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EF482" w14:textId="565DFB71" w:rsidR="008F5536" w:rsidRDefault="00DC5FF9" w:rsidP="008F5536">
      <w:pPr>
        <w:tabs>
          <w:tab w:val="left" w:pos="7836"/>
        </w:tabs>
        <w:spacing w:before="240"/>
        <w:rPr>
          <w:color w:val="auto"/>
          <w:sz w:val="24"/>
          <w:szCs w:val="24"/>
        </w:rPr>
      </w:pPr>
      <w:r w:rsidRPr="00C540C2">
        <w:rPr>
          <w:noProof/>
          <w:lang w:eastAsia="en-GB"/>
        </w:rPr>
        <mc:AlternateContent>
          <mc:Choice Requires="wps">
            <w:drawing>
              <wp:anchor distT="0" distB="0" distL="114300" distR="114300" simplePos="0" relativeHeight="251659264" behindDoc="0" locked="0" layoutInCell="1" allowOverlap="1" wp14:anchorId="3E6FA1ED" wp14:editId="402A55CB">
                <wp:simplePos x="0" y="0"/>
                <wp:positionH relativeFrom="margin">
                  <wp:align>center</wp:align>
                </wp:positionH>
                <wp:positionV relativeFrom="topMargin">
                  <wp:posOffset>53340</wp:posOffset>
                </wp:positionV>
                <wp:extent cx="4373880" cy="1310640"/>
                <wp:effectExtent l="0" t="0" r="0" b="0"/>
                <wp:wrapNone/>
                <wp:docPr id="1" name="Text Box 9"/>
                <wp:cNvGraphicFramePr/>
                <a:graphic xmlns:a="http://schemas.openxmlformats.org/drawingml/2006/main">
                  <a:graphicData uri="http://schemas.microsoft.com/office/word/2010/wordprocessingShape">
                    <wps:wsp>
                      <wps:cNvSpPr txBox="1"/>
                      <wps:spPr>
                        <a:xfrm>
                          <a:off x="0" y="0"/>
                          <a:ext cx="4373880" cy="1310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D30648" w14:textId="77777777" w:rsidR="008F5536" w:rsidRPr="00C540C2" w:rsidRDefault="008F5536" w:rsidP="00DC5FF9">
                            <w:pPr>
                              <w:jc w:val="center"/>
                              <w:rPr>
                                <w:b/>
                                <w:color w:val="auto"/>
                                <w:sz w:val="72"/>
                                <w:szCs w:val="96"/>
                              </w:rPr>
                            </w:pPr>
                            <w:r w:rsidRPr="00C540C2">
                              <w:rPr>
                                <w:b/>
                                <w:color w:val="auto"/>
                                <w:sz w:val="72"/>
                                <w:szCs w:val="96"/>
                              </w:rPr>
                              <w:t xml:space="preserve">Recommended books for </w:t>
                            </w:r>
                            <w:r>
                              <w:rPr>
                                <w:b/>
                                <w:color w:val="auto"/>
                                <w:sz w:val="72"/>
                                <w:szCs w:val="96"/>
                              </w:rPr>
                              <w:t>Year 3</w:t>
                            </w:r>
                          </w:p>
                          <w:p w14:paraId="4AA4E853" w14:textId="77777777" w:rsidR="008F5536" w:rsidRPr="0071356A" w:rsidRDefault="008F5536" w:rsidP="00DC5FF9">
                            <w:pPr>
                              <w:jc w:val="center"/>
                              <w:rPr>
                                <w:color w:val="000000" w:themeColor="text1"/>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A1ED" id="_x0000_t202" coordsize="21600,21600" o:spt="202" path="m,l,21600r21600,l21600,xe">
                <v:stroke joinstyle="miter"/>
                <v:path gradientshapeok="t" o:connecttype="rect"/>
              </v:shapetype>
              <v:shape id="Text Box 9" o:spid="_x0000_s1026" type="#_x0000_t202" style="position:absolute;margin-left:0;margin-top:4.2pt;width:344.4pt;height:103.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" filled="f" stroked="f">
                <v:textbox inset="36pt,7.2pt,36pt,7.2pt">
                  <w:txbxContent>
                    <w:p w14:paraId="50D30648" w14:textId="77777777" w:rsidR="008F5536" w:rsidRPr="00C540C2" w:rsidRDefault="008F5536" w:rsidP="00DC5FF9">
                      <w:pPr>
                        <w:jc w:val="center"/>
                        <w:rPr>
                          <w:b/>
                          <w:color w:val="auto"/>
                          <w:sz w:val="72"/>
                          <w:szCs w:val="96"/>
                        </w:rPr>
                      </w:pPr>
                      <w:r w:rsidRPr="00C540C2">
                        <w:rPr>
                          <w:b/>
                          <w:color w:val="auto"/>
                          <w:sz w:val="72"/>
                          <w:szCs w:val="96"/>
                        </w:rPr>
                        <w:t xml:space="preserve">Recommended books for </w:t>
                      </w:r>
                      <w:r>
                        <w:rPr>
                          <w:b/>
                          <w:color w:val="auto"/>
                          <w:sz w:val="72"/>
                          <w:szCs w:val="96"/>
                        </w:rPr>
                        <w:t>Year 3</w:t>
                      </w:r>
                    </w:p>
                    <w:p w14:paraId="4AA4E853" w14:textId="77777777" w:rsidR="008F5536" w:rsidRPr="0071356A" w:rsidRDefault="008F5536" w:rsidP="00DC5FF9">
                      <w:pPr>
                        <w:jc w:val="center"/>
                        <w:rPr>
                          <w:color w:val="000000" w:themeColor="text1"/>
                        </w:rPr>
                      </w:pPr>
                    </w:p>
                  </w:txbxContent>
                </v:textbox>
                <w10:wrap anchorx="margin" anchory="margin"/>
              </v:shape>
            </w:pict>
          </mc:Fallback>
        </mc:AlternateContent>
      </w:r>
      <w:r w:rsidR="008F5536">
        <w:rPr>
          <w:b/>
          <w:bCs/>
          <w:noProof/>
          <w:color w:val="auto"/>
          <w:sz w:val="24"/>
          <w:szCs w:val="24"/>
          <w:lang w:eastAsia="en-GB"/>
        </w:rPr>
        <w:drawing>
          <wp:anchor distT="0" distB="0" distL="114300" distR="114300" simplePos="0" relativeHeight="251660288" behindDoc="0" locked="0" layoutInCell="1" allowOverlap="1" wp14:anchorId="3FFC0CD8" wp14:editId="43858446">
            <wp:simplePos x="0" y="0"/>
            <wp:positionH relativeFrom="column">
              <wp:posOffset>5729605</wp:posOffset>
            </wp:positionH>
            <wp:positionV relativeFrom="paragraph">
              <wp:posOffset>-1547495</wp:posOffset>
            </wp:positionV>
            <wp:extent cx="882683" cy="1828800"/>
            <wp:effectExtent l="0" t="0" r="0" b="0"/>
            <wp:wrapNone/>
            <wp:docPr id="215" name="Picture 215" descr="A cartoon of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artoon of a child reading a book&#10;&#10;Description automatically generated"/>
                    <pic:cNvPicPr/>
                  </pic:nvPicPr>
                  <pic:blipFill rotWithShape="1">
                    <a:blip r:embed="rId11" cstate="print">
                      <a:extLst>
                        <a:ext uri="{28A0092B-C50C-407E-A947-70E740481C1C}">
                          <a14:useLocalDpi xmlns:a14="http://schemas.microsoft.com/office/drawing/2010/main" val="0"/>
                        </a:ext>
                      </a:extLst>
                    </a:blip>
                    <a:srcRect l="31942" t="19573" r="32082" b="22831"/>
                    <a:stretch/>
                  </pic:blipFill>
                  <pic:spPr bwMode="auto">
                    <a:xfrm>
                      <a:off x="0" y="0"/>
                      <a:ext cx="882683"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536">
        <w:rPr>
          <w:b/>
          <w:bCs/>
          <w:noProof/>
          <w:color w:val="auto"/>
          <w:sz w:val="24"/>
          <w:szCs w:val="24"/>
          <w:lang w:eastAsia="en-GB"/>
        </w:rPr>
        <w:drawing>
          <wp:anchor distT="0" distB="0" distL="114300" distR="114300" simplePos="0" relativeHeight="251662336" behindDoc="1" locked="0" layoutInCell="1" allowOverlap="1" wp14:anchorId="7430480B" wp14:editId="7B48CD4C">
            <wp:simplePos x="0" y="0"/>
            <wp:positionH relativeFrom="margin">
              <wp:align>center</wp:align>
            </wp:positionH>
            <wp:positionV relativeFrom="paragraph">
              <wp:posOffset>-1732280</wp:posOffset>
            </wp:positionV>
            <wp:extent cx="7543165" cy="1845170"/>
            <wp:effectExtent l="0" t="0" r="635" b="3175"/>
            <wp:wrapNone/>
            <wp:docPr id="1341740678" name="Picture 1" descr="A purpl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40678" name="Picture 1" descr="A purple rectangular object with black border&#10;&#10;Description automatically generated"/>
                    <pic:cNvPicPr/>
                  </pic:nvPicPr>
                  <pic:blipFill rotWithShape="1">
                    <a:blip r:embed="rId12" cstate="print">
                      <a:extLst>
                        <a:ext uri="{28A0092B-C50C-407E-A947-70E740481C1C}">
                          <a14:useLocalDpi xmlns:a14="http://schemas.microsoft.com/office/drawing/2010/main" val="0"/>
                        </a:ext>
                      </a:extLst>
                    </a:blip>
                    <a:srcRect t="70002"/>
                    <a:stretch/>
                  </pic:blipFill>
                  <pic:spPr bwMode="auto">
                    <a:xfrm>
                      <a:off x="0" y="0"/>
                      <a:ext cx="7543165" cy="184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536">
        <w:rPr>
          <w:noProof/>
          <w:lang w:eastAsia="en-GB"/>
        </w:rPr>
        <mc:AlternateContent>
          <mc:Choice Requires="wpg">
            <w:drawing>
              <wp:anchor distT="0" distB="0" distL="114300" distR="114300" simplePos="0" relativeHeight="251661312" behindDoc="0" locked="0" layoutInCell="1" allowOverlap="1" wp14:anchorId="32F8CDD4" wp14:editId="1392A723">
                <wp:simplePos x="0" y="0"/>
                <wp:positionH relativeFrom="page">
                  <wp:posOffset>429260</wp:posOffset>
                </wp:positionH>
                <wp:positionV relativeFrom="page">
                  <wp:posOffset>268435</wp:posOffset>
                </wp:positionV>
                <wp:extent cx="934720" cy="921555"/>
                <wp:effectExtent l="57150" t="0" r="74930" b="12065"/>
                <wp:wrapNone/>
                <wp:docPr id="678418008" name="Group 5"/>
                <wp:cNvGraphicFramePr/>
                <a:graphic xmlns:a="http://schemas.openxmlformats.org/drawingml/2006/main">
                  <a:graphicData uri="http://schemas.microsoft.com/office/word/2010/wordprocessingGroup">
                    <wpg:wgp>
                      <wpg:cNvGrpSpPr/>
                      <wpg:grpSpPr>
                        <a:xfrm>
                          <a:off x="0" y="0"/>
                          <a:ext cx="934720" cy="921555"/>
                          <a:chOff x="0" y="0"/>
                          <a:chExt cx="766800" cy="754798"/>
                        </a:xfrm>
                      </wpg:grpSpPr>
                      <wps:wsp>
                        <wps:cNvPr id="2079243122" name="Freeform 4"/>
                        <wps:cNvSpPr/>
                        <wps:spPr>
                          <a:xfrm>
                            <a:off x="0" y="0"/>
                            <a:ext cx="766800" cy="622109"/>
                          </a:xfrm>
                          <a:custGeom>
                            <a:avLst/>
                            <a:gdLst>
                              <a:gd name="connsiteX0" fmla="*/ 4257092 w 8514183"/>
                              <a:gd name="connsiteY0" fmla="*/ 345639 h 6924116"/>
                              <a:gd name="connsiteX1" fmla="*/ 3303503 w 8514183"/>
                              <a:gd name="connsiteY1" fmla="*/ 0 h 6924116"/>
                              <a:gd name="connsiteX2" fmla="*/ 0 w 8514183"/>
                              <a:gd name="connsiteY2" fmla="*/ 0 h 6924116"/>
                              <a:gd name="connsiteX3" fmla="*/ 0 w 8514183"/>
                              <a:gd name="connsiteY3" fmla="*/ 6533148 h 6924116"/>
                              <a:gd name="connsiteX4" fmla="*/ 3172953 w 8514183"/>
                              <a:gd name="connsiteY4" fmla="*/ 6533148 h 6924116"/>
                              <a:gd name="connsiteX5" fmla="*/ 4257092 w 8514183"/>
                              <a:gd name="connsiteY5" fmla="*/ 6924116 h 6924116"/>
                              <a:gd name="connsiteX6" fmla="*/ 5341231 w 8514183"/>
                              <a:gd name="connsiteY6" fmla="*/ 6533148 h 6924116"/>
                              <a:gd name="connsiteX7" fmla="*/ 8514184 w 8514183"/>
                              <a:gd name="connsiteY7" fmla="*/ 6533148 h 6924116"/>
                              <a:gd name="connsiteX8" fmla="*/ 8514184 w 8514183"/>
                              <a:gd name="connsiteY8" fmla="*/ 0 h 6924116"/>
                              <a:gd name="connsiteX9" fmla="*/ 5210681 w 8514183"/>
                              <a:gd name="connsiteY9" fmla="*/ 0 h 6924116"/>
                              <a:gd name="connsiteX10" fmla="*/ 4257092 w 8514183"/>
                              <a:gd name="connsiteY10" fmla="*/ 345639 h 692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14183" h="6924116">
                                <a:moveTo>
                                  <a:pt x="4257092" y="345639"/>
                                </a:moveTo>
                                <a:lnTo>
                                  <a:pt x="3303503" y="0"/>
                                </a:lnTo>
                                <a:lnTo>
                                  <a:pt x="0" y="0"/>
                                </a:lnTo>
                                <a:lnTo>
                                  <a:pt x="0" y="6533148"/>
                                </a:lnTo>
                                <a:lnTo>
                                  <a:pt x="3172953" y="6533148"/>
                                </a:lnTo>
                                <a:lnTo>
                                  <a:pt x="4257092" y="6924116"/>
                                </a:lnTo>
                                <a:lnTo>
                                  <a:pt x="5341231" y="6533148"/>
                                </a:lnTo>
                                <a:lnTo>
                                  <a:pt x="8514184" y="6533148"/>
                                </a:lnTo>
                                <a:lnTo>
                                  <a:pt x="8514184" y="0"/>
                                </a:lnTo>
                                <a:lnTo>
                                  <a:pt x="5210681" y="0"/>
                                </a:lnTo>
                                <a:lnTo>
                                  <a:pt x="4257092" y="345639"/>
                                </a:lnTo>
                                <a:close/>
                              </a:path>
                            </a:pathLst>
                          </a:custGeom>
                          <a:solidFill>
                            <a:srgbClr val="325BE7"/>
                          </a:solidFill>
                          <a:ln w="56761" cap="flat">
                            <a:noFill/>
                            <a:prstDash val="solid"/>
                            <a:miter/>
                          </a:ln>
                        </wps:spPr>
                        <wps:bodyPr rtlCol="0" anchor="ctr"/>
                      </wps:wsp>
                      <wpg:grpSp>
                        <wpg:cNvPr id="1936670206" name="Graphic 16"/>
                        <wpg:cNvGrpSpPr/>
                        <wpg:grpSpPr>
                          <a:xfrm>
                            <a:off x="62475" y="88033"/>
                            <a:ext cx="632866" cy="410327"/>
                            <a:chOff x="703839" y="997253"/>
                            <a:chExt cx="7027039" cy="4566970"/>
                          </a:xfrm>
                          <a:solidFill>
                            <a:srgbClr val="FFFFFF"/>
                          </a:solidFill>
                        </wpg:grpSpPr>
                        <wps:wsp>
                          <wps:cNvPr id="273105502" name="Freeform 1084191382"/>
                          <wps:cNvSpPr/>
                          <wps:spPr>
                            <a:xfrm>
                              <a:off x="823037" y="997253"/>
                              <a:ext cx="1038730" cy="1299688"/>
                            </a:xfrm>
                            <a:custGeom>
                              <a:avLst/>
                              <a:gdLst>
                                <a:gd name="connsiteX0" fmla="*/ 0 w 1038730"/>
                                <a:gd name="connsiteY0" fmla="*/ 1280565 h 1299688"/>
                                <a:gd name="connsiteX1" fmla="*/ 0 w 1038730"/>
                                <a:gd name="connsiteY1" fmla="*/ 16999 h 1299688"/>
                                <a:gd name="connsiteX2" fmla="*/ 17028 w 1038730"/>
                                <a:gd name="connsiteY2" fmla="*/ 0 h 1299688"/>
                                <a:gd name="connsiteX3" fmla="*/ 210017 w 1038730"/>
                                <a:gd name="connsiteY3" fmla="*/ 0 h 1299688"/>
                                <a:gd name="connsiteX4" fmla="*/ 238397 w 1038730"/>
                                <a:gd name="connsiteY4" fmla="*/ 16999 h 1299688"/>
                                <a:gd name="connsiteX5" fmla="*/ 806009 w 1038730"/>
                                <a:gd name="connsiteY5" fmla="*/ 906595 h 1299688"/>
                                <a:gd name="connsiteX6" fmla="*/ 806009 w 1038730"/>
                                <a:gd name="connsiteY6" fmla="*/ 16999 h 1299688"/>
                                <a:gd name="connsiteX7" fmla="*/ 823038 w 1038730"/>
                                <a:gd name="connsiteY7" fmla="*/ 0 h 1299688"/>
                                <a:gd name="connsiteX8" fmla="*/ 1021702 w 1038730"/>
                                <a:gd name="connsiteY8" fmla="*/ 0 h 1299688"/>
                                <a:gd name="connsiteX9" fmla="*/ 1038730 w 1038730"/>
                                <a:gd name="connsiteY9" fmla="*/ 16999 h 1299688"/>
                                <a:gd name="connsiteX10" fmla="*/ 1038730 w 1038730"/>
                                <a:gd name="connsiteY10" fmla="*/ 1280565 h 1299688"/>
                                <a:gd name="connsiteX11" fmla="*/ 1021702 w 1038730"/>
                                <a:gd name="connsiteY11" fmla="*/ 1297564 h 1299688"/>
                                <a:gd name="connsiteX12" fmla="*/ 828714 w 1038730"/>
                                <a:gd name="connsiteY12" fmla="*/ 1297564 h 1299688"/>
                                <a:gd name="connsiteX13" fmla="*/ 800333 w 1038730"/>
                                <a:gd name="connsiteY13" fmla="*/ 1280565 h 1299688"/>
                                <a:gd name="connsiteX14" fmla="*/ 232721 w 1038730"/>
                                <a:gd name="connsiteY14" fmla="*/ 390969 h 1299688"/>
                                <a:gd name="connsiteX15" fmla="*/ 232721 w 1038730"/>
                                <a:gd name="connsiteY15" fmla="*/ 1280565 h 1299688"/>
                                <a:gd name="connsiteX16" fmla="*/ 215693 w 1038730"/>
                                <a:gd name="connsiteY16" fmla="*/ 1297564 h 1299688"/>
                                <a:gd name="connsiteX17" fmla="*/ 17028 w 1038730"/>
                                <a:gd name="connsiteY17" fmla="*/ 1297564 h 1299688"/>
                                <a:gd name="connsiteX18" fmla="*/ 0 w 1038730"/>
                                <a:gd name="connsiteY1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730" h="1299688">
                                  <a:moveTo>
                                    <a:pt x="0" y="1280565"/>
                                  </a:moveTo>
                                  <a:lnTo>
                                    <a:pt x="0" y="16999"/>
                                  </a:lnTo>
                                  <a:cubicBezTo>
                                    <a:pt x="0" y="5666"/>
                                    <a:pt x="5676" y="0"/>
                                    <a:pt x="17028" y="0"/>
                                  </a:cubicBezTo>
                                  <a:lnTo>
                                    <a:pt x="210017" y="0"/>
                                  </a:lnTo>
                                  <a:cubicBezTo>
                                    <a:pt x="221369" y="0"/>
                                    <a:pt x="232721" y="5666"/>
                                    <a:pt x="238397" y="16999"/>
                                  </a:cubicBezTo>
                                  <a:lnTo>
                                    <a:pt x="806009" y="906595"/>
                                  </a:lnTo>
                                  <a:lnTo>
                                    <a:pt x="806009" y="16999"/>
                                  </a:lnTo>
                                  <a:cubicBezTo>
                                    <a:pt x="806009" y="5666"/>
                                    <a:pt x="811685" y="0"/>
                                    <a:pt x="823038" y="0"/>
                                  </a:cubicBezTo>
                                  <a:lnTo>
                                    <a:pt x="1021702" y="0"/>
                                  </a:lnTo>
                                  <a:cubicBezTo>
                                    <a:pt x="1033054" y="0"/>
                                    <a:pt x="1038730" y="5666"/>
                                    <a:pt x="1038730" y="16999"/>
                                  </a:cubicBezTo>
                                  <a:lnTo>
                                    <a:pt x="1038730" y="1280565"/>
                                  </a:lnTo>
                                  <a:cubicBezTo>
                                    <a:pt x="1038730" y="1291898"/>
                                    <a:pt x="1033054" y="1297564"/>
                                    <a:pt x="1021702" y="1297564"/>
                                  </a:cubicBezTo>
                                  <a:lnTo>
                                    <a:pt x="828714" y="1297564"/>
                                  </a:lnTo>
                                  <a:cubicBezTo>
                                    <a:pt x="817362" y="1297564"/>
                                    <a:pt x="806009" y="1291898"/>
                                    <a:pt x="800333" y="1280565"/>
                                  </a:cubicBezTo>
                                  <a:lnTo>
                                    <a:pt x="232721" y="390969"/>
                                  </a:lnTo>
                                  <a:lnTo>
                                    <a:pt x="232721" y="1280565"/>
                                  </a:lnTo>
                                  <a:cubicBezTo>
                                    <a:pt x="232721" y="1291898"/>
                                    <a:pt x="227045" y="1297564"/>
                                    <a:pt x="215693" y="1297564"/>
                                  </a:cubicBezTo>
                                  <a:lnTo>
                                    <a:pt x="17028"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691026099" name="Freeform 467161786"/>
                          <wps:cNvSpPr/>
                          <wps:spPr>
                            <a:xfrm>
                              <a:off x="2049080" y="1342893"/>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6 h 964000"/>
                                <a:gd name="connsiteX7" fmla="*/ 39733 w 859321"/>
                                <a:gd name="connsiteY7" fmla="*/ 305976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2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1669 w 859321"/>
                                <a:gd name="connsiteY20" fmla="*/ 577954 h 964000"/>
                                <a:gd name="connsiteX21" fmla="*/ 380300 w 859321"/>
                                <a:gd name="connsiteY21" fmla="*/ 538291 h 964000"/>
                                <a:gd name="connsiteX22" fmla="*/ 210017 w 859321"/>
                                <a:gd name="connsiteY22" fmla="*/ 657281 h 964000"/>
                                <a:gd name="connsiteX23" fmla="*/ 374624 w 859321"/>
                                <a:gd name="connsiteY23" fmla="*/ 770605 h 964000"/>
                                <a:gd name="connsiteX24" fmla="*/ 601669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7" y="305976"/>
                                    <a:pt x="28381" y="300309"/>
                                    <a:pt x="28381" y="294643"/>
                                  </a:cubicBezTo>
                                  <a:cubicBezTo>
                                    <a:pt x="28381" y="288977"/>
                                    <a:pt x="28381" y="283311"/>
                                    <a:pt x="28381" y="277644"/>
                                  </a:cubicBezTo>
                                  <a:cubicBezTo>
                                    <a:pt x="62437" y="124657"/>
                                    <a:pt x="204341" y="0"/>
                                    <a:pt x="425709" y="0"/>
                                  </a:cubicBezTo>
                                  <a:cubicBezTo>
                                    <a:pt x="664107" y="0"/>
                                    <a:pt x="823038" y="135989"/>
                                    <a:pt x="823038" y="356972"/>
                                  </a:cubicBezTo>
                                  <a:lnTo>
                                    <a:pt x="823038" y="759273"/>
                                  </a:lnTo>
                                  <a:cubicBezTo>
                                    <a:pt x="823038" y="838600"/>
                                    <a:pt x="834390" y="883930"/>
                                    <a:pt x="857094" y="929259"/>
                                  </a:cubicBezTo>
                                  <a:cubicBezTo>
                                    <a:pt x="862771"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1669" y="577954"/>
                                  </a:moveTo>
                                  <a:cubicBezTo>
                                    <a:pt x="522204" y="555289"/>
                                    <a:pt x="465442" y="538291"/>
                                    <a:pt x="380300" y="538291"/>
                                  </a:cubicBezTo>
                                  <a:cubicBezTo>
                                    <a:pt x="289482" y="538291"/>
                                    <a:pt x="210017" y="577954"/>
                                    <a:pt x="210017" y="657281"/>
                                  </a:cubicBezTo>
                                  <a:cubicBezTo>
                                    <a:pt x="210017" y="730942"/>
                                    <a:pt x="272454" y="770605"/>
                                    <a:pt x="374624" y="770605"/>
                                  </a:cubicBezTo>
                                  <a:cubicBezTo>
                                    <a:pt x="493823" y="770605"/>
                                    <a:pt x="601669" y="696945"/>
                                    <a:pt x="601669" y="577954"/>
                                  </a:cubicBezTo>
                                  <a:close/>
                                </a:path>
                              </a:pathLst>
                            </a:custGeom>
                            <a:solidFill>
                              <a:srgbClr val="FFFFFF"/>
                            </a:solidFill>
                            <a:ln w="56761" cap="flat">
                              <a:noFill/>
                              <a:prstDash val="solid"/>
                              <a:miter/>
                            </a:ln>
                          </wps:spPr>
                          <wps:bodyPr rtlCol="0" anchor="ctr"/>
                        </wps:wsp>
                        <wps:wsp>
                          <wps:cNvPr id="393032927" name="Freeform 129235833"/>
                          <wps:cNvSpPr/>
                          <wps:spPr>
                            <a:xfrm>
                              <a:off x="2991316" y="1082246"/>
                              <a:ext cx="715191" cy="1229781"/>
                            </a:xfrm>
                            <a:custGeom>
                              <a:avLst/>
                              <a:gdLst>
                                <a:gd name="connsiteX0" fmla="*/ 175960 w 715191"/>
                                <a:gd name="connsiteY0" fmla="*/ 923593 h 1229781"/>
                                <a:gd name="connsiteX1" fmla="*/ 175960 w 715191"/>
                                <a:gd name="connsiteY1" fmla="*/ 481628 h 1229781"/>
                                <a:gd name="connsiteX2" fmla="*/ 17029 w 715191"/>
                                <a:gd name="connsiteY2" fmla="*/ 481628 h 1229781"/>
                                <a:gd name="connsiteX3" fmla="*/ 0 w 715191"/>
                                <a:gd name="connsiteY3" fmla="*/ 464630 h 1229781"/>
                                <a:gd name="connsiteX4" fmla="*/ 0 w 715191"/>
                                <a:gd name="connsiteY4" fmla="*/ 300310 h 1229781"/>
                                <a:gd name="connsiteX5" fmla="*/ 17029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80 w 715191"/>
                                <a:gd name="connsiteY18" fmla="*/ 1031251 h 1229781"/>
                                <a:gd name="connsiteX19" fmla="*/ 686811 w 715191"/>
                                <a:gd name="connsiteY19" fmla="*/ 1002920 h 1229781"/>
                                <a:gd name="connsiteX20" fmla="*/ 703839 w 715191"/>
                                <a:gd name="connsiteY20" fmla="*/ 997254 h 1229781"/>
                                <a:gd name="connsiteX21" fmla="*/ 715192 w 715191"/>
                                <a:gd name="connsiteY21" fmla="*/ 1014253 h 1229781"/>
                                <a:gd name="connsiteX22" fmla="*/ 715192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9" y="481628"/>
                                  </a:lnTo>
                                  <a:cubicBezTo>
                                    <a:pt x="5676" y="481628"/>
                                    <a:pt x="0" y="475962"/>
                                    <a:pt x="0" y="464630"/>
                                  </a:cubicBezTo>
                                  <a:lnTo>
                                    <a:pt x="0" y="300310"/>
                                  </a:lnTo>
                                  <a:cubicBezTo>
                                    <a:pt x="0" y="288977"/>
                                    <a:pt x="5676" y="283311"/>
                                    <a:pt x="17029" y="283311"/>
                                  </a:cubicBezTo>
                                  <a:lnTo>
                                    <a:pt x="175960" y="283311"/>
                                  </a:lnTo>
                                  <a:lnTo>
                                    <a:pt x="175960" y="16999"/>
                                  </a:lnTo>
                                  <a:cubicBezTo>
                                    <a:pt x="175960" y="5666"/>
                                    <a:pt x="181636" y="0"/>
                                    <a:pt x="192988" y="0"/>
                                  </a:cubicBezTo>
                                  <a:lnTo>
                                    <a:pt x="380300" y="0"/>
                                  </a:lnTo>
                                  <a:cubicBezTo>
                                    <a:pt x="391653" y="0"/>
                                    <a:pt x="397329" y="5666"/>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3"/>
                                  </a:cubicBezTo>
                                  <a:lnTo>
                                    <a:pt x="715192" y="1167241"/>
                                  </a:lnTo>
                                  <a:cubicBezTo>
                                    <a:pt x="715192" y="1184239"/>
                                    <a:pt x="715192" y="1195572"/>
                                    <a:pt x="698163" y="1201238"/>
                                  </a:cubicBezTo>
                                  <a:cubicBezTo>
                                    <a:pt x="641402" y="1223903"/>
                                    <a:pt x="556260" y="1229569"/>
                                    <a:pt x="482470" y="1229569"/>
                                  </a:cubicBezTo>
                                  <a:cubicBezTo>
                                    <a:pt x="306511" y="1235235"/>
                                    <a:pt x="175960" y="1127577"/>
                                    <a:pt x="175960" y="923593"/>
                                  </a:cubicBezTo>
                                  <a:close/>
                                </a:path>
                              </a:pathLst>
                            </a:custGeom>
                            <a:solidFill>
                              <a:srgbClr val="FFFFFF"/>
                            </a:solidFill>
                            <a:ln w="56761" cap="flat">
                              <a:noFill/>
                              <a:prstDash val="solid"/>
                              <a:miter/>
                            </a:ln>
                          </wps:spPr>
                          <wps:bodyPr rtlCol="0" anchor="ctr"/>
                        </wps:wsp>
                        <wps:wsp>
                          <wps:cNvPr id="207334241" name="Freeform 1778006139"/>
                          <wps:cNvSpPr/>
                          <wps:spPr>
                            <a:xfrm>
                              <a:off x="3899496" y="997253"/>
                              <a:ext cx="244073" cy="1299688"/>
                            </a:xfrm>
                            <a:custGeom>
                              <a:avLst/>
                              <a:gdLst>
                                <a:gd name="connsiteX0" fmla="*/ 0 w 244073"/>
                                <a:gd name="connsiteY0" fmla="*/ 226649 h 1299688"/>
                                <a:gd name="connsiteX1" fmla="*/ 0 w 244073"/>
                                <a:gd name="connsiteY1" fmla="*/ 16999 h 1299688"/>
                                <a:gd name="connsiteX2" fmla="*/ 17029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9 w 244073"/>
                                <a:gd name="connsiteY7" fmla="*/ 243647 h 1299688"/>
                                <a:gd name="connsiteX8" fmla="*/ 0 w 244073"/>
                                <a:gd name="connsiteY8" fmla="*/ 226649 h 1299688"/>
                                <a:gd name="connsiteX9" fmla="*/ 11353 w 244073"/>
                                <a:gd name="connsiteY9" fmla="*/ 1280565 h 1299688"/>
                                <a:gd name="connsiteX10" fmla="*/ 11353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3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6"/>
                                    <a:pt x="5676" y="0"/>
                                    <a:pt x="17029" y="0"/>
                                  </a:cubicBezTo>
                                  <a:lnTo>
                                    <a:pt x="227045" y="0"/>
                                  </a:lnTo>
                                  <a:cubicBezTo>
                                    <a:pt x="238397" y="0"/>
                                    <a:pt x="244073" y="5666"/>
                                    <a:pt x="244073" y="16999"/>
                                  </a:cubicBezTo>
                                  <a:lnTo>
                                    <a:pt x="244073" y="226649"/>
                                  </a:lnTo>
                                  <a:cubicBezTo>
                                    <a:pt x="244073" y="237981"/>
                                    <a:pt x="238397" y="243647"/>
                                    <a:pt x="227045" y="243647"/>
                                  </a:cubicBezTo>
                                  <a:lnTo>
                                    <a:pt x="17029" y="243647"/>
                                  </a:lnTo>
                                  <a:cubicBezTo>
                                    <a:pt x="5676" y="243647"/>
                                    <a:pt x="0" y="243647"/>
                                    <a:pt x="0" y="226649"/>
                                  </a:cubicBezTo>
                                  <a:close/>
                                  <a:moveTo>
                                    <a:pt x="11353" y="1280565"/>
                                  </a:moveTo>
                                  <a:lnTo>
                                    <a:pt x="11353" y="385303"/>
                                  </a:lnTo>
                                  <a:cubicBezTo>
                                    <a:pt x="11353" y="373970"/>
                                    <a:pt x="17029" y="368304"/>
                                    <a:pt x="28381" y="368304"/>
                                  </a:cubicBezTo>
                                  <a:lnTo>
                                    <a:pt x="215693" y="368304"/>
                                  </a:lnTo>
                                  <a:cubicBezTo>
                                    <a:pt x="227045" y="368304"/>
                                    <a:pt x="232721" y="373970"/>
                                    <a:pt x="232721" y="385303"/>
                                  </a:cubicBezTo>
                                  <a:lnTo>
                                    <a:pt x="232721" y="1280565"/>
                                  </a:lnTo>
                                  <a:cubicBezTo>
                                    <a:pt x="232721" y="1291898"/>
                                    <a:pt x="227045" y="1297564"/>
                                    <a:pt x="215693" y="1297564"/>
                                  </a:cubicBezTo>
                                  <a:lnTo>
                                    <a:pt x="28381" y="1297564"/>
                                  </a:lnTo>
                                  <a:cubicBezTo>
                                    <a:pt x="17029" y="1303230"/>
                                    <a:pt x="11353" y="1297564"/>
                                    <a:pt x="11353" y="1280565"/>
                                  </a:cubicBezTo>
                                  <a:close/>
                                </a:path>
                              </a:pathLst>
                            </a:custGeom>
                            <a:solidFill>
                              <a:srgbClr val="FFFFFF"/>
                            </a:solidFill>
                            <a:ln w="56761" cap="flat">
                              <a:noFill/>
                              <a:prstDash val="solid"/>
                              <a:miter/>
                            </a:ln>
                          </wps:spPr>
                          <wps:bodyPr rtlCol="0" anchor="ctr"/>
                        </wps:wsp>
                        <wps:wsp>
                          <wps:cNvPr id="246756834" name="Freeform 1792122602"/>
                          <wps:cNvSpPr/>
                          <wps:spPr>
                            <a:xfrm>
                              <a:off x="4285472" y="1342893"/>
                              <a:ext cx="998997" cy="974589"/>
                            </a:xfrm>
                            <a:custGeom>
                              <a:avLst/>
                              <a:gdLst>
                                <a:gd name="connsiteX0" fmla="*/ 0 w 998997"/>
                                <a:gd name="connsiteY0" fmla="*/ 487295 h 974589"/>
                                <a:gd name="connsiteX1" fmla="*/ 499499 w 998997"/>
                                <a:gd name="connsiteY1" fmla="*/ 0 h 974589"/>
                                <a:gd name="connsiteX2" fmla="*/ 998997 w 998997"/>
                                <a:gd name="connsiteY2" fmla="*/ 487295 h 974589"/>
                                <a:gd name="connsiteX3" fmla="*/ 499499 w 998997"/>
                                <a:gd name="connsiteY3" fmla="*/ 974589 h 974589"/>
                                <a:gd name="connsiteX4" fmla="*/ 0 w 998997"/>
                                <a:gd name="connsiteY4" fmla="*/ 487295 h 974589"/>
                                <a:gd name="connsiteX5" fmla="*/ 760601 w 998997"/>
                                <a:gd name="connsiteY5" fmla="*/ 487295 h 974589"/>
                                <a:gd name="connsiteX6" fmla="*/ 499499 w 998997"/>
                                <a:gd name="connsiteY6" fmla="*/ 203984 h 974589"/>
                                <a:gd name="connsiteX7" fmla="*/ 238397 w 998997"/>
                                <a:gd name="connsiteY7" fmla="*/ 487295 h 974589"/>
                                <a:gd name="connsiteX8" fmla="*/ 499499 w 998997"/>
                                <a:gd name="connsiteY8" fmla="*/ 770605 h 974589"/>
                                <a:gd name="connsiteX9" fmla="*/ 760601 w 998997"/>
                                <a:gd name="connsiteY9" fmla="*/ 487295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8997" h="974589">
                                  <a:moveTo>
                                    <a:pt x="0" y="487295"/>
                                  </a:moveTo>
                                  <a:cubicBezTo>
                                    <a:pt x="0" y="203984"/>
                                    <a:pt x="215693" y="0"/>
                                    <a:pt x="499499" y="0"/>
                                  </a:cubicBezTo>
                                  <a:cubicBezTo>
                                    <a:pt x="783305" y="0"/>
                                    <a:pt x="998997" y="203984"/>
                                    <a:pt x="998997" y="487295"/>
                                  </a:cubicBezTo>
                                  <a:cubicBezTo>
                                    <a:pt x="998997" y="770605"/>
                                    <a:pt x="783305" y="974589"/>
                                    <a:pt x="499499" y="974589"/>
                                  </a:cubicBezTo>
                                  <a:cubicBezTo>
                                    <a:pt x="215693" y="974589"/>
                                    <a:pt x="0" y="770605"/>
                                    <a:pt x="0" y="487295"/>
                                  </a:cubicBezTo>
                                  <a:close/>
                                  <a:moveTo>
                                    <a:pt x="760601" y="487295"/>
                                  </a:moveTo>
                                  <a:cubicBezTo>
                                    <a:pt x="760601" y="317308"/>
                                    <a:pt x="652754" y="203984"/>
                                    <a:pt x="499499" y="203984"/>
                                  </a:cubicBezTo>
                                  <a:cubicBezTo>
                                    <a:pt x="346243" y="203984"/>
                                    <a:pt x="238397" y="317308"/>
                                    <a:pt x="238397" y="487295"/>
                                  </a:cubicBezTo>
                                  <a:cubicBezTo>
                                    <a:pt x="238397" y="657281"/>
                                    <a:pt x="346243" y="770605"/>
                                    <a:pt x="499499" y="770605"/>
                                  </a:cubicBezTo>
                                  <a:cubicBezTo>
                                    <a:pt x="658430" y="770605"/>
                                    <a:pt x="760601" y="657281"/>
                                    <a:pt x="760601" y="487295"/>
                                  </a:cubicBezTo>
                                  <a:close/>
                                </a:path>
                              </a:pathLst>
                            </a:custGeom>
                            <a:solidFill>
                              <a:srgbClr val="FFFFFF"/>
                            </a:solidFill>
                            <a:ln w="56761" cap="flat">
                              <a:noFill/>
                              <a:prstDash val="solid"/>
                              <a:miter/>
                            </a:ln>
                          </wps:spPr>
                          <wps:bodyPr rtlCol="0" anchor="ctr"/>
                        </wps:wsp>
                        <wps:wsp>
                          <wps:cNvPr id="1128723199" name="Freeform 1064696466"/>
                          <wps:cNvSpPr/>
                          <wps:spPr>
                            <a:xfrm>
                              <a:off x="5426373" y="1348559"/>
                              <a:ext cx="834390" cy="957590"/>
                            </a:xfrm>
                            <a:custGeom>
                              <a:avLst/>
                              <a:gdLst>
                                <a:gd name="connsiteX0" fmla="*/ 0 w 834390"/>
                                <a:gd name="connsiteY0" fmla="*/ 929260 h 957590"/>
                                <a:gd name="connsiteX1" fmla="*/ 0 w 834390"/>
                                <a:gd name="connsiteY1" fmla="*/ 33997 h 957590"/>
                                <a:gd name="connsiteX2" fmla="*/ 17029 w 834390"/>
                                <a:gd name="connsiteY2" fmla="*/ 16999 h 957590"/>
                                <a:gd name="connsiteX3" fmla="*/ 204340 w 834390"/>
                                <a:gd name="connsiteY3" fmla="*/ 16999 h 957590"/>
                                <a:gd name="connsiteX4" fmla="*/ 221369 w 834390"/>
                                <a:gd name="connsiteY4" fmla="*/ 33997 h 957590"/>
                                <a:gd name="connsiteX5" fmla="*/ 221369 w 834390"/>
                                <a:gd name="connsiteY5" fmla="*/ 101992 h 957590"/>
                                <a:gd name="connsiteX6" fmla="*/ 505175 w 834390"/>
                                <a:gd name="connsiteY6" fmla="*/ 0 h 957590"/>
                                <a:gd name="connsiteX7" fmla="*/ 834390 w 834390"/>
                                <a:gd name="connsiteY7" fmla="*/ 317308 h 957590"/>
                                <a:gd name="connsiteX8" fmla="*/ 834390 w 834390"/>
                                <a:gd name="connsiteY8" fmla="*/ 934926 h 957590"/>
                                <a:gd name="connsiteX9" fmla="*/ 817362 w 834390"/>
                                <a:gd name="connsiteY9" fmla="*/ 951924 h 957590"/>
                                <a:gd name="connsiteX10" fmla="*/ 630050 w 834390"/>
                                <a:gd name="connsiteY10" fmla="*/ 951924 h 957590"/>
                                <a:gd name="connsiteX11" fmla="*/ 613021 w 834390"/>
                                <a:gd name="connsiteY11" fmla="*/ 934926 h 957590"/>
                                <a:gd name="connsiteX12" fmla="*/ 613021 w 834390"/>
                                <a:gd name="connsiteY12" fmla="*/ 396635 h 957590"/>
                                <a:gd name="connsiteX13" fmla="*/ 454090 w 834390"/>
                                <a:gd name="connsiteY13" fmla="*/ 203984 h 957590"/>
                                <a:gd name="connsiteX14" fmla="*/ 232721 w 834390"/>
                                <a:gd name="connsiteY14" fmla="*/ 515626 h 957590"/>
                                <a:gd name="connsiteX15" fmla="*/ 232721 w 834390"/>
                                <a:gd name="connsiteY15" fmla="*/ 940592 h 957590"/>
                                <a:gd name="connsiteX16" fmla="*/ 215693 w 834390"/>
                                <a:gd name="connsiteY16" fmla="*/ 957591 h 957590"/>
                                <a:gd name="connsiteX17" fmla="*/ 28381 w 834390"/>
                                <a:gd name="connsiteY17" fmla="*/ 957591 h 957590"/>
                                <a:gd name="connsiteX18" fmla="*/ 0 w 834390"/>
                                <a:gd name="connsiteY18" fmla="*/ 929260 h 95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34390" h="957590">
                                  <a:moveTo>
                                    <a:pt x="0" y="929260"/>
                                  </a:moveTo>
                                  <a:lnTo>
                                    <a:pt x="0" y="33997"/>
                                  </a:lnTo>
                                  <a:cubicBezTo>
                                    <a:pt x="0" y="22665"/>
                                    <a:pt x="5676" y="16999"/>
                                    <a:pt x="17029" y="16999"/>
                                  </a:cubicBezTo>
                                  <a:lnTo>
                                    <a:pt x="204340" y="16999"/>
                                  </a:lnTo>
                                  <a:cubicBezTo>
                                    <a:pt x="215693" y="16999"/>
                                    <a:pt x="221369" y="22665"/>
                                    <a:pt x="221369" y="33997"/>
                                  </a:cubicBezTo>
                                  <a:lnTo>
                                    <a:pt x="221369" y="101992"/>
                                  </a:lnTo>
                                  <a:cubicBezTo>
                                    <a:pt x="295159" y="39664"/>
                                    <a:pt x="385977" y="0"/>
                                    <a:pt x="505175" y="0"/>
                                  </a:cubicBezTo>
                                  <a:cubicBezTo>
                                    <a:pt x="709516" y="0"/>
                                    <a:pt x="834390" y="118991"/>
                                    <a:pt x="834390" y="317308"/>
                                  </a:cubicBezTo>
                                  <a:lnTo>
                                    <a:pt x="834390" y="934926"/>
                                  </a:lnTo>
                                  <a:cubicBezTo>
                                    <a:pt x="834390" y="946258"/>
                                    <a:pt x="828714" y="951924"/>
                                    <a:pt x="817362" y="951924"/>
                                  </a:cubicBezTo>
                                  <a:lnTo>
                                    <a:pt x="630050" y="951924"/>
                                  </a:lnTo>
                                  <a:cubicBezTo>
                                    <a:pt x="618697" y="951924"/>
                                    <a:pt x="613021" y="946258"/>
                                    <a:pt x="613021" y="934926"/>
                                  </a:cubicBezTo>
                                  <a:lnTo>
                                    <a:pt x="613021" y="396635"/>
                                  </a:lnTo>
                                  <a:cubicBezTo>
                                    <a:pt x="613021" y="254980"/>
                                    <a:pt x="556260" y="203984"/>
                                    <a:pt x="454090" y="203984"/>
                                  </a:cubicBezTo>
                                  <a:cubicBezTo>
                                    <a:pt x="334891" y="203984"/>
                                    <a:pt x="232721" y="294643"/>
                                    <a:pt x="232721" y="515626"/>
                                  </a:cubicBezTo>
                                  <a:lnTo>
                                    <a:pt x="232721" y="940592"/>
                                  </a:lnTo>
                                  <a:cubicBezTo>
                                    <a:pt x="232721" y="951924"/>
                                    <a:pt x="227045" y="957591"/>
                                    <a:pt x="215693" y="957591"/>
                                  </a:cubicBezTo>
                                  <a:lnTo>
                                    <a:pt x="28381" y="957591"/>
                                  </a:lnTo>
                                  <a:cubicBezTo>
                                    <a:pt x="5676" y="951924"/>
                                    <a:pt x="0" y="946258"/>
                                    <a:pt x="0" y="929260"/>
                                  </a:cubicBezTo>
                                  <a:close/>
                                </a:path>
                              </a:pathLst>
                            </a:custGeom>
                            <a:solidFill>
                              <a:srgbClr val="FFFFFF"/>
                            </a:solidFill>
                            <a:ln w="56761" cap="flat">
                              <a:noFill/>
                              <a:prstDash val="solid"/>
                              <a:miter/>
                            </a:ln>
                          </wps:spPr>
                          <wps:bodyPr rtlCol="0" anchor="ctr"/>
                        </wps:wsp>
                        <wps:wsp>
                          <wps:cNvPr id="1645578060" name="Freeform 1067470462"/>
                          <wps:cNvSpPr/>
                          <wps:spPr>
                            <a:xfrm>
                              <a:off x="6419694" y="1342893"/>
                              <a:ext cx="859320" cy="964000"/>
                            </a:xfrm>
                            <a:custGeom>
                              <a:avLst/>
                              <a:gdLst>
                                <a:gd name="connsiteX0" fmla="*/ 0 w 859320"/>
                                <a:gd name="connsiteY0" fmla="*/ 662947 h 964000"/>
                                <a:gd name="connsiteX1" fmla="*/ 374624 w 859320"/>
                                <a:gd name="connsiteY1" fmla="*/ 351305 h 964000"/>
                                <a:gd name="connsiteX2" fmla="*/ 601668 w 859320"/>
                                <a:gd name="connsiteY2" fmla="*/ 390969 h 964000"/>
                                <a:gd name="connsiteX3" fmla="*/ 601668 w 859320"/>
                                <a:gd name="connsiteY3" fmla="*/ 362638 h 964000"/>
                                <a:gd name="connsiteX4" fmla="*/ 425709 w 859320"/>
                                <a:gd name="connsiteY4" fmla="*/ 203984 h 964000"/>
                                <a:gd name="connsiteX5" fmla="*/ 255426 w 859320"/>
                                <a:gd name="connsiteY5" fmla="*/ 288977 h 964000"/>
                                <a:gd name="connsiteX6" fmla="*/ 227045 w 859320"/>
                                <a:gd name="connsiteY6" fmla="*/ 305976 h 964000"/>
                                <a:gd name="connsiteX7" fmla="*/ 39733 w 859320"/>
                                <a:gd name="connsiteY7" fmla="*/ 305976 h 964000"/>
                                <a:gd name="connsiteX8" fmla="*/ 28381 w 859320"/>
                                <a:gd name="connsiteY8" fmla="*/ 294643 h 964000"/>
                                <a:gd name="connsiteX9" fmla="*/ 28381 w 859320"/>
                                <a:gd name="connsiteY9" fmla="*/ 277644 h 964000"/>
                                <a:gd name="connsiteX10" fmla="*/ 425709 w 859320"/>
                                <a:gd name="connsiteY10" fmla="*/ 0 h 964000"/>
                                <a:gd name="connsiteX11" fmla="*/ 823038 w 859320"/>
                                <a:gd name="connsiteY11" fmla="*/ 356972 h 964000"/>
                                <a:gd name="connsiteX12" fmla="*/ 823038 w 859320"/>
                                <a:gd name="connsiteY12" fmla="*/ 759273 h 964000"/>
                                <a:gd name="connsiteX13" fmla="*/ 857094 w 859320"/>
                                <a:gd name="connsiteY13" fmla="*/ 929259 h 964000"/>
                                <a:gd name="connsiteX14" fmla="*/ 845742 w 859320"/>
                                <a:gd name="connsiteY14" fmla="*/ 946258 h 964000"/>
                                <a:gd name="connsiteX15" fmla="*/ 618697 w 859320"/>
                                <a:gd name="connsiteY15" fmla="*/ 946258 h 964000"/>
                                <a:gd name="connsiteX16" fmla="*/ 601668 w 859320"/>
                                <a:gd name="connsiteY16" fmla="*/ 929259 h 964000"/>
                                <a:gd name="connsiteX17" fmla="*/ 601668 w 859320"/>
                                <a:gd name="connsiteY17" fmla="*/ 872597 h 964000"/>
                                <a:gd name="connsiteX18" fmla="*/ 334891 w 859320"/>
                                <a:gd name="connsiteY18" fmla="*/ 963257 h 964000"/>
                                <a:gd name="connsiteX19" fmla="*/ 0 w 859320"/>
                                <a:gd name="connsiteY19" fmla="*/ 662947 h 964000"/>
                                <a:gd name="connsiteX20" fmla="*/ 601668 w 859320"/>
                                <a:gd name="connsiteY20" fmla="*/ 577954 h 964000"/>
                                <a:gd name="connsiteX21" fmla="*/ 380300 w 859320"/>
                                <a:gd name="connsiteY21" fmla="*/ 538291 h 964000"/>
                                <a:gd name="connsiteX22" fmla="*/ 210016 w 859320"/>
                                <a:gd name="connsiteY22" fmla="*/ 657281 h 964000"/>
                                <a:gd name="connsiteX23" fmla="*/ 374624 w 859320"/>
                                <a:gd name="connsiteY23" fmla="*/ 770605 h 964000"/>
                                <a:gd name="connsiteX24" fmla="*/ 601668 w 859320"/>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0" h="964000">
                                  <a:moveTo>
                                    <a:pt x="0" y="662947"/>
                                  </a:moveTo>
                                  <a:cubicBezTo>
                                    <a:pt x="0" y="458963"/>
                                    <a:pt x="170284" y="351305"/>
                                    <a:pt x="374624" y="351305"/>
                                  </a:cubicBezTo>
                                  <a:cubicBezTo>
                                    <a:pt x="454090" y="351305"/>
                                    <a:pt x="539232" y="368304"/>
                                    <a:pt x="601668" y="390969"/>
                                  </a:cubicBezTo>
                                  <a:lnTo>
                                    <a:pt x="601668" y="362638"/>
                                  </a:lnTo>
                                  <a:cubicBezTo>
                                    <a:pt x="601668"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6" y="305976"/>
                                    <a:pt x="28381" y="300309"/>
                                    <a:pt x="28381" y="294643"/>
                                  </a:cubicBezTo>
                                  <a:cubicBezTo>
                                    <a:pt x="28381" y="288977"/>
                                    <a:pt x="28381" y="283311"/>
                                    <a:pt x="28381" y="277644"/>
                                  </a:cubicBezTo>
                                  <a:cubicBezTo>
                                    <a:pt x="62437" y="124657"/>
                                    <a:pt x="204340" y="0"/>
                                    <a:pt x="425709" y="0"/>
                                  </a:cubicBezTo>
                                  <a:cubicBezTo>
                                    <a:pt x="664106" y="0"/>
                                    <a:pt x="823038" y="135989"/>
                                    <a:pt x="823038" y="356972"/>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8" y="940592"/>
                                    <a:pt x="601668" y="929259"/>
                                  </a:cubicBezTo>
                                  <a:lnTo>
                                    <a:pt x="601668" y="872597"/>
                                  </a:lnTo>
                                  <a:cubicBezTo>
                                    <a:pt x="544907" y="917927"/>
                                    <a:pt x="471117" y="963257"/>
                                    <a:pt x="334891" y="963257"/>
                                  </a:cubicBezTo>
                                  <a:cubicBezTo>
                                    <a:pt x="147579" y="974589"/>
                                    <a:pt x="0" y="855599"/>
                                    <a:pt x="0" y="662947"/>
                                  </a:cubicBezTo>
                                  <a:close/>
                                  <a:moveTo>
                                    <a:pt x="601668" y="577954"/>
                                  </a:moveTo>
                                  <a:cubicBezTo>
                                    <a:pt x="522203" y="555289"/>
                                    <a:pt x="465442" y="538291"/>
                                    <a:pt x="380300" y="538291"/>
                                  </a:cubicBezTo>
                                  <a:cubicBezTo>
                                    <a:pt x="289482" y="538291"/>
                                    <a:pt x="210016" y="577954"/>
                                    <a:pt x="210016" y="657281"/>
                                  </a:cubicBezTo>
                                  <a:cubicBezTo>
                                    <a:pt x="210016" y="730942"/>
                                    <a:pt x="272453" y="770605"/>
                                    <a:pt x="374624" y="770605"/>
                                  </a:cubicBezTo>
                                  <a:cubicBezTo>
                                    <a:pt x="493822" y="770605"/>
                                    <a:pt x="601668" y="696945"/>
                                    <a:pt x="601668" y="577954"/>
                                  </a:cubicBezTo>
                                  <a:close/>
                                </a:path>
                              </a:pathLst>
                            </a:custGeom>
                            <a:solidFill>
                              <a:srgbClr val="FFFFFF"/>
                            </a:solidFill>
                            <a:ln w="56761" cap="flat">
                              <a:noFill/>
                              <a:prstDash val="solid"/>
                              <a:miter/>
                            </a:ln>
                          </wps:spPr>
                          <wps:bodyPr rtlCol="0" anchor="ctr"/>
                        </wps:wsp>
                        <wps:wsp>
                          <wps:cNvPr id="2127723287" name="Freeform 288665802"/>
                          <wps:cNvSpPr/>
                          <wps:spPr>
                            <a:xfrm>
                              <a:off x="7464101" y="997253"/>
                              <a:ext cx="221368" cy="1299688"/>
                            </a:xfrm>
                            <a:custGeom>
                              <a:avLst/>
                              <a:gdLst>
                                <a:gd name="connsiteX0" fmla="*/ 0 w 221368"/>
                                <a:gd name="connsiteY0" fmla="*/ 1280565 h 1299688"/>
                                <a:gd name="connsiteX1" fmla="*/ 0 w 221368"/>
                                <a:gd name="connsiteY1" fmla="*/ 16999 h 1299688"/>
                                <a:gd name="connsiteX2" fmla="*/ 17029 w 221368"/>
                                <a:gd name="connsiteY2" fmla="*/ 0 h 1299688"/>
                                <a:gd name="connsiteX3" fmla="*/ 204341 w 221368"/>
                                <a:gd name="connsiteY3" fmla="*/ 0 h 1299688"/>
                                <a:gd name="connsiteX4" fmla="*/ 221368 w 221368"/>
                                <a:gd name="connsiteY4" fmla="*/ 16999 h 1299688"/>
                                <a:gd name="connsiteX5" fmla="*/ 221368 w 221368"/>
                                <a:gd name="connsiteY5" fmla="*/ 1280565 h 1299688"/>
                                <a:gd name="connsiteX6" fmla="*/ 204341 w 221368"/>
                                <a:gd name="connsiteY6" fmla="*/ 1297564 h 1299688"/>
                                <a:gd name="connsiteX7" fmla="*/ 17029 w 221368"/>
                                <a:gd name="connsiteY7" fmla="*/ 1297564 h 1299688"/>
                                <a:gd name="connsiteX8" fmla="*/ 0 w 221368"/>
                                <a:gd name="connsiteY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1368" h="1299688">
                                  <a:moveTo>
                                    <a:pt x="0" y="1280565"/>
                                  </a:moveTo>
                                  <a:lnTo>
                                    <a:pt x="0" y="16999"/>
                                  </a:lnTo>
                                  <a:cubicBezTo>
                                    <a:pt x="0" y="5666"/>
                                    <a:pt x="5676" y="0"/>
                                    <a:pt x="17029" y="0"/>
                                  </a:cubicBezTo>
                                  <a:lnTo>
                                    <a:pt x="204341" y="0"/>
                                  </a:lnTo>
                                  <a:cubicBezTo>
                                    <a:pt x="215693" y="0"/>
                                    <a:pt x="221368" y="5666"/>
                                    <a:pt x="221368" y="16999"/>
                                  </a:cubicBezTo>
                                  <a:lnTo>
                                    <a:pt x="221368" y="1280565"/>
                                  </a:lnTo>
                                  <a:cubicBezTo>
                                    <a:pt x="221368" y="1291898"/>
                                    <a:pt x="215693" y="1297564"/>
                                    <a:pt x="204341" y="1297564"/>
                                  </a:cubicBezTo>
                                  <a:lnTo>
                                    <a:pt x="17029"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161212004" name="Freeform 1682372593"/>
                          <wps:cNvSpPr/>
                          <wps:spPr>
                            <a:xfrm>
                              <a:off x="823037" y="2617791"/>
                              <a:ext cx="885475" cy="1303229"/>
                            </a:xfrm>
                            <a:custGeom>
                              <a:avLst/>
                              <a:gdLst>
                                <a:gd name="connsiteX0" fmla="*/ 0 w 885475"/>
                                <a:gd name="connsiteY0" fmla="*/ 1280565 h 1303229"/>
                                <a:gd name="connsiteX1" fmla="*/ 0 w 885475"/>
                                <a:gd name="connsiteY1" fmla="*/ 16999 h 1303229"/>
                                <a:gd name="connsiteX2" fmla="*/ 17028 w 885475"/>
                                <a:gd name="connsiteY2" fmla="*/ 0 h 1303229"/>
                                <a:gd name="connsiteX3" fmla="*/ 215693 w 885475"/>
                                <a:gd name="connsiteY3" fmla="*/ 0 h 1303229"/>
                                <a:gd name="connsiteX4" fmla="*/ 232721 w 885475"/>
                                <a:gd name="connsiteY4" fmla="*/ 16999 h 1303229"/>
                                <a:gd name="connsiteX5" fmla="*/ 232721 w 885475"/>
                                <a:gd name="connsiteY5" fmla="*/ 1087914 h 1303229"/>
                                <a:gd name="connsiteX6" fmla="*/ 868447 w 885475"/>
                                <a:gd name="connsiteY6" fmla="*/ 1087914 h 1303229"/>
                                <a:gd name="connsiteX7" fmla="*/ 885475 w 885475"/>
                                <a:gd name="connsiteY7" fmla="*/ 1104912 h 1303229"/>
                                <a:gd name="connsiteX8" fmla="*/ 885475 w 885475"/>
                                <a:gd name="connsiteY8" fmla="*/ 1286231 h 1303229"/>
                                <a:gd name="connsiteX9" fmla="*/ 868447 w 885475"/>
                                <a:gd name="connsiteY9" fmla="*/ 1303230 h 1303229"/>
                                <a:gd name="connsiteX10" fmla="*/ 17028 w 885475"/>
                                <a:gd name="connsiteY10" fmla="*/ 1303230 h 1303229"/>
                                <a:gd name="connsiteX11" fmla="*/ 0 w 885475"/>
                                <a:gd name="connsiteY11" fmla="*/ 1280565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5475" h="1303229">
                                  <a:moveTo>
                                    <a:pt x="0" y="1280565"/>
                                  </a:moveTo>
                                  <a:lnTo>
                                    <a:pt x="0" y="16999"/>
                                  </a:lnTo>
                                  <a:cubicBezTo>
                                    <a:pt x="0" y="5667"/>
                                    <a:pt x="5676" y="0"/>
                                    <a:pt x="17028" y="0"/>
                                  </a:cubicBezTo>
                                  <a:lnTo>
                                    <a:pt x="215693" y="0"/>
                                  </a:lnTo>
                                  <a:cubicBezTo>
                                    <a:pt x="227045" y="0"/>
                                    <a:pt x="232721" y="5667"/>
                                    <a:pt x="232721" y="16999"/>
                                  </a:cubicBezTo>
                                  <a:lnTo>
                                    <a:pt x="232721" y="1087914"/>
                                  </a:lnTo>
                                  <a:lnTo>
                                    <a:pt x="868447" y="1087914"/>
                                  </a:lnTo>
                                  <a:cubicBezTo>
                                    <a:pt x="879799" y="1087914"/>
                                    <a:pt x="885475" y="1093580"/>
                                    <a:pt x="885475" y="1104912"/>
                                  </a:cubicBezTo>
                                  <a:lnTo>
                                    <a:pt x="885475" y="1286231"/>
                                  </a:lnTo>
                                  <a:cubicBezTo>
                                    <a:pt x="885475" y="1297564"/>
                                    <a:pt x="879799" y="1303230"/>
                                    <a:pt x="868447" y="1303230"/>
                                  </a:cubicBezTo>
                                  <a:lnTo>
                                    <a:pt x="17028" y="1303230"/>
                                  </a:lnTo>
                                  <a:cubicBezTo>
                                    <a:pt x="5676" y="1303230"/>
                                    <a:pt x="0" y="1297564"/>
                                    <a:pt x="0" y="1280565"/>
                                  </a:cubicBezTo>
                                  <a:close/>
                                </a:path>
                              </a:pathLst>
                            </a:custGeom>
                            <a:solidFill>
                              <a:srgbClr val="FFFFFF"/>
                            </a:solidFill>
                            <a:ln w="56761" cap="flat">
                              <a:noFill/>
                              <a:prstDash val="solid"/>
                              <a:miter/>
                            </a:ln>
                          </wps:spPr>
                          <wps:bodyPr rtlCol="0" anchor="ctr"/>
                        </wps:wsp>
                        <wps:wsp>
                          <wps:cNvPr id="1024149024" name="Freeform 260664058"/>
                          <wps:cNvSpPr/>
                          <wps:spPr>
                            <a:xfrm>
                              <a:off x="1856092" y="2617791"/>
                              <a:ext cx="244073" cy="1299688"/>
                            </a:xfrm>
                            <a:custGeom>
                              <a:avLst/>
                              <a:gdLst>
                                <a:gd name="connsiteX0" fmla="*/ 0 w 244073"/>
                                <a:gd name="connsiteY0" fmla="*/ 226649 h 1299688"/>
                                <a:gd name="connsiteX1" fmla="*/ 0 w 244073"/>
                                <a:gd name="connsiteY1" fmla="*/ 16999 h 1299688"/>
                                <a:gd name="connsiteX2" fmla="*/ 17028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8 w 244073"/>
                                <a:gd name="connsiteY7" fmla="*/ 243647 h 1299688"/>
                                <a:gd name="connsiteX8" fmla="*/ 0 w 244073"/>
                                <a:gd name="connsiteY8" fmla="*/ 226649 h 1299688"/>
                                <a:gd name="connsiteX9" fmla="*/ 11352 w 244073"/>
                                <a:gd name="connsiteY9" fmla="*/ 1280565 h 1299688"/>
                                <a:gd name="connsiteX10" fmla="*/ 11352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2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7"/>
                                    <a:pt x="5676" y="0"/>
                                    <a:pt x="17028" y="0"/>
                                  </a:cubicBezTo>
                                  <a:lnTo>
                                    <a:pt x="227045" y="0"/>
                                  </a:lnTo>
                                  <a:cubicBezTo>
                                    <a:pt x="238397" y="0"/>
                                    <a:pt x="244073" y="5667"/>
                                    <a:pt x="244073" y="16999"/>
                                  </a:cubicBezTo>
                                  <a:lnTo>
                                    <a:pt x="244073" y="226649"/>
                                  </a:lnTo>
                                  <a:cubicBezTo>
                                    <a:pt x="244073" y="237981"/>
                                    <a:pt x="238397" y="243647"/>
                                    <a:pt x="227045" y="243647"/>
                                  </a:cubicBezTo>
                                  <a:lnTo>
                                    <a:pt x="17028" y="243647"/>
                                  </a:lnTo>
                                  <a:cubicBezTo>
                                    <a:pt x="5676" y="249314"/>
                                    <a:pt x="0" y="243647"/>
                                    <a:pt x="0" y="226649"/>
                                  </a:cubicBezTo>
                                  <a:close/>
                                  <a:moveTo>
                                    <a:pt x="11352" y="1280565"/>
                                  </a:moveTo>
                                  <a:lnTo>
                                    <a:pt x="11352" y="385303"/>
                                  </a:lnTo>
                                  <a:cubicBezTo>
                                    <a:pt x="11352" y="373971"/>
                                    <a:pt x="17028" y="368304"/>
                                    <a:pt x="28381" y="368304"/>
                                  </a:cubicBezTo>
                                  <a:lnTo>
                                    <a:pt x="215693" y="368304"/>
                                  </a:lnTo>
                                  <a:cubicBezTo>
                                    <a:pt x="227045" y="368304"/>
                                    <a:pt x="232721" y="373971"/>
                                    <a:pt x="232721" y="385303"/>
                                  </a:cubicBezTo>
                                  <a:lnTo>
                                    <a:pt x="232721" y="1280565"/>
                                  </a:lnTo>
                                  <a:cubicBezTo>
                                    <a:pt x="232721" y="1291898"/>
                                    <a:pt x="227045" y="1297564"/>
                                    <a:pt x="215693" y="1297564"/>
                                  </a:cubicBezTo>
                                  <a:lnTo>
                                    <a:pt x="28381" y="1297564"/>
                                  </a:lnTo>
                                  <a:cubicBezTo>
                                    <a:pt x="17028" y="1303230"/>
                                    <a:pt x="11352" y="1297564"/>
                                    <a:pt x="11352" y="1280565"/>
                                  </a:cubicBezTo>
                                  <a:close/>
                                </a:path>
                              </a:pathLst>
                            </a:custGeom>
                            <a:solidFill>
                              <a:srgbClr val="FFFFFF"/>
                            </a:solidFill>
                            <a:ln w="56761" cap="flat">
                              <a:noFill/>
                              <a:prstDash val="solid"/>
                              <a:miter/>
                            </a:ln>
                          </wps:spPr>
                          <wps:bodyPr rtlCol="0" anchor="ctr"/>
                        </wps:wsp>
                        <wps:wsp>
                          <wps:cNvPr id="726191533" name="Freeform 1185716510"/>
                          <wps:cNvSpPr/>
                          <wps:spPr>
                            <a:xfrm>
                              <a:off x="2236392" y="2702784"/>
                              <a:ext cx="715191" cy="1229781"/>
                            </a:xfrm>
                            <a:custGeom>
                              <a:avLst/>
                              <a:gdLst>
                                <a:gd name="connsiteX0" fmla="*/ 175960 w 715191"/>
                                <a:gd name="connsiteY0" fmla="*/ 923593 h 1229781"/>
                                <a:gd name="connsiteX1" fmla="*/ 175960 w 715191"/>
                                <a:gd name="connsiteY1" fmla="*/ 481628 h 1229781"/>
                                <a:gd name="connsiteX2" fmla="*/ 17028 w 715191"/>
                                <a:gd name="connsiteY2" fmla="*/ 481628 h 1229781"/>
                                <a:gd name="connsiteX3" fmla="*/ 0 w 715191"/>
                                <a:gd name="connsiteY3" fmla="*/ 464630 h 1229781"/>
                                <a:gd name="connsiteX4" fmla="*/ 0 w 715191"/>
                                <a:gd name="connsiteY4" fmla="*/ 300310 h 1229781"/>
                                <a:gd name="connsiteX5" fmla="*/ 17028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79 w 715191"/>
                                <a:gd name="connsiteY18" fmla="*/ 1031252 h 1229781"/>
                                <a:gd name="connsiteX19" fmla="*/ 686811 w 715191"/>
                                <a:gd name="connsiteY19" fmla="*/ 1002921 h 1229781"/>
                                <a:gd name="connsiteX20" fmla="*/ 703839 w 715191"/>
                                <a:gd name="connsiteY20" fmla="*/ 997254 h 1229781"/>
                                <a:gd name="connsiteX21" fmla="*/ 715191 w 715191"/>
                                <a:gd name="connsiteY21" fmla="*/ 1014253 h 1229781"/>
                                <a:gd name="connsiteX22" fmla="*/ 715191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8" y="481628"/>
                                  </a:lnTo>
                                  <a:cubicBezTo>
                                    <a:pt x="5676" y="481628"/>
                                    <a:pt x="0" y="475962"/>
                                    <a:pt x="0" y="464630"/>
                                  </a:cubicBezTo>
                                  <a:lnTo>
                                    <a:pt x="0" y="300310"/>
                                  </a:lnTo>
                                  <a:cubicBezTo>
                                    <a:pt x="0" y="288977"/>
                                    <a:pt x="5676" y="283311"/>
                                    <a:pt x="17028" y="283311"/>
                                  </a:cubicBezTo>
                                  <a:lnTo>
                                    <a:pt x="175960" y="283311"/>
                                  </a:lnTo>
                                  <a:lnTo>
                                    <a:pt x="175960" y="16999"/>
                                  </a:lnTo>
                                  <a:cubicBezTo>
                                    <a:pt x="175960" y="5667"/>
                                    <a:pt x="181636" y="0"/>
                                    <a:pt x="192988" y="0"/>
                                  </a:cubicBezTo>
                                  <a:lnTo>
                                    <a:pt x="380300" y="0"/>
                                  </a:lnTo>
                                  <a:cubicBezTo>
                                    <a:pt x="391653" y="0"/>
                                    <a:pt x="397329" y="5667"/>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5" y="1031252"/>
                                    <a:pt x="527879" y="1031252"/>
                                  </a:cubicBezTo>
                                  <a:cubicBezTo>
                                    <a:pt x="584640" y="1031252"/>
                                    <a:pt x="624374" y="1025586"/>
                                    <a:pt x="686811" y="1002921"/>
                                  </a:cubicBezTo>
                                  <a:cubicBezTo>
                                    <a:pt x="692487" y="1002921"/>
                                    <a:pt x="698163" y="997254"/>
                                    <a:pt x="703839" y="997254"/>
                                  </a:cubicBezTo>
                                  <a:cubicBezTo>
                                    <a:pt x="715191" y="997254"/>
                                    <a:pt x="715191" y="1002921"/>
                                    <a:pt x="715191" y="1014253"/>
                                  </a:cubicBezTo>
                                  <a:lnTo>
                                    <a:pt x="715191" y="1167241"/>
                                  </a:lnTo>
                                  <a:cubicBezTo>
                                    <a:pt x="715191" y="1184239"/>
                                    <a:pt x="715191" y="1195572"/>
                                    <a:pt x="698163" y="1201238"/>
                                  </a:cubicBezTo>
                                  <a:cubicBezTo>
                                    <a:pt x="641402" y="1223903"/>
                                    <a:pt x="556260" y="1229569"/>
                                    <a:pt x="482470" y="1229569"/>
                                  </a:cubicBezTo>
                                  <a:cubicBezTo>
                                    <a:pt x="312187" y="1235235"/>
                                    <a:pt x="175960" y="1127577"/>
                                    <a:pt x="175960" y="923593"/>
                                  </a:cubicBezTo>
                                  <a:close/>
                                </a:path>
                              </a:pathLst>
                            </a:custGeom>
                            <a:solidFill>
                              <a:srgbClr val="FFFFFF"/>
                            </a:solidFill>
                            <a:ln w="56761" cap="flat">
                              <a:noFill/>
                              <a:prstDash val="solid"/>
                              <a:miter/>
                            </a:ln>
                          </wps:spPr>
                          <wps:bodyPr rtlCol="0" anchor="ctr"/>
                        </wps:wsp>
                        <wps:wsp>
                          <wps:cNvPr id="1772636498" name="Freeform 1830146964"/>
                          <wps:cNvSpPr/>
                          <wps:spPr>
                            <a:xfrm>
                              <a:off x="3053754" y="2963430"/>
                              <a:ext cx="964940" cy="969041"/>
                            </a:xfrm>
                            <a:custGeom>
                              <a:avLst/>
                              <a:gdLst>
                                <a:gd name="connsiteX0" fmla="*/ 0 w 964940"/>
                                <a:gd name="connsiteY0" fmla="*/ 487295 h 969041"/>
                                <a:gd name="connsiteX1" fmla="*/ 482470 w 964940"/>
                                <a:gd name="connsiteY1" fmla="*/ 0 h 969041"/>
                                <a:gd name="connsiteX2" fmla="*/ 964941 w 964940"/>
                                <a:gd name="connsiteY2" fmla="*/ 504293 h 969041"/>
                                <a:gd name="connsiteX3" fmla="*/ 964941 w 964940"/>
                                <a:gd name="connsiteY3" fmla="*/ 538291 h 969041"/>
                                <a:gd name="connsiteX4" fmla="*/ 947912 w 964940"/>
                                <a:gd name="connsiteY4" fmla="*/ 555289 h 969041"/>
                                <a:gd name="connsiteX5" fmla="*/ 238397 w 964940"/>
                                <a:gd name="connsiteY5" fmla="*/ 555289 h 969041"/>
                                <a:gd name="connsiteX6" fmla="*/ 482470 w 964940"/>
                                <a:gd name="connsiteY6" fmla="*/ 770605 h 969041"/>
                                <a:gd name="connsiteX7" fmla="*/ 709515 w 964940"/>
                                <a:gd name="connsiteY7" fmla="*/ 657281 h 969041"/>
                                <a:gd name="connsiteX8" fmla="*/ 737896 w 964940"/>
                                <a:gd name="connsiteY8" fmla="*/ 640282 h 969041"/>
                                <a:gd name="connsiteX9" fmla="*/ 930884 w 964940"/>
                                <a:gd name="connsiteY9" fmla="*/ 640282 h 969041"/>
                                <a:gd name="connsiteX10" fmla="*/ 942236 w 964940"/>
                                <a:gd name="connsiteY10" fmla="*/ 651615 h 969041"/>
                                <a:gd name="connsiteX11" fmla="*/ 936560 w 964940"/>
                                <a:gd name="connsiteY11" fmla="*/ 668613 h 969041"/>
                                <a:gd name="connsiteX12" fmla="*/ 476794 w 964940"/>
                                <a:gd name="connsiteY12" fmla="*/ 968923 h 969041"/>
                                <a:gd name="connsiteX13" fmla="*/ 0 w 964940"/>
                                <a:gd name="connsiteY13" fmla="*/ 487295 h 969041"/>
                                <a:gd name="connsiteX14" fmla="*/ 726543 w 964940"/>
                                <a:gd name="connsiteY14" fmla="*/ 373970 h 969041"/>
                                <a:gd name="connsiteX15" fmla="*/ 482470 w 964940"/>
                                <a:gd name="connsiteY15" fmla="*/ 203984 h 969041"/>
                                <a:gd name="connsiteX16" fmla="*/ 244073 w 964940"/>
                                <a:gd name="connsiteY16" fmla="*/ 373970 h 969041"/>
                                <a:gd name="connsiteX17" fmla="*/ 726543 w 964940"/>
                                <a:gd name="connsiteY17" fmla="*/ 373970 h 969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4940" h="969041">
                                  <a:moveTo>
                                    <a:pt x="0" y="487295"/>
                                  </a:moveTo>
                                  <a:cubicBezTo>
                                    <a:pt x="0" y="198318"/>
                                    <a:pt x="215692" y="0"/>
                                    <a:pt x="482470" y="0"/>
                                  </a:cubicBezTo>
                                  <a:cubicBezTo>
                                    <a:pt x="788981" y="0"/>
                                    <a:pt x="964941" y="232315"/>
                                    <a:pt x="964941" y="504293"/>
                                  </a:cubicBezTo>
                                  <a:lnTo>
                                    <a:pt x="964941" y="538291"/>
                                  </a:lnTo>
                                  <a:cubicBezTo>
                                    <a:pt x="964941" y="549623"/>
                                    <a:pt x="959264" y="555289"/>
                                    <a:pt x="947912" y="555289"/>
                                  </a:cubicBezTo>
                                  <a:lnTo>
                                    <a:pt x="238397" y="555289"/>
                                  </a:lnTo>
                                  <a:cubicBezTo>
                                    <a:pt x="255426" y="679946"/>
                                    <a:pt x="346243" y="770605"/>
                                    <a:pt x="482470" y="770605"/>
                                  </a:cubicBezTo>
                                  <a:cubicBezTo>
                                    <a:pt x="590316" y="770605"/>
                                    <a:pt x="664106" y="736608"/>
                                    <a:pt x="709515" y="657281"/>
                                  </a:cubicBezTo>
                                  <a:cubicBezTo>
                                    <a:pt x="720867" y="640282"/>
                                    <a:pt x="720867" y="640282"/>
                                    <a:pt x="737896" y="640282"/>
                                  </a:cubicBezTo>
                                  <a:lnTo>
                                    <a:pt x="930884" y="640282"/>
                                  </a:lnTo>
                                  <a:cubicBezTo>
                                    <a:pt x="942236" y="640282"/>
                                    <a:pt x="942236" y="645948"/>
                                    <a:pt x="942236" y="651615"/>
                                  </a:cubicBezTo>
                                  <a:cubicBezTo>
                                    <a:pt x="942236" y="657281"/>
                                    <a:pt x="942236" y="657281"/>
                                    <a:pt x="936560" y="668613"/>
                                  </a:cubicBezTo>
                                  <a:cubicBezTo>
                                    <a:pt x="857094" y="872597"/>
                                    <a:pt x="703839" y="968923"/>
                                    <a:pt x="476794" y="968923"/>
                                  </a:cubicBezTo>
                                  <a:cubicBezTo>
                                    <a:pt x="210016" y="974589"/>
                                    <a:pt x="0" y="776271"/>
                                    <a:pt x="0" y="487295"/>
                                  </a:cubicBezTo>
                                  <a:close/>
                                  <a:moveTo>
                                    <a:pt x="726543" y="373970"/>
                                  </a:moveTo>
                                  <a:cubicBezTo>
                                    <a:pt x="692487" y="271978"/>
                                    <a:pt x="613021" y="203984"/>
                                    <a:pt x="482470" y="203984"/>
                                  </a:cubicBezTo>
                                  <a:cubicBezTo>
                                    <a:pt x="374624" y="203984"/>
                                    <a:pt x="283806" y="266312"/>
                                    <a:pt x="244073" y="373970"/>
                                  </a:cubicBezTo>
                                  <a:lnTo>
                                    <a:pt x="726543" y="373970"/>
                                  </a:lnTo>
                                  <a:close/>
                                </a:path>
                              </a:pathLst>
                            </a:custGeom>
                            <a:solidFill>
                              <a:srgbClr val="FFFFFF"/>
                            </a:solidFill>
                            <a:ln w="56761" cap="flat">
                              <a:noFill/>
                              <a:prstDash val="solid"/>
                              <a:miter/>
                            </a:ln>
                          </wps:spPr>
                          <wps:bodyPr rtlCol="0" anchor="ctr"/>
                        </wps:wsp>
                        <wps:wsp>
                          <wps:cNvPr id="630114667" name="Freeform 1837888458"/>
                          <wps:cNvSpPr/>
                          <wps:spPr>
                            <a:xfrm>
                              <a:off x="4166274" y="2969097"/>
                              <a:ext cx="641401" cy="948382"/>
                            </a:xfrm>
                            <a:custGeom>
                              <a:avLst/>
                              <a:gdLst>
                                <a:gd name="connsiteX0" fmla="*/ 0 w 641401"/>
                                <a:gd name="connsiteY0" fmla="*/ 929260 h 948382"/>
                                <a:gd name="connsiteX1" fmla="*/ 0 w 641401"/>
                                <a:gd name="connsiteY1" fmla="*/ 33997 h 948382"/>
                                <a:gd name="connsiteX2" fmla="*/ 17028 w 641401"/>
                                <a:gd name="connsiteY2" fmla="*/ 16998 h 948382"/>
                                <a:gd name="connsiteX3" fmla="*/ 204340 w 641401"/>
                                <a:gd name="connsiteY3" fmla="*/ 16998 h 948382"/>
                                <a:gd name="connsiteX4" fmla="*/ 221369 w 641401"/>
                                <a:gd name="connsiteY4" fmla="*/ 33997 h 948382"/>
                                <a:gd name="connsiteX5" fmla="*/ 221369 w 641401"/>
                                <a:gd name="connsiteY5" fmla="*/ 84993 h 948382"/>
                                <a:gd name="connsiteX6" fmla="*/ 448414 w 641401"/>
                                <a:gd name="connsiteY6" fmla="*/ 0 h 948382"/>
                                <a:gd name="connsiteX7" fmla="*/ 618697 w 641401"/>
                                <a:gd name="connsiteY7" fmla="*/ 28331 h 948382"/>
                                <a:gd name="connsiteX8" fmla="*/ 641402 w 641401"/>
                                <a:gd name="connsiteY8" fmla="*/ 62328 h 948382"/>
                                <a:gd name="connsiteX9" fmla="*/ 641402 w 641401"/>
                                <a:gd name="connsiteY9" fmla="*/ 237981 h 948382"/>
                                <a:gd name="connsiteX10" fmla="*/ 624374 w 641401"/>
                                <a:gd name="connsiteY10" fmla="*/ 254980 h 948382"/>
                                <a:gd name="connsiteX11" fmla="*/ 613021 w 641401"/>
                                <a:gd name="connsiteY11" fmla="*/ 249314 h 948382"/>
                                <a:gd name="connsiteX12" fmla="*/ 420033 w 641401"/>
                                <a:gd name="connsiteY12" fmla="*/ 198318 h 948382"/>
                                <a:gd name="connsiteX13" fmla="*/ 215692 w 641401"/>
                                <a:gd name="connsiteY13" fmla="*/ 447631 h 948382"/>
                                <a:gd name="connsiteX14" fmla="*/ 215692 w 641401"/>
                                <a:gd name="connsiteY14" fmla="*/ 929260 h 948382"/>
                                <a:gd name="connsiteX15" fmla="*/ 198664 w 641401"/>
                                <a:gd name="connsiteY15" fmla="*/ 946258 h 948382"/>
                                <a:gd name="connsiteX16" fmla="*/ 11352 w 641401"/>
                                <a:gd name="connsiteY16" fmla="*/ 946258 h 948382"/>
                                <a:gd name="connsiteX17" fmla="*/ 0 w 641401"/>
                                <a:gd name="connsiteY17" fmla="*/ 929260 h 94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1" h="948382">
                                  <a:moveTo>
                                    <a:pt x="0" y="929260"/>
                                  </a:moveTo>
                                  <a:lnTo>
                                    <a:pt x="0" y="33997"/>
                                  </a:lnTo>
                                  <a:cubicBezTo>
                                    <a:pt x="0" y="22665"/>
                                    <a:pt x="5676" y="16998"/>
                                    <a:pt x="17028" y="16998"/>
                                  </a:cubicBezTo>
                                  <a:lnTo>
                                    <a:pt x="204340" y="16998"/>
                                  </a:lnTo>
                                  <a:cubicBezTo>
                                    <a:pt x="215692" y="16998"/>
                                    <a:pt x="221369" y="22665"/>
                                    <a:pt x="221369" y="33997"/>
                                  </a:cubicBezTo>
                                  <a:lnTo>
                                    <a:pt x="221369" y="84993"/>
                                  </a:lnTo>
                                  <a:cubicBezTo>
                                    <a:pt x="278130" y="33997"/>
                                    <a:pt x="357595" y="0"/>
                                    <a:pt x="448414" y="0"/>
                                  </a:cubicBezTo>
                                  <a:cubicBezTo>
                                    <a:pt x="510851" y="0"/>
                                    <a:pt x="567612" y="11332"/>
                                    <a:pt x="618697" y="28331"/>
                                  </a:cubicBezTo>
                                  <a:cubicBezTo>
                                    <a:pt x="635726" y="33997"/>
                                    <a:pt x="641402" y="45329"/>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4" y="198318"/>
                                    <a:pt x="215692" y="254980"/>
                                    <a:pt x="215692" y="447631"/>
                                  </a:cubicBezTo>
                                  <a:lnTo>
                                    <a:pt x="215692" y="929260"/>
                                  </a:lnTo>
                                  <a:cubicBezTo>
                                    <a:pt x="215692" y="940592"/>
                                    <a:pt x="210016" y="946258"/>
                                    <a:pt x="198664" y="946258"/>
                                  </a:cubicBezTo>
                                  <a:lnTo>
                                    <a:pt x="11352" y="946258"/>
                                  </a:lnTo>
                                  <a:cubicBezTo>
                                    <a:pt x="5676" y="951924"/>
                                    <a:pt x="0" y="946258"/>
                                    <a:pt x="0" y="929260"/>
                                  </a:cubicBezTo>
                                  <a:close/>
                                </a:path>
                              </a:pathLst>
                            </a:custGeom>
                            <a:solidFill>
                              <a:srgbClr val="FFFFFF"/>
                            </a:solidFill>
                            <a:ln w="56761" cap="flat">
                              <a:noFill/>
                              <a:prstDash val="solid"/>
                              <a:miter/>
                            </a:ln>
                          </wps:spPr>
                          <wps:bodyPr rtlCol="0" anchor="ctr"/>
                        </wps:wsp>
                        <wps:wsp>
                          <wps:cNvPr id="440819227" name="Freeform 743867450"/>
                          <wps:cNvSpPr/>
                          <wps:spPr>
                            <a:xfrm>
                              <a:off x="4881465" y="2963430"/>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5 h 964000"/>
                                <a:gd name="connsiteX7" fmla="*/ 39733 w 859321"/>
                                <a:gd name="connsiteY7" fmla="*/ 305975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1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7345 w 859321"/>
                                <a:gd name="connsiteY20" fmla="*/ 577954 h 964000"/>
                                <a:gd name="connsiteX21" fmla="*/ 385977 w 859321"/>
                                <a:gd name="connsiteY21" fmla="*/ 538291 h 964000"/>
                                <a:gd name="connsiteX22" fmla="*/ 215693 w 859321"/>
                                <a:gd name="connsiteY22" fmla="*/ 657281 h 964000"/>
                                <a:gd name="connsiteX23" fmla="*/ 380300 w 859321"/>
                                <a:gd name="connsiteY23" fmla="*/ 770605 h 964000"/>
                                <a:gd name="connsiteX24" fmla="*/ 607345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5"/>
                                    <a:pt x="238397" y="305975"/>
                                    <a:pt x="227045" y="305975"/>
                                  </a:cubicBezTo>
                                  <a:lnTo>
                                    <a:pt x="39733" y="305975"/>
                                  </a:lnTo>
                                  <a:cubicBezTo>
                                    <a:pt x="34057" y="305975"/>
                                    <a:pt x="28381" y="300309"/>
                                    <a:pt x="28381" y="294643"/>
                                  </a:cubicBezTo>
                                  <a:cubicBezTo>
                                    <a:pt x="28381" y="288977"/>
                                    <a:pt x="28381" y="283311"/>
                                    <a:pt x="28381" y="277644"/>
                                  </a:cubicBezTo>
                                  <a:cubicBezTo>
                                    <a:pt x="62437" y="124657"/>
                                    <a:pt x="204340" y="0"/>
                                    <a:pt x="425709" y="0"/>
                                  </a:cubicBezTo>
                                  <a:cubicBezTo>
                                    <a:pt x="664106" y="0"/>
                                    <a:pt x="823038" y="135989"/>
                                    <a:pt x="823038" y="356971"/>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7345" y="577954"/>
                                  </a:moveTo>
                                  <a:cubicBezTo>
                                    <a:pt x="527880" y="555289"/>
                                    <a:pt x="471118" y="538291"/>
                                    <a:pt x="385977" y="538291"/>
                                  </a:cubicBezTo>
                                  <a:cubicBezTo>
                                    <a:pt x="295158" y="538291"/>
                                    <a:pt x="215693" y="577954"/>
                                    <a:pt x="215693" y="657281"/>
                                  </a:cubicBezTo>
                                  <a:cubicBezTo>
                                    <a:pt x="215693" y="730942"/>
                                    <a:pt x="278130" y="770605"/>
                                    <a:pt x="380300" y="770605"/>
                                  </a:cubicBezTo>
                                  <a:cubicBezTo>
                                    <a:pt x="493822" y="776271"/>
                                    <a:pt x="607345" y="696944"/>
                                    <a:pt x="607345" y="577954"/>
                                  </a:cubicBezTo>
                                  <a:close/>
                                </a:path>
                              </a:pathLst>
                            </a:custGeom>
                            <a:solidFill>
                              <a:srgbClr val="FFFFFF"/>
                            </a:solidFill>
                            <a:ln w="56761" cap="flat">
                              <a:noFill/>
                              <a:prstDash val="solid"/>
                              <a:miter/>
                            </a:ln>
                          </wps:spPr>
                          <wps:bodyPr rtlCol="0" anchor="ctr"/>
                        </wps:wsp>
                        <wps:wsp>
                          <wps:cNvPr id="1844242504" name="Freeform 1472686573"/>
                          <wps:cNvSpPr/>
                          <wps:spPr>
                            <a:xfrm>
                              <a:off x="5840730" y="2963430"/>
                              <a:ext cx="933110" cy="963731"/>
                            </a:xfrm>
                            <a:custGeom>
                              <a:avLst/>
                              <a:gdLst>
                                <a:gd name="connsiteX0" fmla="*/ 0 w 933110"/>
                                <a:gd name="connsiteY0" fmla="*/ 487295 h 963731"/>
                                <a:gd name="connsiteX1" fmla="*/ 488146 w 933110"/>
                                <a:gd name="connsiteY1" fmla="*/ 0 h 963731"/>
                                <a:gd name="connsiteX2" fmla="*/ 930884 w 933110"/>
                                <a:gd name="connsiteY2" fmla="*/ 339973 h 963731"/>
                                <a:gd name="connsiteX3" fmla="*/ 919532 w 933110"/>
                                <a:gd name="connsiteY3" fmla="*/ 362638 h 963731"/>
                                <a:gd name="connsiteX4" fmla="*/ 737896 w 933110"/>
                                <a:gd name="connsiteY4" fmla="*/ 362638 h 963731"/>
                                <a:gd name="connsiteX5" fmla="*/ 709515 w 933110"/>
                                <a:gd name="connsiteY5" fmla="*/ 345639 h 963731"/>
                                <a:gd name="connsiteX6" fmla="*/ 488146 w 933110"/>
                                <a:gd name="connsiteY6" fmla="*/ 198318 h 963731"/>
                                <a:gd name="connsiteX7" fmla="*/ 238397 w 933110"/>
                                <a:gd name="connsiteY7" fmla="*/ 481628 h 963731"/>
                                <a:gd name="connsiteX8" fmla="*/ 488146 w 933110"/>
                                <a:gd name="connsiteY8" fmla="*/ 764939 h 963731"/>
                                <a:gd name="connsiteX9" fmla="*/ 709515 w 933110"/>
                                <a:gd name="connsiteY9" fmla="*/ 617617 h 963731"/>
                                <a:gd name="connsiteX10" fmla="*/ 737896 w 933110"/>
                                <a:gd name="connsiteY10" fmla="*/ 600619 h 963731"/>
                                <a:gd name="connsiteX11" fmla="*/ 919532 w 933110"/>
                                <a:gd name="connsiteY11" fmla="*/ 600619 h 963731"/>
                                <a:gd name="connsiteX12" fmla="*/ 930884 w 933110"/>
                                <a:gd name="connsiteY12" fmla="*/ 623284 h 963731"/>
                                <a:gd name="connsiteX13" fmla="*/ 488146 w 933110"/>
                                <a:gd name="connsiteY13" fmla="*/ 963257 h 963731"/>
                                <a:gd name="connsiteX14" fmla="*/ 0 w 933110"/>
                                <a:gd name="connsiteY14" fmla="*/ 487295 h 96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33110" h="963731">
                                  <a:moveTo>
                                    <a:pt x="0" y="487295"/>
                                  </a:moveTo>
                                  <a:cubicBezTo>
                                    <a:pt x="0" y="192651"/>
                                    <a:pt x="210017" y="0"/>
                                    <a:pt x="488146" y="0"/>
                                  </a:cubicBezTo>
                                  <a:cubicBezTo>
                                    <a:pt x="732220" y="0"/>
                                    <a:pt x="902504" y="158654"/>
                                    <a:pt x="930884" y="339973"/>
                                  </a:cubicBezTo>
                                  <a:cubicBezTo>
                                    <a:pt x="930884" y="356971"/>
                                    <a:pt x="930884" y="362638"/>
                                    <a:pt x="919532" y="362638"/>
                                  </a:cubicBezTo>
                                  <a:lnTo>
                                    <a:pt x="737896" y="362638"/>
                                  </a:lnTo>
                                  <a:cubicBezTo>
                                    <a:pt x="726543" y="362638"/>
                                    <a:pt x="715191" y="362638"/>
                                    <a:pt x="709515" y="345639"/>
                                  </a:cubicBezTo>
                                  <a:cubicBezTo>
                                    <a:pt x="675459" y="249313"/>
                                    <a:pt x="595992" y="198318"/>
                                    <a:pt x="488146" y="198318"/>
                                  </a:cubicBezTo>
                                  <a:cubicBezTo>
                                    <a:pt x="340567" y="198318"/>
                                    <a:pt x="238397" y="300309"/>
                                    <a:pt x="238397" y="481628"/>
                                  </a:cubicBezTo>
                                  <a:cubicBezTo>
                                    <a:pt x="238397" y="662947"/>
                                    <a:pt x="340567" y="764939"/>
                                    <a:pt x="488146" y="764939"/>
                                  </a:cubicBezTo>
                                  <a:cubicBezTo>
                                    <a:pt x="595992" y="764939"/>
                                    <a:pt x="675459" y="713943"/>
                                    <a:pt x="709515" y="617617"/>
                                  </a:cubicBezTo>
                                  <a:cubicBezTo>
                                    <a:pt x="715191" y="600619"/>
                                    <a:pt x="720868" y="600619"/>
                                    <a:pt x="737896" y="600619"/>
                                  </a:cubicBezTo>
                                  <a:lnTo>
                                    <a:pt x="919532" y="600619"/>
                                  </a:lnTo>
                                  <a:cubicBezTo>
                                    <a:pt x="930884" y="600619"/>
                                    <a:pt x="936560" y="606285"/>
                                    <a:pt x="930884" y="623284"/>
                                  </a:cubicBezTo>
                                  <a:cubicBezTo>
                                    <a:pt x="902504" y="810269"/>
                                    <a:pt x="737896" y="963257"/>
                                    <a:pt x="488146" y="963257"/>
                                  </a:cubicBezTo>
                                  <a:cubicBezTo>
                                    <a:pt x="210017" y="974589"/>
                                    <a:pt x="0" y="781938"/>
                                    <a:pt x="0" y="487295"/>
                                  </a:cubicBezTo>
                                  <a:close/>
                                </a:path>
                              </a:pathLst>
                            </a:custGeom>
                            <a:solidFill>
                              <a:srgbClr val="FFFFFF"/>
                            </a:solidFill>
                            <a:ln w="56761" cap="flat">
                              <a:noFill/>
                              <a:prstDash val="solid"/>
                              <a:miter/>
                            </a:ln>
                          </wps:spPr>
                          <wps:bodyPr rtlCol="0" anchor="ctr"/>
                        </wps:wsp>
                        <wps:wsp>
                          <wps:cNvPr id="239539607" name="Freeform 1342188136"/>
                          <wps:cNvSpPr/>
                          <wps:spPr>
                            <a:xfrm>
                              <a:off x="6828375" y="2991762"/>
                              <a:ext cx="902503" cy="1320228"/>
                            </a:xfrm>
                            <a:custGeom>
                              <a:avLst/>
                              <a:gdLst>
                                <a:gd name="connsiteX0" fmla="*/ 45409 w 902503"/>
                                <a:gd name="connsiteY0" fmla="*/ 1286231 h 1320228"/>
                                <a:gd name="connsiteX1" fmla="*/ 28381 w 902503"/>
                                <a:gd name="connsiteY1" fmla="*/ 1257900 h 1320228"/>
                                <a:gd name="connsiteX2" fmla="*/ 28381 w 902503"/>
                                <a:gd name="connsiteY2" fmla="*/ 1093580 h 1320228"/>
                                <a:gd name="connsiteX3" fmla="*/ 45409 w 902503"/>
                                <a:gd name="connsiteY3" fmla="*/ 1076581 h 1320228"/>
                                <a:gd name="connsiteX4" fmla="*/ 192988 w 902503"/>
                                <a:gd name="connsiteY4" fmla="*/ 1116244 h 1320228"/>
                                <a:gd name="connsiteX5" fmla="*/ 380300 w 902503"/>
                                <a:gd name="connsiteY5" fmla="*/ 912261 h 1320228"/>
                                <a:gd name="connsiteX6" fmla="*/ 5676 w 902503"/>
                                <a:gd name="connsiteY6" fmla="*/ 33997 h 1320228"/>
                                <a:gd name="connsiteX7" fmla="*/ 0 w 902503"/>
                                <a:gd name="connsiteY7" fmla="*/ 16998 h 1320228"/>
                                <a:gd name="connsiteX8" fmla="*/ 17029 w 902503"/>
                                <a:gd name="connsiteY8" fmla="*/ 0 h 1320228"/>
                                <a:gd name="connsiteX9" fmla="*/ 232721 w 902503"/>
                                <a:gd name="connsiteY9" fmla="*/ 0 h 1320228"/>
                                <a:gd name="connsiteX10" fmla="*/ 255426 w 902503"/>
                                <a:gd name="connsiteY10" fmla="*/ 16998 h 1320228"/>
                                <a:gd name="connsiteX11" fmla="*/ 476794 w 902503"/>
                                <a:gd name="connsiteY11" fmla="*/ 606285 h 1320228"/>
                                <a:gd name="connsiteX12" fmla="*/ 658430 w 902503"/>
                                <a:gd name="connsiteY12" fmla="*/ 16998 h 1320228"/>
                                <a:gd name="connsiteX13" fmla="*/ 681135 w 902503"/>
                                <a:gd name="connsiteY13" fmla="*/ 0 h 1320228"/>
                                <a:gd name="connsiteX14" fmla="*/ 885475 w 902503"/>
                                <a:gd name="connsiteY14" fmla="*/ 0 h 1320228"/>
                                <a:gd name="connsiteX15" fmla="*/ 902503 w 902503"/>
                                <a:gd name="connsiteY15" fmla="*/ 11332 h 1320228"/>
                                <a:gd name="connsiteX16" fmla="*/ 896828 w 902503"/>
                                <a:gd name="connsiteY16" fmla="*/ 33997 h 1320228"/>
                                <a:gd name="connsiteX17" fmla="*/ 556260 w 902503"/>
                                <a:gd name="connsiteY17" fmla="*/ 1025585 h 1320228"/>
                                <a:gd name="connsiteX18" fmla="*/ 227045 w 902503"/>
                                <a:gd name="connsiteY18" fmla="*/ 1320228 h 1320228"/>
                                <a:gd name="connsiteX19" fmla="*/ 45409 w 902503"/>
                                <a:gd name="connsiteY19" fmla="*/ 1286231 h 132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02503" h="1320228">
                                  <a:moveTo>
                                    <a:pt x="45409" y="1286231"/>
                                  </a:moveTo>
                                  <a:cubicBezTo>
                                    <a:pt x="28381" y="1274899"/>
                                    <a:pt x="28381" y="1269232"/>
                                    <a:pt x="28381" y="1257900"/>
                                  </a:cubicBezTo>
                                  <a:lnTo>
                                    <a:pt x="28381" y="1093580"/>
                                  </a:lnTo>
                                  <a:cubicBezTo>
                                    <a:pt x="28381" y="1082247"/>
                                    <a:pt x="34056" y="1076581"/>
                                    <a:pt x="45409" y="1076581"/>
                                  </a:cubicBezTo>
                                  <a:cubicBezTo>
                                    <a:pt x="73790" y="1076581"/>
                                    <a:pt x="124875" y="1116244"/>
                                    <a:pt x="192988" y="1116244"/>
                                  </a:cubicBezTo>
                                  <a:cubicBezTo>
                                    <a:pt x="289482" y="1116244"/>
                                    <a:pt x="340567" y="1053916"/>
                                    <a:pt x="380300" y="912261"/>
                                  </a:cubicBezTo>
                                  <a:lnTo>
                                    <a:pt x="5676" y="33997"/>
                                  </a:lnTo>
                                  <a:cubicBezTo>
                                    <a:pt x="0" y="22665"/>
                                    <a:pt x="0" y="22665"/>
                                    <a:pt x="0" y="16998"/>
                                  </a:cubicBezTo>
                                  <a:cubicBezTo>
                                    <a:pt x="0" y="5666"/>
                                    <a:pt x="5676" y="0"/>
                                    <a:pt x="17029" y="0"/>
                                  </a:cubicBezTo>
                                  <a:lnTo>
                                    <a:pt x="232721" y="0"/>
                                  </a:lnTo>
                                  <a:cubicBezTo>
                                    <a:pt x="249749" y="0"/>
                                    <a:pt x="249749" y="5666"/>
                                    <a:pt x="255426" y="16998"/>
                                  </a:cubicBezTo>
                                  <a:lnTo>
                                    <a:pt x="476794" y="606285"/>
                                  </a:lnTo>
                                  <a:lnTo>
                                    <a:pt x="658430" y="16998"/>
                                  </a:lnTo>
                                  <a:cubicBezTo>
                                    <a:pt x="664106" y="5666"/>
                                    <a:pt x="664106" y="0"/>
                                    <a:pt x="681135" y="0"/>
                                  </a:cubicBezTo>
                                  <a:lnTo>
                                    <a:pt x="885475" y="0"/>
                                  </a:lnTo>
                                  <a:cubicBezTo>
                                    <a:pt x="896828" y="0"/>
                                    <a:pt x="902503" y="5666"/>
                                    <a:pt x="902503" y="11332"/>
                                  </a:cubicBezTo>
                                  <a:cubicBezTo>
                                    <a:pt x="902503" y="16998"/>
                                    <a:pt x="902503" y="22665"/>
                                    <a:pt x="896828" y="33997"/>
                                  </a:cubicBezTo>
                                  <a:lnTo>
                                    <a:pt x="556260" y="1025585"/>
                                  </a:lnTo>
                                  <a:cubicBezTo>
                                    <a:pt x="476794" y="1263566"/>
                                    <a:pt x="351919" y="1320228"/>
                                    <a:pt x="227045" y="1320228"/>
                                  </a:cubicBezTo>
                                  <a:cubicBezTo>
                                    <a:pt x="147579" y="1314562"/>
                                    <a:pt x="85142" y="1303230"/>
                                    <a:pt x="45409" y="1286231"/>
                                  </a:cubicBezTo>
                                  <a:close/>
                                </a:path>
                              </a:pathLst>
                            </a:custGeom>
                            <a:solidFill>
                              <a:srgbClr val="FFFFFF"/>
                            </a:solidFill>
                            <a:ln w="56761" cap="flat">
                              <a:noFill/>
                              <a:prstDash val="solid"/>
                              <a:miter/>
                            </a:ln>
                          </wps:spPr>
                          <wps:bodyPr rtlCol="0" anchor="ctr"/>
                        </wps:wsp>
                        <wps:wsp>
                          <wps:cNvPr id="1267154115" name="Freeform 1099276822"/>
                          <wps:cNvSpPr/>
                          <wps:spPr>
                            <a:xfrm>
                              <a:off x="703839" y="4238329"/>
                              <a:ext cx="998997" cy="1303229"/>
                            </a:xfrm>
                            <a:custGeom>
                              <a:avLst/>
                              <a:gdLst>
                                <a:gd name="connsiteX0" fmla="*/ 380300 w 998997"/>
                                <a:gd name="connsiteY0" fmla="*/ 1286231 h 1303229"/>
                                <a:gd name="connsiteX1" fmla="*/ 380300 w 998997"/>
                                <a:gd name="connsiteY1" fmla="*/ 215316 h 1303229"/>
                                <a:gd name="connsiteX2" fmla="*/ 17028 w 998997"/>
                                <a:gd name="connsiteY2" fmla="*/ 215316 h 1303229"/>
                                <a:gd name="connsiteX3" fmla="*/ 0 w 998997"/>
                                <a:gd name="connsiteY3" fmla="*/ 198318 h 1303229"/>
                                <a:gd name="connsiteX4" fmla="*/ 0 w 998997"/>
                                <a:gd name="connsiteY4" fmla="*/ 16998 h 1303229"/>
                                <a:gd name="connsiteX5" fmla="*/ 17028 w 998997"/>
                                <a:gd name="connsiteY5" fmla="*/ 0 h 1303229"/>
                                <a:gd name="connsiteX6" fmla="*/ 981969 w 998997"/>
                                <a:gd name="connsiteY6" fmla="*/ 0 h 1303229"/>
                                <a:gd name="connsiteX7" fmla="*/ 998997 w 998997"/>
                                <a:gd name="connsiteY7" fmla="*/ 16998 h 1303229"/>
                                <a:gd name="connsiteX8" fmla="*/ 998997 w 998997"/>
                                <a:gd name="connsiteY8" fmla="*/ 198318 h 1303229"/>
                                <a:gd name="connsiteX9" fmla="*/ 981969 w 998997"/>
                                <a:gd name="connsiteY9" fmla="*/ 215316 h 1303229"/>
                                <a:gd name="connsiteX10" fmla="*/ 618697 w 998997"/>
                                <a:gd name="connsiteY10" fmla="*/ 215316 h 1303229"/>
                                <a:gd name="connsiteX11" fmla="*/ 618697 w 998997"/>
                                <a:gd name="connsiteY11" fmla="*/ 1286231 h 1303229"/>
                                <a:gd name="connsiteX12" fmla="*/ 601669 w 998997"/>
                                <a:gd name="connsiteY12" fmla="*/ 1303230 h 1303229"/>
                                <a:gd name="connsiteX13" fmla="*/ 403005 w 998997"/>
                                <a:gd name="connsiteY13" fmla="*/ 1303230 h 1303229"/>
                                <a:gd name="connsiteX14" fmla="*/ 380300 w 998997"/>
                                <a:gd name="connsiteY14" fmla="*/ 1286231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8997" h="1303229">
                                  <a:moveTo>
                                    <a:pt x="380300" y="1286231"/>
                                  </a:moveTo>
                                  <a:lnTo>
                                    <a:pt x="380300" y="215316"/>
                                  </a:lnTo>
                                  <a:lnTo>
                                    <a:pt x="17028" y="215316"/>
                                  </a:lnTo>
                                  <a:cubicBezTo>
                                    <a:pt x="5676" y="215316"/>
                                    <a:pt x="0" y="209650"/>
                                    <a:pt x="0" y="198318"/>
                                  </a:cubicBezTo>
                                  <a:lnTo>
                                    <a:pt x="0" y="16998"/>
                                  </a:lnTo>
                                  <a:cubicBezTo>
                                    <a:pt x="0" y="5666"/>
                                    <a:pt x="5676" y="0"/>
                                    <a:pt x="17028" y="0"/>
                                  </a:cubicBezTo>
                                  <a:lnTo>
                                    <a:pt x="981969" y="0"/>
                                  </a:lnTo>
                                  <a:cubicBezTo>
                                    <a:pt x="993321" y="0"/>
                                    <a:pt x="998997" y="5666"/>
                                    <a:pt x="998997" y="16998"/>
                                  </a:cubicBezTo>
                                  <a:lnTo>
                                    <a:pt x="998997" y="198318"/>
                                  </a:lnTo>
                                  <a:cubicBezTo>
                                    <a:pt x="998997" y="209650"/>
                                    <a:pt x="993321" y="215316"/>
                                    <a:pt x="981969" y="215316"/>
                                  </a:cubicBezTo>
                                  <a:lnTo>
                                    <a:pt x="618697" y="215316"/>
                                  </a:lnTo>
                                  <a:lnTo>
                                    <a:pt x="618697" y="1286231"/>
                                  </a:lnTo>
                                  <a:cubicBezTo>
                                    <a:pt x="618697" y="1297563"/>
                                    <a:pt x="613021" y="1303230"/>
                                    <a:pt x="601669" y="1303230"/>
                                  </a:cubicBezTo>
                                  <a:lnTo>
                                    <a:pt x="403005" y="1303230"/>
                                  </a:lnTo>
                                  <a:cubicBezTo>
                                    <a:pt x="385976" y="1303230"/>
                                    <a:pt x="380300" y="1297563"/>
                                    <a:pt x="380300" y="1286231"/>
                                  </a:cubicBezTo>
                                  <a:close/>
                                </a:path>
                              </a:pathLst>
                            </a:custGeom>
                            <a:solidFill>
                              <a:srgbClr val="FFFFFF"/>
                            </a:solidFill>
                            <a:ln w="56761" cap="flat">
                              <a:noFill/>
                              <a:prstDash val="solid"/>
                              <a:miter/>
                            </a:ln>
                          </wps:spPr>
                          <wps:bodyPr rtlCol="0" anchor="ctr"/>
                        </wps:wsp>
                        <wps:wsp>
                          <wps:cNvPr id="1194214490" name="Freeform 856198983"/>
                          <wps:cNvSpPr/>
                          <wps:spPr>
                            <a:xfrm>
                              <a:off x="1765274" y="4595301"/>
                              <a:ext cx="641402" cy="946258"/>
                            </a:xfrm>
                            <a:custGeom>
                              <a:avLst/>
                              <a:gdLst>
                                <a:gd name="connsiteX0" fmla="*/ 0 w 641402"/>
                                <a:gd name="connsiteY0" fmla="*/ 929260 h 946258"/>
                                <a:gd name="connsiteX1" fmla="*/ 0 w 641402"/>
                                <a:gd name="connsiteY1" fmla="*/ 33997 h 946258"/>
                                <a:gd name="connsiteX2" fmla="*/ 17029 w 641402"/>
                                <a:gd name="connsiteY2" fmla="*/ 16999 h 946258"/>
                                <a:gd name="connsiteX3" fmla="*/ 204341 w 641402"/>
                                <a:gd name="connsiteY3" fmla="*/ 16999 h 946258"/>
                                <a:gd name="connsiteX4" fmla="*/ 221369 w 641402"/>
                                <a:gd name="connsiteY4" fmla="*/ 33997 h 946258"/>
                                <a:gd name="connsiteX5" fmla="*/ 221369 w 641402"/>
                                <a:gd name="connsiteY5" fmla="*/ 84993 h 946258"/>
                                <a:gd name="connsiteX6" fmla="*/ 448414 w 641402"/>
                                <a:gd name="connsiteY6" fmla="*/ 0 h 946258"/>
                                <a:gd name="connsiteX7" fmla="*/ 618697 w 641402"/>
                                <a:gd name="connsiteY7" fmla="*/ 28331 h 946258"/>
                                <a:gd name="connsiteX8" fmla="*/ 641402 w 641402"/>
                                <a:gd name="connsiteY8" fmla="*/ 62328 h 946258"/>
                                <a:gd name="connsiteX9" fmla="*/ 641402 w 641402"/>
                                <a:gd name="connsiteY9" fmla="*/ 237981 h 946258"/>
                                <a:gd name="connsiteX10" fmla="*/ 624374 w 641402"/>
                                <a:gd name="connsiteY10" fmla="*/ 254980 h 946258"/>
                                <a:gd name="connsiteX11" fmla="*/ 613021 w 641402"/>
                                <a:gd name="connsiteY11" fmla="*/ 249314 h 946258"/>
                                <a:gd name="connsiteX12" fmla="*/ 420033 w 641402"/>
                                <a:gd name="connsiteY12" fmla="*/ 198318 h 946258"/>
                                <a:gd name="connsiteX13" fmla="*/ 215693 w 641402"/>
                                <a:gd name="connsiteY13" fmla="*/ 447631 h 946258"/>
                                <a:gd name="connsiteX14" fmla="*/ 215693 w 641402"/>
                                <a:gd name="connsiteY14" fmla="*/ 929260 h 946258"/>
                                <a:gd name="connsiteX15" fmla="*/ 198664 w 641402"/>
                                <a:gd name="connsiteY15" fmla="*/ 946258 h 946258"/>
                                <a:gd name="connsiteX16" fmla="*/ 11352 w 641402"/>
                                <a:gd name="connsiteY16" fmla="*/ 946258 h 946258"/>
                                <a:gd name="connsiteX17" fmla="*/ 0 w 641402"/>
                                <a:gd name="connsiteY17" fmla="*/ 929260 h 94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2" h="946258">
                                  <a:moveTo>
                                    <a:pt x="0" y="929260"/>
                                  </a:moveTo>
                                  <a:lnTo>
                                    <a:pt x="0" y="33997"/>
                                  </a:lnTo>
                                  <a:cubicBezTo>
                                    <a:pt x="0" y="22665"/>
                                    <a:pt x="5676" y="16999"/>
                                    <a:pt x="17029" y="16999"/>
                                  </a:cubicBezTo>
                                  <a:lnTo>
                                    <a:pt x="204341" y="16999"/>
                                  </a:lnTo>
                                  <a:cubicBezTo>
                                    <a:pt x="215693" y="16999"/>
                                    <a:pt x="221369" y="22665"/>
                                    <a:pt x="221369" y="33997"/>
                                  </a:cubicBezTo>
                                  <a:lnTo>
                                    <a:pt x="221369" y="84993"/>
                                  </a:lnTo>
                                  <a:cubicBezTo>
                                    <a:pt x="278130" y="33997"/>
                                    <a:pt x="357596" y="0"/>
                                    <a:pt x="448414" y="0"/>
                                  </a:cubicBezTo>
                                  <a:cubicBezTo>
                                    <a:pt x="510851" y="0"/>
                                    <a:pt x="567612" y="11333"/>
                                    <a:pt x="618697" y="28331"/>
                                  </a:cubicBezTo>
                                  <a:cubicBezTo>
                                    <a:pt x="635726" y="33997"/>
                                    <a:pt x="641402" y="45330"/>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5" y="198318"/>
                                    <a:pt x="215693" y="254980"/>
                                    <a:pt x="215693" y="447631"/>
                                  </a:cubicBezTo>
                                  <a:lnTo>
                                    <a:pt x="215693" y="929260"/>
                                  </a:lnTo>
                                  <a:cubicBezTo>
                                    <a:pt x="215693" y="940592"/>
                                    <a:pt x="210017" y="946258"/>
                                    <a:pt x="198664" y="946258"/>
                                  </a:cubicBezTo>
                                  <a:lnTo>
                                    <a:pt x="11352" y="946258"/>
                                  </a:lnTo>
                                  <a:cubicBezTo>
                                    <a:pt x="5676" y="946258"/>
                                    <a:pt x="0" y="940592"/>
                                    <a:pt x="0" y="929260"/>
                                  </a:cubicBezTo>
                                  <a:close/>
                                </a:path>
                              </a:pathLst>
                            </a:custGeom>
                            <a:solidFill>
                              <a:srgbClr val="FFFFFF"/>
                            </a:solidFill>
                            <a:ln w="56761" cap="flat">
                              <a:noFill/>
                              <a:prstDash val="solid"/>
                              <a:miter/>
                            </a:ln>
                          </wps:spPr>
                          <wps:bodyPr rtlCol="0" anchor="ctr"/>
                        </wps:wsp>
                        <wps:wsp>
                          <wps:cNvPr id="592351512" name="Freeform 1244399076"/>
                          <wps:cNvSpPr/>
                          <wps:spPr>
                            <a:xfrm>
                              <a:off x="2537226" y="4606633"/>
                              <a:ext cx="828714" cy="946451"/>
                            </a:xfrm>
                            <a:custGeom>
                              <a:avLst/>
                              <a:gdLst>
                                <a:gd name="connsiteX0" fmla="*/ 0 w 828714"/>
                                <a:gd name="connsiteY0" fmla="*/ 640282 h 946451"/>
                                <a:gd name="connsiteX1" fmla="*/ 0 w 828714"/>
                                <a:gd name="connsiteY1" fmla="*/ 22665 h 946451"/>
                                <a:gd name="connsiteX2" fmla="*/ 17029 w 828714"/>
                                <a:gd name="connsiteY2" fmla="*/ 5666 h 946451"/>
                                <a:gd name="connsiteX3" fmla="*/ 204341 w 828714"/>
                                <a:gd name="connsiteY3" fmla="*/ 5666 h 946451"/>
                                <a:gd name="connsiteX4" fmla="*/ 221369 w 828714"/>
                                <a:gd name="connsiteY4" fmla="*/ 22665 h 946451"/>
                                <a:gd name="connsiteX5" fmla="*/ 221369 w 828714"/>
                                <a:gd name="connsiteY5" fmla="*/ 560955 h 946451"/>
                                <a:gd name="connsiteX6" fmla="*/ 380300 w 828714"/>
                                <a:gd name="connsiteY6" fmla="*/ 753607 h 946451"/>
                                <a:gd name="connsiteX7" fmla="*/ 601669 w 828714"/>
                                <a:gd name="connsiteY7" fmla="*/ 441965 h 946451"/>
                                <a:gd name="connsiteX8" fmla="*/ 601669 w 828714"/>
                                <a:gd name="connsiteY8" fmla="*/ 16998 h 946451"/>
                                <a:gd name="connsiteX9" fmla="*/ 618697 w 828714"/>
                                <a:gd name="connsiteY9" fmla="*/ 0 h 946451"/>
                                <a:gd name="connsiteX10" fmla="*/ 811686 w 828714"/>
                                <a:gd name="connsiteY10" fmla="*/ 0 h 946451"/>
                                <a:gd name="connsiteX11" fmla="*/ 828714 w 828714"/>
                                <a:gd name="connsiteY11" fmla="*/ 16998 h 946451"/>
                                <a:gd name="connsiteX12" fmla="*/ 828714 w 828714"/>
                                <a:gd name="connsiteY12" fmla="*/ 912261 h 946451"/>
                                <a:gd name="connsiteX13" fmla="*/ 811686 w 828714"/>
                                <a:gd name="connsiteY13" fmla="*/ 929259 h 946451"/>
                                <a:gd name="connsiteX14" fmla="*/ 624374 w 828714"/>
                                <a:gd name="connsiteY14" fmla="*/ 929259 h 946451"/>
                                <a:gd name="connsiteX15" fmla="*/ 607345 w 828714"/>
                                <a:gd name="connsiteY15" fmla="*/ 912261 h 946451"/>
                                <a:gd name="connsiteX16" fmla="*/ 607345 w 828714"/>
                                <a:gd name="connsiteY16" fmla="*/ 844266 h 946451"/>
                                <a:gd name="connsiteX17" fmla="*/ 323539 w 828714"/>
                                <a:gd name="connsiteY17" fmla="*/ 946258 h 946451"/>
                                <a:gd name="connsiteX18" fmla="*/ 0 w 828714"/>
                                <a:gd name="connsiteY18" fmla="*/ 640282 h 946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28714" h="946451">
                                  <a:moveTo>
                                    <a:pt x="0" y="640282"/>
                                  </a:moveTo>
                                  <a:lnTo>
                                    <a:pt x="0" y="22665"/>
                                  </a:lnTo>
                                  <a:cubicBezTo>
                                    <a:pt x="0" y="11332"/>
                                    <a:pt x="5676" y="5666"/>
                                    <a:pt x="17029" y="5666"/>
                                  </a:cubicBezTo>
                                  <a:lnTo>
                                    <a:pt x="204341" y="5666"/>
                                  </a:lnTo>
                                  <a:cubicBezTo>
                                    <a:pt x="215693" y="5666"/>
                                    <a:pt x="221369" y="11332"/>
                                    <a:pt x="221369" y="22665"/>
                                  </a:cubicBezTo>
                                  <a:lnTo>
                                    <a:pt x="221369" y="560955"/>
                                  </a:lnTo>
                                  <a:cubicBezTo>
                                    <a:pt x="221369" y="702610"/>
                                    <a:pt x="278130" y="753607"/>
                                    <a:pt x="380300" y="753607"/>
                                  </a:cubicBezTo>
                                  <a:cubicBezTo>
                                    <a:pt x="499499" y="753607"/>
                                    <a:pt x="601669" y="662947"/>
                                    <a:pt x="601669" y="441965"/>
                                  </a:cubicBezTo>
                                  <a:lnTo>
                                    <a:pt x="601669" y="16998"/>
                                  </a:lnTo>
                                  <a:cubicBezTo>
                                    <a:pt x="601669" y="5666"/>
                                    <a:pt x="607345" y="0"/>
                                    <a:pt x="618697" y="0"/>
                                  </a:cubicBezTo>
                                  <a:lnTo>
                                    <a:pt x="811686" y="0"/>
                                  </a:lnTo>
                                  <a:cubicBezTo>
                                    <a:pt x="823038" y="0"/>
                                    <a:pt x="828714" y="5666"/>
                                    <a:pt x="828714" y="16998"/>
                                  </a:cubicBezTo>
                                  <a:lnTo>
                                    <a:pt x="828714" y="912261"/>
                                  </a:lnTo>
                                  <a:cubicBezTo>
                                    <a:pt x="828714" y="923593"/>
                                    <a:pt x="823038" y="929259"/>
                                    <a:pt x="811686" y="929259"/>
                                  </a:cubicBezTo>
                                  <a:lnTo>
                                    <a:pt x="624374" y="929259"/>
                                  </a:lnTo>
                                  <a:cubicBezTo>
                                    <a:pt x="613021" y="929259"/>
                                    <a:pt x="607345" y="923593"/>
                                    <a:pt x="607345" y="912261"/>
                                  </a:cubicBezTo>
                                  <a:lnTo>
                                    <a:pt x="607345" y="844266"/>
                                  </a:lnTo>
                                  <a:cubicBezTo>
                                    <a:pt x="533556" y="906595"/>
                                    <a:pt x="442738" y="946258"/>
                                    <a:pt x="323539" y="946258"/>
                                  </a:cubicBezTo>
                                  <a:cubicBezTo>
                                    <a:pt x="119199" y="951924"/>
                                    <a:pt x="0" y="832934"/>
                                    <a:pt x="0" y="640282"/>
                                  </a:cubicBezTo>
                                  <a:close/>
                                </a:path>
                              </a:pathLst>
                            </a:custGeom>
                            <a:solidFill>
                              <a:srgbClr val="FFFFFF"/>
                            </a:solidFill>
                            <a:ln w="56761" cap="flat">
                              <a:noFill/>
                              <a:prstDash val="solid"/>
                              <a:miter/>
                            </a:ln>
                          </wps:spPr>
                          <wps:bodyPr rtlCol="0" anchor="ctr"/>
                        </wps:wsp>
                        <wps:wsp>
                          <wps:cNvPr id="614187833" name="Freeform 1760162196"/>
                          <wps:cNvSpPr/>
                          <wps:spPr>
                            <a:xfrm>
                              <a:off x="3502167" y="4589634"/>
                              <a:ext cx="800333" cy="974589"/>
                            </a:xfrm>
                            <a:custGeom>
                              <a:avLst/>
                              <a:gdLst>
                                <a:gd name="connsiteX0" fmla="*/ 0 w 800333"/>
                                <a:gd name="connsiteY0" fmla="*/ 640283 h 974589"/>
                                <a:gd name="connsiteX1" fmla="*/ 17029 w 800333"/>
                                <a:gd name="connsiteY1" fmla="*/ 623284 h 974589"/>
                                <a:gd name="connsiteX2" fmla="*/ 204341 w 800333"/>
                                <a:gd name="connsiteY2" fmla="*/ 623284 h 974589"/>
                                <a:gd name="connsiteX3" fmla="*/ 221369 w 800333"/>
                                <a:gd name="connsiteY3" fmla="*/ 640283 h 974589"/>
                                <a:gd name="connsiteX4" fmla="*/ 414357 w 800333"/>
                                <a:gd name="connsiteY4" fmla="*/ 770605 h 974589"/>
                                <a:gd name="connsiteX5" fmla="*/ 578965 w 800333"/>
                                <a:gd name="connsiteY5" fmla="*/ 679946 h 974589"/>
                                <a:gd name="connsiteX6" fmla="*/ 346244 w 800333"/>
                                <a:gd name="connsiteY6" fmla="*/ 560956 h 974589"/>
                                <a:gd name="connsiteX7" fmla="*/ 17029 w 800333"/>
                                <a:gd name="connsiteY7" fmla="*/ 288977 h 974589"/>
                                <a:gd name="connsiteX8" fmla="*/ 385977 w 800333"/>
                                <a:gd name="connsiteY8" fmla="*/ 0 h 974589"/>
                                <a:gd name="connsiteX9" fmla="*/ 777629 w 800333"/>
                                <a:gd name="connsiteY9" fmla="*/ 288977 h 974589"/>
                                <a:gd name="connsiteX10" fmla="*/ 760601 w 800333"/>
                                <a:gd name="connsiteY10" fmla="*/ 305976 h 974589"/>
                                <a:gd name="connsiteX11" fmla="*/ 573289 w 800333"/>
                                <a:gd name="connsiteY11" fmla="*/ 305976 h 974589"/>
                                <a:gd name="connsiteX12" fmla="*/ 544908 w 800333"/>
                                <a:gd name="connsiteY12" fmla="*/ 288977 h 974589"/>
                                <a:gd name="connsiteX13" fmla="*/ 380300 w 800333"/>
                                <a:gd name="connsiteY13" fmla="*/ 198318 h 974589"/>
                                <a:gd name="connsiteX14" fmla="*/ 238397 w 800333"/>
                                <a:gd name="connsiteY14" fmla="*/ 288977 h 974589"/>
                                <a:gd name="connsiteX15" fmla="*/ 465442 w 800333"/>
                                <a:gd name="connsiteY15" fmla="*/ 402301 h 974589"/>
                                <a:gd name="connsiteX16" fmla="*/ 800334 w 800333"/>
                                <a:gd name="connsiteY16" fmla="*/ 679946 h 974589"/>
                                <a:gd name="connsiteX17" fmla="*/ 403005 w 800333"/>
                                <a:gd name="connsiteY17" fmla="*/ 974589 h 974589"/>
                                <a:gd name="connsiteX18" fmla="*/ 0 w 800333"/>
                                <a:gd name="connsiteY18" fmla="*/ 640283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0333" h="974589">
                                  <a:moveTo>
                                    <a:pt x="0" y="640283"/>
                                  </a:moveTo>
                                  <a:cubicBezTo>
                                    <a:pt x="0" y="628950"/>
                                    <a:pt x="5676" y="623284"/>
                                    <a:pt x="17029" y="623284"/>
                                  </a:cubicBezTo>
                                  <a:lnTo>
                                    <a:pt x="204341" y="623284"/>
                                  </a:lnTo>
                                  <a:cubicBezTo>
                                    <a:pt x="215693" y="623284"/>
                                    <a:pt x="221369" y="628950"/>
                                    <a:pt x="221369" y="640283"/>
                                  </a:cubicBezTo>
                                  <a:cubicBezTo>
                                    <a:pt x="238397" y="730942"/>
                                    <a:pt x="317863" y="770605"/>
                                    <a:pt x="414357" y="770605"/>
                                  </a:cubicBezTo>
                                  <a:cubicBezTo>
                                    <a:pt x="505175" y="770605"/>
                                    <a:pt x="578965" y="736608"/>
                                    <a:pt x="578965" y="679946"/>
                                  </a:cubicBezTo>
                                  <a:cubicBezTo>
                                    <a:pt x="578965" y="628950"/>
                                    <a:pt x="516528" y="589287"/>
                                    <a:pt x="346244" y="560956"/>
                                  </a:cubicBezTo>
                                  <a:cubicBezTo>
                                    <a:pt x="119199" y="521292"/>
                                    <a:pt x="17029" y="430632"/>
                                    <a:pt x="17029" y="288977"/>
                                  </a:cubicBezTo>
                                  <a:cubicBezTo>
                                    <a:pt x="17029" y="79327"/>
                                    <a:pt x="210017" y="0"/>
                                    <a:pt x="385977" y="0"/>
                                  </a:cubicBezTo>
                                  <a:cubicBezTo>
                                    <a:pt x="613021" y="0"/>
                                    <a:pt x="760601" y="124657"/>
                                    <a:pt x="777629" y="288977"/>
                                  </a:cubicBezTo>
                                  <a:cubicBezTo>
                                    <a:pt x="777629" y="300310"/>
                                    <a:pt x="771953" y="305976"/>
                                    <a:pt x="760601" y="305976"/>
                                  </a:cubicBezTo>
                                  <a:lnTo>
                                    <a:pt x="573289" y="305976"/>
                                  </a:lnTo>
                                  <a:cubicBezTo>
                                    <a:pt x="561936" y="305976"/>
                                    <a:pt x="550584" y="300310"/>
                                    <a:pt x="544908" y="288977"/>
                                  </a:cubicBezTo>
                                  <a:cubicBezTo>
                                    <a:pt x="516528" y="232315"/>
                                    <a:pt x="465442" y="198318"/>
                                    <a:pt x="380300" y="198318"/>
                                  </a:cubicBezTo>
                                  <a:cubicBezTo>
                                    <a:pt x="306511" y="198318"/>
                                    <a:pt x="238397" y="226649"/>
                                    <a:pt x="238397" y="288977"/>
                                  </a:cubicBezTo>
                                  <a:cubicBezTo>
                                    <a:pt x="238397" y="334307"/>
                                    <a:pt x="278130" y="373970"/>
                                    <a:pt x="465442" y="402301"/>
                                  </a:cubicBezTo>
                                  <a:cubicBezTo>
                                    <a:pt x="669783" y="436298"/>
                                    <a:pt x="800334" y="504293"/>
                                    <a:pt x="800334" y="679946"/>
                                  </a:cubicBezTo>
                                  <a:cubicBezTo>
                                    <a:pt x="800334" y="855599"/>
                                    <a:pt x="635726" y="974589"/>
                                    <a:pt x="403005" y="974589"/>
                                  </a:cubicBezTo>
                                  <a:cubicBezTo>
                                    <a:pt x="175960" y="968923"/>
                                    <a:pt x="17029" y="844266"/>
                                    <a:pt x="0" y="640283"/>
                                  </a:cubicBezTo>
                                  <a:close/>
                                </a:path>
                              </a:pathLst>
                            </a:custGeom>
                            <a:solidFill>
                              <a:srgbClr val="FFFFFF"/>
                            </a:solidFill>
                            <a:ln w="56761" cap="flat">
                              <a:noFill/>
                              <a:prstDash val="solid"/>
                              <a:miter/>
                            </a:ln>
                          </wps:spPr>
                          <wps:bodyPr rtlCol="0" anchor="ctr"/>
                        </wps:wsp>
                        <wps:wsp>
                          <wps:cNvPr id="1385807387" name="Freeform 1669315525"/>
                          <wps:cNvSpPr/>
                          <wps:spPr>
                            <a:xfrm>
                              <a:off x="4381966" y="4323322"/>
                              <a:ext cx="715191" cy="1229792"/>
                            </a:xfrm>
                            <a:custGeom>
                              <a:avLst/>
                              <a:gdLst>
                                <a:gd name="connsiteX0" fmla="*/ 175960 w 715191"/>
                                <a:gd name="connsiteY0" fmla="*/ 923593 h 1229792"/>
                                <a:gd name="connsiteX1" fmla="*/ 175960 w 715191"/>
                                <a:gd name="connsiteY1" fmla="*/ 481628 h 1229792"/>
                                <a:gd name="connsiteX2" fmla="*/ 17029 w 715191"/>
                                <a:gd name="connsiteY2" fmla="*/ 481628 h 1229792"/>
                                <a:gd name="connsiteX3" fmla="*/ 0 w 715191"/>
                                <a:gd name="connsiteY3" fmla="*/ 464630 h 1229792"/>
                                <a:gd name="connsiteX4" fmla="*/ 0 w 715191"/>
                                <a:gd name="connsiteY4" fmla="*/ 300309 h 1229792"/>
                                <a:gd name="connsiteX5" fmla="*/ 17029 w 715191"/>
                                <a:gd name="connsiteY5" fmla="*/ 283311 h 1229792"/>
                                <a:gd name="connsiteX6" fmla="*/ 175960 w 715191"/>
                                <a:gd name="connsiteY6" fmla="*/ 283311 h 1229792"/>
                                <a:gd name="connsiteX7" fmla="*/ 175960 w 715191"/>
                                <a:gd name="connsiteY7" fmla="*/ 16998 h 1229792"/>
                                <a:gd name="connsiteX8" fmla="*/ 192988 w 715191"/>
                                <a:gd name="connsiteY8" fmla="*/ 0 h 1229792"/>
                                <a:gd name="connsiteX9" fmla="*/ 380300 w 715191"/>
                                <a:gd name="connsiteY9" fmla="*/ 0 h 1229792"/>
                                <a:gd name="connsiteX10" fmla="*/ 397329 w 715191"/>
                                <a:gd name="connsiteY10" fmla="*/ 16998 h 1229792"/>
                                <a:gd name="connsiteX11" fmla="*/ 397329 w 715191"/>
                                <a:gd name="connsiteY11" fmla="*/ 283311 h 1229792"/>
                                <a:gd name="connsiteX12" fmla="*/ 681135 w 715191"/>
                                <a:gd name="connsiteY12" fmla="*/ 283311 h 1229792"/>
                                <a:gd name="connsiteX13" fmla="*/ 698163 w 715191"/>
                                <a:gd name="connsiteY13" fmla="*/ 300309 h 1229792"/>
                                <a:gd name="connsiteX14" fmla="*/ 698163 w 715191"/>
                                <a:gd name="connsiteY14" fmla="*/ 464630 h 1229792"/>
                                <a:gd name="connsiteX15" fmla="*/ 681135 w 715191"/>
                                <a:gd name="connsiteY15" fmla="*/ 481628 h 1229792"/>
                                <a:gd name="connsiteX16" fmla="*/ 397329 w 715191"/>
                                <a:gd name="connsiteY16" fmla="*/ 481628 h 1229792"/>
                                <a:gd name="connsiteX17" fmla="*/ 397329 w 715191"/>
                                <a:gd name="connsiteY17" fmla="*/ 878264 h 1229792"/>
                                <a:gd name="connsiteX18" fmla="*/ 527880 w 715191"/>
                                <a:gd name="connsiteY18" fmla="*/ 1031251 h 1229792"/>
                                <a:gd name="connsiteX19" fmla="*/ 686811 w 715191"/>
                                <a:gd name="connsiteY19" fmla="*/ 1002920 h 1229792"/>
                                <a:gd name="connsiteX20" fmla="*/ 703839 w 715191"/>
                                <a:gd name="connsiteY20" fmla="*/ 997254 h 1229792"/>
                                <a:gd name="connsiteX21" fmla="*/ 715192 w 715191"/>
                                <a:gd name="connsiteY21" fmla="*/ 1014252 h 1229792"/>
                                <a:gd name="connsiteX22" fmla="*/ 715192 w 715191"/>
                                <a:gd name="connsiteY22" fmla="*/ 1167241 h 1229792"/>
                                <a:gd name="connsiteX23" fmla="*/ 698163 w 715191"/>
                                <a:gd name="connsiteY23" fmla="*/ 1201238 h 1229792"/>
                                <a:gd name="connsiteX24" fmla="*/ 482470 w 715191"/>
                                <a:gd name="connsiteY24" fmla="*/ 1229569 h 1229792"/>
                                <a:gd name="connsiteX25" fmla="*/ 175960 w 715191"/>
                                <a:gd name="connsiteY25" fmla="*/ 923593 h 122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92">
                                  <a:moveTo>
                                    <a:pt x="175960" y="923593"/>
                                  </a:moveTo>
                                  <a:lnTo>
                                    <a:pt x="175960" y="481628"/>
                                  </a:lnTo>
                                  <a:lnTo>
                                    <a:pt x="17029" y="481628"/>
                                  </a:lnTo>
                                  <a:cubicBezTo>
                                    <a:pt x="5676" y="481628"/>
                                    <a:pt x="0" y="475962"/>
                                    <a:pt x="0" y="464630"/>
                                  </a:cubicBezTo>
                                  <a:lnTo>
                                    <a:pt x="0" y="300309"/>
                                  </a:lnTo>
                                  <a:cubicBezTo>
                                    <a:pt x="0" y="288977"/>
                                    <a:pt x="5676" y="283311"/>
                                    <a:pt x="17029" y="283311"/>
                                  </a:cubicBezTo>
                                  <a:lnTo>
                                    <a:pt x="175960" y="283311"/>
                                  </a:lnTo>
                                  <a:lnTo>
                                    <a:pt x="175960" y="16998"/>
                                  </a:lnTo>
                                  <a:cubicBezTo>
                                    <a:pt x="175960" y="5666"/>
                                    <a:pt x="181636" y="0"/>
                                    <a:pt x="192988" y="0"/>
                                  </a:cubicBezTo>
                                  <a:lnTo>
                                    <a:pt x="380300" y="0"/>
                                  </a:lnTo>
                                  <a:cubicBezTo>
                                    <a:pt x="391653" y="0"/>
                                    <a:pt x="397329" y="5666"/>
                                    <a:pt x="397329" y="16998"/>
                                  </a:cubicBezTo>
                                  <a:lnTo>
                                    <a:pt x="397329" y="283311"/>
                                  </a:lnTo>
                                  <a:lnTo>
                                    <a:pt x="681135" y="283311"/>
                                  </a:lnTo>
                                  <a:cubicBezTo>
                                    <a:pt x="692487" y="283311"/>
                                    <a:pt x="698163" y="288977"/>
                                    <a:pt x="698163" y="300309"/>
                                  </a:cubicBezTo>
                                  <a:lnTo>
                                    <a:pt x="698163" y="464630"/>
                                  </a:lnTo>
                                  <a:cubicBezTo>
                                    <a:pt x="698163" y="475962"/>
                                    <a:pt x="692487" y="481628"/>
                                    <a:pt x="681135" y="481628"/>
                                  </a:cubicBezTo>
                                  <a:lnTo>
                                    <a:pt x="397329" y="481628"/>
                                  </a:lnTo>
                                  <a:lnTo>
                                    <a:pt x="397329" y="878264"/>
                                  </a:lnTo>
                                  <a:cubicBezTo>
                                    <a:pt x="397329" y="980255"/>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2"/>
                                  </a:cubicBezTo>
                                  <a:lnTo>
                                    <a:pt x="715192" y="1167241"/>
                                  </a:lnTo>
                                  <a:cubicBezTo>
                                    <a:pt x="715192" y="1184239"/>
                                    <a:pt x="715192" y="1195572"/>
                                    <a:pt x="698163" y="1201238"/>
                                  </a:cubicBezTo>
                                  <a:cubicBezTo>
                                    <a:pt x="641402" y="1223903"/>
                                    <a:pt x="556260" y="1229569"/>
                                    <a:pt x="482470" y="1229569"/>
                                  </a:cubicBezTo>
                                  <a:cubicBezTo>
                                    <a:pt x="312187" y="1235235"/>
                                    <a:pt x="175960" y="1133243"/>
                                    <a:pt x="175960" y="923593"/>
                                  </a:cubicBezTo>
                                  <a:close/>
                                </a:path>
                              </a:pathLst>
                            </a:custGeom>
                            <a:solidFill>
                              <a:srgbClr val="FFFFFF"/>
                            </a:solidFill>
                            <a:ln w="56761" cap="flat">
                              <a:noFill/>
                              <a:prstDash val="solid"/>
                              <a:miter/>
                            </a:ln>
                          </wps:spPr>
                          <wps:bodyPr rtlCol="0" anchor="ctr"/>
                        </wps:wsp>
                      </wpg:grpSp>
                      <wpg:grpSp>
                        <wpg:cNvPr id="1908784342" name="Graphic 16"/>
                        <wpg:cNvGrpSpPr/>
                        <wpg:grpSpPr>
                          <a:xfrm>
                            <a:off x="1026" y="674362"/>
                            <a:ext cx="765266" cy="80436"/>
                            <a:chOff x="0" y="7519068"/>
                            <a:chExt cx="8497154" cy="895262"/>
                          </a:xfrm>
                          <a:solidFill>
                            <a:schemeClr val="tx1"/>
                          </a:solidFill>
                        </wpg:grpSpPr>
                        <wps:wsp>
                          <wps:cNvPr id="300102914" name="Freeform 202064582"/>
                          <wps:cNvSpPr/>
                          <wps:spPr>
                            <a:xfrm>
                              <a:off x="0" y="7519068"/>
                              <a:ext cx="635725" cy="702611"/>
                            </a:xfrm>
                            <a:custGeom>
                              <a:avLst/>
                              <a:gdLst>
                                <a:gd name="connsiteX0" fmla="*/ 0 w 635725"/>
                                <a:gd name="connsiteY0" fmla="*/ 351305 h 702611"/>
                                <a:gd name="connsiteX1" fmla="*/ 323539 w 635725"/>
                                <a:gd name="connsiteY1" fmla="*/ 0 h 702611"/>
                                <a:gd name="connsiteX2" fmla="*/ 635726 w 635725"/>
                                <a:gd name="connsiteY2" fmla="*/ 243647 h 702611"/>
                                <a:gd name="connsiteX3" fmla="*/ 624374 w 635725"/>
                                <a:gd name="connsiteY3" fmla="*/ 254980 h 702611"/>
                                <a:gd name="connsiteX4" fmla="*/ 522203 w 635725"/>
                                <a:gd name="connsiteY4" fmla="*/ 254980 h 702611"/>
                                <a:gd name="connsiteX5" fmla="*/ 510851 w 635725"/>
                                <a:gd name="connsiteY5" fmla="*/ 243647 h 702611"/>
                                <a:gd name="connsiteX6" fmla="*/ 323539 w 635725"/>
                                <a:gd name="connsiteY6" fmla="*/ 113324 h 702611"/>
                                <a:gd name="connsiteX7" fmla="*/ 130551 w 635725"/>
                                <a:gd name="connsiteY7" fmla="*/ 351305 h 702611"/>
                                <a:gd name="connsiteX8" fmla="*/ 323539 w 635725"/>
                                <a:gd name="connsiteY8" fmla="*/ 589287 h 702611"/>
                                <a:gd name="connsiteX9" fmla="*/ 510851 w 635725"/>
                                <a:gd name="connsiteY9" fmla="*/ 458964 h 702611"/>
                                <a:gd name="connsiteX10" fmla="*/ 522203 w 635725"/>
                                <a:gd name="connsiteY10" fmla="*/ 447632 h 702611"/>
                                <a:gd name="connsiteX11" fmla="*/ 624374 w 635725"/>
                                <a:gd name="connsiteY11" fmla="*/ 447632 h 702611"/>
                                <a:gd name="connsiteX12" fmla="*/ 635726 w 635725"/>
                                <a:gd name="connsiteY12" fmla="*/ 458964 h 702611"/>
                                <a:gd name="connsiteX13" fmla="*/ 323539 w 635725"/>
                                <a:gd name="connsiteY13" fmla="*/ 702611 h 702611"/>
                                <a:gd name="connsiteX14" fmla="*/ 0 w 635725"/>
                                <a:gd name="connsiteY14" fmla="*/ 351305 h 702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35725" h="702611">
                                  <a:moveTo>
                                    <a:pt x="0" y="351305"/>
                                  </a:moveTo>
                                  <a:cubicBezTo>
                                    <a:pt x="0" y="107659"/>
                                    <a:pt x="164608" y="0"/>
                                    <a:pt x="323539" y="0"/>
                                  </a:cubicBezTo>
                                  <a:cubicBezTo>
                                    <a:pt x="488147" y="0"/>
                                    <a:pt x="613021" y="90660"/>
                                    <a:pt x="635726" y="243647"/>
                                  </a:cubicBezTo>
                                  <a:cubicBezTo>
                                    <a:pt x="635726" y="249314"/>
                                    <a:pt x="630050" y="254980"/>
                                    <a:pt x="624374" y="254980"/>
                                  </a:cubicBezTo>
                                  <a:lnTo>
                                    <a:pt x="522203" y="254980"/>
                                  </a:lnTo>
                                  <a:cubicBezTo>
                                    <a:pt x="516527" y="254980"/>
                                    <a:pt x="510851" y="249314"/>
                                    <a:pt x="510851" y="243647"/>
                                  </a:cubicBezTo>
                                  <a:cubicBezTo>
                                    <a:pt x="482470" y="147322"/>
                                    <a:pt x="414357" y="113324"/>
                                    <a:pt x="323539" y="113324"/>
                                  </a:cubicBezTo>
                                  <a:cubicBezTo>
                                    <a:pt x="227045" y="113324"/>
                                    <a:pt x="130551" y="192652"/>
                                    <a:pt x="130551" y="351305"/>
                                  </a:cubicBezTo>
                                  <a:cubicBezTo>
                                    <a:pt x="130551" y="509959"/>
                                    <a:pt x="227045" y="589287"/>
                                    <a:pt x="323539" y="589287"/>
                                  </a:cubicBezTo>
                                  <a:cubicBezTo>
                                    <a:pt x="414357" y="589287"/>
                                    <a:pt x="482470" y="555289"/>
                                    <a:pt x="510851" y="458964"/>
                                  </a:cubicBezTo>
                                  <a:cubicBezTo>
                                    <a:pt x="510851" y="453297"/>
                                    <a:pt x="516527" y="447632"/>
                                    <a:pt x="522203" y="447632"/>
                                  </a:cubicBezTo>
                                  <a:lnTo>
                                    <a:pt x="624374" y="447632"/>
                                  </a:lnTo>
                                  <a:cubicBezTo>
                                    <a:pt x="630050" y="447632"/>
                                    <a:pt x="635726" y="453297"/>
                                    <a:pt x="635726" y="458964"/>
                                  </a:cubicBezTo>
                                  <a:cubicBezTo>
                                    <a:pt x="613021" y="606285"/>
                                    <a:pt x="488147" y="702611"/>
                                    <a:pt x="323539" y="702611"/>
                                  </a:cubicBezTo>
                                  <a:cubicBezTo>
                                    <a:pt x="164608" y="702611"/>
                                    <a:pt x="0" y="594953"/>
                                    <a:pt x="0" y="351305"/>
                                  </a:cubicBezTo>
                                  <a:close/>
                                </a:path>
                              </a:pathLst>
                            </a:custGeom>
                            <a:grpFill/>
                            <a:ln w="56761" cap="flat">
                              <a:noFill/>
                              <a:prstDash val="solid"/>
                              <a:miter/>
                            </a:ln>
                          </wps:spPr>
                          <wps:bodyPr rtlCol="0" anchor="ctr"/>
                        </wps:wsp>
                        <wps:wsp>
                          <wps:cNvPr id="464712575" name="Freeform 139476645"/>
                          <wps:cNvSpPr/>
                          <wps:spPr>
                            <a:xfrm>
                              <a:off x="743572" y="7524735"/>
                              <a:ext cx="448413" cy="685611"/>
                            </a:xfrm>
                            <a:custGeom>
                              <a:avLst/>
                              <a:gdLst>
                                <a:gd name="connsiteX0" fmla="*/ 0 w 448413"/>
                                <a:gd name="connsiteY0" fmla="*/ 674279 h 685611"/>
                                <a:gd name="connsiteX1" fmla="*/ 0 w 448413"/>
                                <a:gd name="connsiteY1" fmla="*/ 11332 h 685611"/>
                                <a:gd name="connsiteX2" fmla="*/ 11352 w 448413"/>
                                <a:gd name="connsiteY2" fmla="*/ 0 h 685611"/>
                                <a:gd name="connsiteX3" fmla="*/ 107846 w 448413"/>
                                <a:gd name="connsiteY3" fmla="*/ 0 h 685611"/>
                                <a:gd name="connsiteX4" fmla="*/ 119199 w 448413"/>
                                <a:gd name="connsiteY4" fmla="*/ 11332 h 685611"/>
                                <a:gd name="connsiteX5" fmla="*/ 119199 w 448413"/>
                                <a:gd name="connsiteY5" fmla="*/ 243647 h 685611"/>
                                <a:gd name="connsiteX6" fmla="*/ 272454 w 448413"/>
                                <a:gd name="connsiteY6" fmla="*/ 186985 h 685611"/>
                                <a:gd name="connsiteX7" fmla="*/ 448414 w 448413"/>
                                <a:gd name="connsiteY7" fmla="*/ 362638 h 685611"/>
                                <a:gd name="connsiteX8" fmla="*/ 448414 w 448413"/>
                                <a:gd name="connsiteY8" fmla="*/ 674279 h 685611"/>
                                <a:gd name="connsiteX9" fmla="*/ 437061 w 448413"/>
                                <a:gd name="connsiteY9" fmla="*/ 685612 h 685611"/>
                                <a:gd name="connsiteX10" fmla="*/ 340567 w 448413"/>
                                <a:gd name="connsiteY10" fmla="*/ 685612 h 685611"/>
                                <a:gd name="connsiteX11" fmla="*/ 329215 w 448413"/>
                                <a:gd name="connsiteY11" fmla="*/ 674279 h 685611"/>
                                <a:gd name="connsiteX12" fmla="*/ 329215 w 448413"/>
                                <a:gd name="connsiteY12" fmla="*/ 390969 h 685611"/>
                                <a:gd name="connsiteX13" fmla="*/ 238397 w 448413"/>
                                <a:gd name="connsiteY13" fmla="*/ 288977 h 685611"/>
                                <a:gd name="connsiteX14" fmla="*/ 113522 w 448413"/>
                                <a:gd name="connsiteY14" fmla="*/ 453297 h 685611"/>
                                <a:gd name="connsiteX15" fmla="*/ 113522 w 448413"/>
                                <a:gd name="connsiteY15" fmla="*/ 674279 h 685611"/>
                                <a:gd name="connsiteX16" fmla="*/ 102170 w 448413"/>
                                <a:gd name="connsiteY16" fmla="*/ 685612 h 685611"/>
                                <a:gd name="connsiteX17" fmla="*/ 5676 w 448413"/>
                                <a:gd name="connsiteY17" fmla="*/ 685612 h 685611"/>
                                <a:gd name="connsiteX18" fmla="*/ 0 w 448413"/>
                                <a:gd name="connsiteY18" fmla="*/ 674279 h 685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413" h="685611">
                                  <a:moveTo>
                                    <a:pt x="0" y="674279"/>
                                  </a:moveTo>
                                  <a:lnTo>
                                    <a:pt x="0" y="11332"/>
                                  </a:lnTo>
                                  <a:cubicBezTo>
                                    <a:pt x="0" y="5666"/>
                                    <a:pt x="5676" y="0"/>
                                    <a:pt x="11352" y="0"/>
                                  </a:cubicBezTo>
                                  <a:lnTo>
                                    <a:pt x="107846" y="0"/>
                                  </a:lnTo>
                                  <a:cubicBezTo>
                                    <a:pt x="113522" y="0"/>
                                    <a:pt x="119199" y="5666"/>
                                    <a:pt x="119199" y="11332"/>
                                  </a:cubicBezTo>
                                  <a:lnTo>
                                    <a:pt x="119199" y="243647"/>
                                  </a:lnTo>
                                  <a:cubicBezTo>
                                    <a:pt x="158932" y="209650"/>
                                    <a:pt x="210017" y="186985"/>
                                    <a:pt x="272454" y="186985"/>
                                  </a:cubicBezTo>
                                  <a:cubicBezTo>
                                    <a:pt x="380300" y="186985"/>
                                    <a:pt x="448414" y="237981"/>
                                    <a:pt x="448414" y="362638"/>
                                  </a:cubicBezTo>
                                  <a:lnTo>
                                    <a:pt x="448414" y="674279"/>
                                  </a:lnTo>
                                  <a:cubicBezTo>
                                    <a:pt x="448414" y="679946"/>
                                    <a:pt x="442738" y="685612"/>
                                    <a:pt x="437061" y="685612"/>
                                  </a:cubicBezTo>
                                  <a:lnTo>
                                    <a:pt x="340567" y="685612"/>
                                  </a:lnTo>
                                  <a:cubicBezTo>
                                    <a:pt x="334891" y="685612"/>
                                    <a:pt x="329215" y="679946"/>
                                    <a:pt x="329215" y="674279"/>
                                  </a:cubicBezTo>
                                  <a:lnTo>
                                    <a:pt x="329215" y="390969"/>
                                  </a:lnTo>
                                  <a:cubicBezTo>
                                    <a:pt x="329215" y="322974"/>
                                    <a:pt x="300835" y="288977"/>
                                    <a:pt x="238397" y="288977"/>
                                  </a:cubicBezTo>
                                  <a:cubicBezTo>
                                    <a:pt x="170284" y="288977"/>
                                    <a:pt x="113522" y="345639"/>
                                    <a:pt x="113522" y="453297"/>
                                  </a:cubicBezTo>
                                  <a:lnTo>
                                    <a:pt x="113522" y="674279"/>
                                  </a:lnTo>
                                  <a:cubicBezTo>
                                    <a:pt x="113522" y="679946"/>
                                    <a:pt x="107846" y="685612"/>
                                    <a:pt x="102170" y="685612"/>
                                  </a:cubicBezTo>
                                  <a:lnTo>
                                    <a:pt x="5676" y="685612"/>
                                  </a:lnTo>
                                  <a:cubicBezTo>
                                    <a:pt x="0" y="685612"/>
                                    <a:pt x="0" y="679946"/>
                                    <a:pt x="0" y="674279"/>
                                  </a:cubicBezTo>
                                  <a:close/>
                                </a:path>
                              </a:pathLst>
                            </a:custGeom>
                            <a:grpFill/>
                            <a:ln w="56761" cap="flat">
                              <a:noFill/>
                              <a:prstDash val="solid"/>
                              <a:miter/>
                            </a:ln>
                          </wps:spPr>
                          <wps:bodyPr rtlCol="0" anchor="ctr"/>
                        </wps:wsp>
                        <wps:wsp>
                          <wps:cNvPr id="1881561918" name="Freeform 490112057"/>
                          <wps:cNvSpPr/>
                          <wps:spPr>
                            <a:xfrm>
                              <a:off x="1294156" y="7711720"/>
                              <a:ext cx="456440" cy="504649"/>
                            </a:xfrm>
                            <a:custGeom>
                              <a:avLst/>
                              <a:gdLst>
                                <a:gd name="connsiteX0" fmla="*/ 0 w 456440"/>
                                <a:gd name="connsiteY0" fmla="*/ 345639 h 504649"/>
                                <a:gd name="connsiteX1" fmla="*/ 198664 w 456440"/>
                                <a:gd name="connsiteY1" fmla="*/ 181319 h 504649"/>
                                <a:gd name="connsiteX2" fmla="*/ 317863 w 456440"/>
                                <a:gd name="connsiteY2" fmla="*/ 198318 h 504649"/>
                                <a:gd name="connsiteX3" fmla="*/ 317863 w 456440"/>
                                <a:gd name="connsiteY3" fmla="*/ 186984 h 504649"/>
                                <a:gd name="connsiteX4" fmla="*/ 227045 w 456440"/>
                                <a:gd name="connsiteY4" fmla="*/ 101991 h 504649"/>
                                <a:gd name="connsiteX5" fmla="*/ 136227 w 456440"/>
                                <a:gd name="connsiteY5" fmla="*/ 147321 h 504649"/>
                                <a:gd name="connsiteX6" fmla="*/ 124875 w 456440"/>
                                <a:gd name="connsiteY6" fmla="*/ 158653 h 504649"/>
                                <a:gd name="connsiteX7" fmla="*/ 22705 w 456440"/>
                                <a:gd name="connsiteY7" fmla="*/ 158653 h 504649"/>
                                <a:gd name="connsiteX8" fmla="*/ 17028 w 456440"/>
                                <a:gd name="connsiteY8" fmla="*/ 152988 h 504649"/>
                                <a:gd name="connsiteX9" fmla="*/ 17028 w 456440"/>
                                <a:gd name="connsiteY9" fmla="*/ 141655 h 504649"/>
                                <a:gd name="connsiteX10" fmla="*/ 227045 w 456440"/>
                                <a:gd name="connsiteY10" fmla="*/ 0 h 504649"/>
                                <a:gd name="connsiteX11" fmla="*/ 437061 w 456440"/>
                                <a:gd name="connsiteY11" fmla="*/ 186984 h 504649"/>
                                <a:gd name="connsiteX12" fmla="*/ 437061 w 456440"/>
                                <a:gd name="connsiteY12" fmla="*/ 396635 h 504649"/>
                                <a:gd name="connsiteX13" fmla="*/ 454090 w 456440"/>
                                <a:gd name="connsiteY13" fmla="*/ 487294 h 504649"/>
                                <a:gd name="connsiteX14" fmla="*/ 448414 w 456440"/>
                                <a:gd name="connsiteY14" fmla="*/ 498626 h 504649"/>
                                <a:gd name="connsiteX15" fmla="*/ 329215 w 456440"/>
                                <a:gd name="connsiteY15" fmla="*/ 498626 h 504649"/>
                                <a:gd name="connsiteX16" fmla="*/ 317863 w 456440"/>
                                <a:gd name="connsiteY16" fmla="*/ 487294 h 504649"/>
                                <a:gd name="connsiteX17" fmla="*/ 317863 w 456440"/>
                                <a:gd name="connsiteY17" fmla="*/ 458963 h 504649"/>
                                <a:gd name="connsiteX18" fmla="*/ 175960 w 456440"/>
                                <a:gd name="connsiteY18" fmla="*/ 504293 h 504649"/>
                                <a:gd name="connsiteX19" fmla="*/ 0 w 456440"/>
                                <a:gd name="connsiteY19" fmla="*/ 345639 h 504649"/>
                                <a:gd name="connsiteX20" fmla="*/ 323539 w 456440"/>
                                <a:gd name="connsiteY20" fmla="*/ 300309 h 504649"/>
                                <a:gd name="connsiteX21" fmla="*/ 204341 w 456440"/>
                                <a:gd name="connsiteY21" fmla="*/ 283311 h 504649"/>
                                <a:gd name="connsiteX22" fmla="*/ 113522 w 456440"/>
                                <a:gd name="connsiteY22" fmla="*/ 345639 h 504649"/>
                                <a:gd name="connsiteX23" fmla="*/ 198664 w 456440"/>
                                <a:gd name="connsiteY23" fmla="*/ 407967 h 504649"/>
                                <a:gd name="connsiteX24" fmla="*/ 323539 w 456440"/>
                                <a:gd name="connsiteY24" fmla="*/ 300309 h 504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6440" h="504649">
                                  <a:moveTo>
                                    <a:pt x="0" y="345639"/>
                                  </a:moveTo>
                                  <a:cubicBezTo>
                                    <a:pt x="0" y="237981"/>
                                    <a:pt x="90818" y="181319"/>
                                    <a:pt x="198664" y="181319"/>
                                  </a:cubicBezTo>
                                  <a:cubicBezTo>
                                    <a:pt x="244073" y="181319"/>
                                    <a:pt x="283806" y="192651"/>
                                    <a:pt x="317863" y="198318"/>
                                  </a:cubicBezTo>
                                  <a:lnTo>
                                    <a:pt x="317863" y="186984"/>
                                  </a:lnTo>
                                  <a:cubicBezTo>
                                    <a:pt x="317863" y="135989"/>
                                    <a:pt x="283806" y="101991"/>
                                    <a:pt x="227045" y="101991"/>
                                  </a:cubicBezTo>
                                  <a:cubicBezTo>
                                    <a:pt x="181636" y="101991"/>
                                    <a:pt x="153255" y="118990"/>
                                    <a:pt x="136227" y="147321"/>
                                  </a:cubicBezTo>
                                  <a:cubicBezTo>
                                    <a:pt x="130551" y="152988"/>
                                    <a:pt x="130551" y="158653"/>
                                    <a:pt x="124875" y="158653"/>
                                  </a:cubicBezTo>
                                  <a:lnTo>
                                    <a:pt x="22705" y="158653"/>
                                  </a:lnTo>
                                  <a:cubicBezTo>
                                    <a:pt x="17028" y="158653"/>
                                    <a:pt x="17028" y="158653"/>
                                    <a:pt x="17028" y="152988"/>
                                  </a:cubicBezTo>
                                  <a:cubicBezTo>
                                    <a:pt x="17028" y="152988"/>
                                    <a:pt x="17028" y="147321"/>
                                    <a:pt x="17028" y="141655"/>
                                  </a:cubicBezTo>
                                  <a:cubicBezTo>
                                    <a:pt x="34057" y="62328"/>
                                    <a:pt x="107846" y="0"/>
                                    <a:pt x="227045" y="0"/>
                                  </a:cubicBezTo>
                                  <a:cubicBezTo>
                                    <a:pt x="351920" y="0"/>
                                    <a:pt x="437061" y="73660"/>
                                    <a:pt x="437061" y="186984"/>
                                  </a:cubicBezTo>
                                  <a:lnTo>
                                    <a:pt x="437061" y="396635"/>
                                  </a:lnTo>
                                  <a:cubicBezTo>
                                    <a:pt x="437061" y="436298"/>
                                    <a:pt x="442738" y="464630"/>
                                    <a:pt x="454090" y="487294"/>
                                  </a:cubicBezTo>
                                  <a:cubicBezTo>
                                    <a:pt x="459766" y="492961"/>
                                    <a:pt x="454090" y="498626"/>
                                    <a:pt x="448414" y="498626"/>
                                  </a:cubicBezTo>
                                  <a:lnTo>
                                    <a:pt x="329215" y="498626"/>
                                  </a:lnTo>
                                  <a:cubicBezTo>
                                    <a:pt x="323539" y="498626"/>
                                    <a:pt x="317863" y="492961"/>
                                    <a:pt x="317863" y="487294"/>
                                  </a:cubicBezTo>
                                  <a:lnTo>
                                    <a:pt x="317863" y="458963"/>
                                  </a:lnTo>
                                  <a:cubicBezTo>
                                    <a:pt x="289482" y="481628"/>
                                    <a:pt x="249749" y="504293"/>
                                    <a:pt x="175960" y="504293"/>
                                  </a:cubicBezTo>
                                  <a:cubicBezTo>
                                    <a:pt x="79466" y="509959"/>
                                    <a:pt x="0" y="447631"/>
                                    <a:pt x="0" y="345639"/>
                                  </a:cubicBezTo>
                                  <a:close/>
                                  <a:moveTo>
                                    <a:pt x="323539" y="300309"/>
                                  </a:moveTo>
                                  <a:cubicBezTo>
                                    <a:pt x="283806" y="288977"/>
                                    <a:pt x="249749" y="283311"/>
                                    <a:pt x="204341" y="283311"/>
                                  </a:cubicBezTo>
                                  <a:cubicBezTo>
                                    <a:pt x="153255" y="283311"/>
                                    <a:pt x="113522" y="305975"/>
                                    <a:pt x="113522" y="345639"/>
                                  </a:cubicBezTo>
                                  <a:cubicBezTo>
                                    <a:pt x="113522" y="385302"/>
                                    <a:pt x="147579" y="407967"/>
                                    <a:pt x="198664" y="407967"/>
                                  </a:cubicBezTo>
                                  <a:cubicBezTo>
                                    <a:pt x="266778" y="402301"/>
                                    <a:pt x="323539" y="362638"/>
                                    <a:pt x="323539" y="300309"/>
                                  </a:cubicBezTo>
                                  <a:close/>
                                </a:path>
                              </a:pathLst>
                            </a:custGeom>
                            <a:grpFill/>
                            <a:ln w="56761" cap="flat">
                              <a:noFill/>
                              <a:prstDash val="solid"/>
                              <a:miter/>
                            </a:ln>
                          </wps:spPr>
                          <wps:bodyPr rtlCol="0" anchor="ctr"/>
                        </wps:wsp>
                        <wps:wsp>
                          <wps:cNvPr id="753377698" name="Freeform 1819473365"/>
                          <wps:cNvSpPr/>
                          <wps:spPr>
                            <a:xfrm>
                              <a:off x="1867444" y="7706053"/>
                              <a:ext cx="437061" cy="500973"/>
                            </a:xfrm>
                            <a:custGeom>
                              <a:avLst/>
                              <a:gdLst>
                                <a:gd name="connsiteX0" fmla="*/ 0 w 437061"/>
                                <a:gd name="connsiteY0" fmla="*/ 492961 h 500973"/>
                                <a:gd name="connsiteX1" fmla="*/ 0 w 437061"/>
                                <a:gd name="connsiteY1" fmla="*/ 22665 h 500973"/>
                                <a:gd name="connsiteX2" fmla="*/ 11352 w 437061"/>
                                <a:gd name="connsiteY2" fmla="*/ 11332 h 500973"/>
                                <a:gd name="connsiteX3" fmla="*/ 107846 w 437061"/>
                                <a:gd name="connsiteY3" fmla="*/ 11332 h 500973"/>
                                <a:gd name="connsiteX4" fmla="*/ 119198 w 437061"/>
                                <a:gd name="connsiteY4" fmla="*/ 22665 h 500973"/>
                                <a:gd name="connsiteX5" fmla="*/ 119198 w 437061"/>
                                <a:gd name="connsiteY5" fmla="*/ 56662 h 500973"/>
                                <a:gd name="connsiteX6" fmla="*/ 266778 w 437061"/>
                                <a:gd name="connsiteY6" fmla="*/ 0 h 500973"/>
                                <a:gd name="connsiteX7" fmla="*/ 437061 w 437061"/>
                                <a:gd name="connsiteY7" fmla="*/ 164320 h 500973"/>
                                <a:gd name="connsiteX8" fmla="*/ 437061 w 437061"/>
                                <a:gd name="connsiteY8" fmla="*/ 487295 h 500973"/>
                                <a:gd name="connsiteX9" fmla="*/ 425709 w 437061"/>
                                <a:gd name="connsiteY9" fmla="*/ 498627 h 500973"/>
                                <a:gd name="connsiteX10" fmla="*/ 329215 w 437061"/>
                                <a:gd name="connsiteY10" fmla="*/ 498627 h 500973"/>
                                <a:gd name="connsiteX11" fmla="*/ 317863 w 437061"/>
                                <a:gd name="connsiteY11" fmla="*/ 487295 h 500973"/>
                                <a:gd name="connsiteX12" fmla="*/ 317863 w 437061"/>
                                <a:gd name="connsiteY12" fmla="*/ 203984 h 500973"/>
                                <a:gd name="connsiteX13" fmla="*/ 232721 w 437061"/>
                                <a:gd name="connsiteY13" fmla="*/ 101992 h 500973"/>
                                <a:gd name="connsiteX14" fmla="*/ 113522 w 437061"/>
                                <a:gd name="connsiteY14" fmla="*/ 266312 h 500973"/>
                                <a:gd name="connsiteX15" fmla="*/ 113522 w 437061"/>
                                <a:gd name="connsiteY15" fmla="*/ 487295 h 500973"/>
                                <a:gd name="connsiteX16" fmla="*/ 102170 w 437061"/>
                                <a:gd name="connsiteY16" fmla="*/ 498627 h 500973"/>
                                <a:gd name="connsiteX17" fmla="*/ 5676 w 437061"/>
                                <a:gd name="connsiteY17" fmla="*/ 498627 h 500973"/>
                                <a:gd name="connsiteX18" fmla="*/ 0 w 437061"/>
                                <a:gd name="connsiteY18" fmla="*/ 492961 h 500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061" h="500973">
                                  <a:moveTo>
                                    <a:pt x="0" y="492961"/>
                                  </a:moveTo>
                                  <a:lnTo>
                                    <a:pt x="0" y="22665"/>
                                  </a:lnTo>
                                  <a:cubicBezTo>
                                    <a:pt x="0" y="16999"/>
                                    <a:pt x="5676" y="11332"/>
                                    <a:pt x="11352" y="11332"/>
                                  </a:cubicBezTo>
                                  <a:lnTo>
                                    <a:pt x="107846" y="11332"/>
                                  </a:lnTo>
                                  <a:cubicBezTo>
                                    <a:pt x="113522" y="11332"/>
                                    <a:pt x="119198" y="16999"/>
                                    <a:pt x="119198" y="22665"/>
                                  </a:cubicBezTo>
                                  <a:lnTo>
                                    <a:pt x="119198" y="56662"/>
                                  </a:lnTo>
                                  <a:cubicBezTo>
                                    <a:pt x="158931" y="22665"/>
                                    <a:pt x="204340" y="0"/>
                                    <a:pt x="266778" y="0"/>
                                  </a:cubicBezTo>
                                  <a:cubicBezTo>
                                    <a:pt x="374624" y="0"/>
                                    <a:pt x="437061" y="62329"/>
                                    <a:pt x="437061" y="164320"/>
                                  </a:cubicBezTo>
                                  <a:lnTo>
                                    <a:pt x="437061" y="487295"/>
                                  </a:lnTo>
                                  <a:cubicBezTo>
                                    <a:pt x="437061" y="492961"/>
                                    <a:pt x="431385" y="498627"/>
                                    <a:pt x="425709" y="498627"/>
                                  </a:cubicBezTo>
                                  <a:lnTo>
                                    <a:pt x="329215" y="498627"/>
                                  </a:lnTo>
                                  <a:cubicBezTo>
                                    <a:pt x="323539" y="498627"/>
                                    <a:pt x="317863" y="492961"/>
                                    <a:pt x="317863" y="487295"/>
                                  </a:cubicBezTo>
                                  <a:lnTo>
                                    <a:pt x="317863" y="203984"/>
                                  </a:lnTo>
                                  <a:cubicBezTo>
                                    <a:pt x="317863" y="130323"/>
                                    <a:pt x="289482" y="101992"/>
                                    <a:pt x="232721" y="101992"/>
                                  </a:cubicBezTo>
                                  <a:cubicBezTo>
                                    <a:pt x="170284" y="101992"/>
                                    <a:pt x="113522" y="147322"/>
                                    <a:pt x="113522" y="266312"/>
                                  </a:cubicBezTo>
                                  <a:lnTo>
                                    <a:pt x="113522" y="487295"/>
                                  </a:lnTo>
                                  <a:cubicBezTo>
                                    <a:pt x="113522" y="492961"/>
                                    <a:pt x="107846" y="498627"/>
                                    <a:pt x="102170" y="498627"/>
                                  </a:cubicBezTo>
                                  <a:lnTo>
                                    <a:pt x="5676" y="498627"/>
                                  </a:lnTo>
                                  <a:cubicBezTo>
                                    <a:pt x="5676" y="504293"/>
                                    <a:pt x="0" y="498627"/>
                                    <a:pt x="0" y="492961"/>
                                  </a:cubicBezTo>
                                  <a:close/>
                                </a:path>
                              </a:pathLst>
                            </a:custGeom>
                            <a:grpFill/>
                            <a:ln w="56761" cap="flat">
                              <a:noFill/>
                              <a:prstDash val="solid"/>
                              <a:miter/>
                            </a:ln>
                          </wps:spPr>
                          <wps:bodyPr rtlCol="0" anchor="ctr"/>
                        </wps:wsp>
                        <wps:wsp>
                          <wps:cNvPr id="1304226381" name="Freeform 984664040"/>
                          <wps:cNvSpPr/>
                          <wps:spPr>
                            <a:xfrm>
                              <a:off x="2412352" y="7706053"/>
                              <a:ext cx="482470" cy="702966"/>
                            </a:xfrm>
                            <a:custGeom>
                              <a:avLst/>
                              <a:gdLst>
                                <a:gd name="connsiteX0" fmla="*/ 28381 w 482470"/>
                                <a:gd name="connsiteY0" fmla="*/ 538291 h 702966"/>
                                <a:gd name="connsiteX1" fmla="*/ 39733 w 482470"/>
                                <a:gd name="connsiteY1" fmla="*/ 526958 h 702966"/>
                                <a:gd name="connsiteX2" fmla="*/ 136227 w 482470"/>
                                <a:gd name="connsiteY2" fmla="*/ 526958 h 702966"/>
                                <a:gd name="connsiteX3" fmla="*/ 147579 w 482470"/>
                                <a:gd name="connsiteY3" fmla="*/ 538291 h 702966"/>
                                <a:gd name="connsiteX4" fmla="*/ 249749 w 482470"/>
                                <a:gd name="connsiteY4" fmla="*/ 600619 h 702966"/>
                                <a:gd name="connsiteX5" fmla="*/ 368948 w 482470"/>
                                <a:gd name="connsiteY5" fmla="*/ 470296 h 702966"/>
                                <a:gd name="connsiteX6" fmla="*/ 368948 w 482470"/>
                                <a:gd name="connsiteY6" fmla="*/ 453297 h 702966"/>
                                <a:gd name="connsiteX7" fmla="*/ 232721 w 482470"/>
                                <a:gd name="connsiteY7" fmla="*/ 498627 h 702966"/>
                                <a:gd name="connsiteX8" fmla="*/ 0 w 482470"/>
                                <a:gd name="connsiteY8" fmla="*/ 249313 h 702966"/>
                                <a:gd name="connsiteX9" fmla="*/ 227045 w 482470"/>
                                <a:gd name="connsiteY9" fmla="*/ 0 h 702966"/>
                                <a:gd name="connsiteX10" fmla="*/ 363272 w 482470"/>
                                <a:gd name="connsiteY10" fmla="*/ 50996 h 702966"/>
                                <a:gd name="connsiteX11" fmla="*/ 363272 w 482470"/>
                                <a:gd name="connsiteY11" fmla="*/ 22665 h 702966"/>
                                <a:gd name="connsiteX12" fmla="*/ 374624 w 482470"/>
                                <a:gd name="connsiteY12" fmla="*/ 11332 h 702966"/>
                                <a:gd name="connsiteX13" fmla="*/ 471118 w 482470"/>
                                <a:gd name="connsiteY13" fmla="*/ 11332 h 702966"/>
                                <a:gd name="connsiteX14" fmla="*/ 482470 w 482470"/>
                                <a:gd name="connsiteY14" fmla="*/ 22665 h 702966"/>
                                <a:gd name="connsiteX15" fmla="*/ 482470 w 482470"/>
                                <a:gd name="connsiteY15" fmla="*/ 453297 h 702966"/>
                                <a:gd name="connsiteX16" fmla="*/ 238397 w 482470"/>
                                <a:gd name="connsiteY16" fmla="*/ 702610 h 702966"/>
                                <a:gd name="connsiteX17" fmla="*/ 28381 w 482470"/>
                                <a:gd name="connsiteY17" fmla="*/ 538291 h 702966"/>
                                <a:gd name="connsiteX18" fmla="*/ 374624 w 482470"/>
                                <a:gd name="connsiteY18" fmla="*/ 254980 h 702966"/>
                                <a:gd name="connsiteX19" fmla="*/ 249749 w 482470"/>
                                <a:gd name="connsiteY19" fmla="*/ 113324 h 702966"/>
                                <a:gd name="connsiteX20" fmla="*/ 124875 w 482470"/>
                                <a:gd name="connsiteY20" fmla="*/ 254980 h 702966"/>
                                <a:gd name="connsiteX21" fmla="*/ 249749 w 482470"/>
                                <a:gd name="connsiteY21" fmla="*/ 396635 h 702966"/>
                                <a:gd name="connsiteX22" fmla="*/ 374624 w 482470"/>
                                <a:gd name="connsiteY22" fmla="*/ 254980 h 7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82470" h="702966">
                                  <a:moveTo>
                                    <a:pt x="28381" y="538291"/>
                                  </a:moveTo>
                                  <a:cubicBezTo>
                                    <a:pt x="28381" y="532624"/>
                                    <a:pt x="34057" y="526958"/>
                                    <a:pt x="39733" y="526958"/>
                                  </a:cubicBezTo>
                                  <a:lnTo>
                                    <a:pt x="136227" y="526958"/>
                                  </a:lnTo>
                                  <a:cubicBezTo>
                                    <a:pt x="141903" y="526958"/>
                                    <a:pt x="147579" y="532624"/>
                                    <a:pt x="147579" y="538291"/>
                                  </a:cubicBezTo>
                                  <a:cubicBezTo>
                                    <a:pt x="158932" y="583620"/>
                                    <a:pt x="204340" y="600619"/>
                                    <a:pt x="249749" y="600619"/>
                                  </a:cubicBezTo>
                                  <a:cubicBezTo>
                                    <a:pt x="329215" y="600619"/>
                                    <a:pt x="368948" y="549623"/>
                                    <a:pt x="368948" y="470296"/>
                                  </a:cubicBezTo>
                                  <a:lnTo>
                                    <a:pt x="368948" y="453297"/>
                                  </a:lnTo>
                                  <a:cubicBezTo>
                                    <a:pt x="329215" y="487295"/>
                                    <a:pt x="289482" y="498627"/>
                                    <a:pt x="232721" y="498627"/>
                                  </a:cubicBezTo>
                                  <a:cubicBezTo>
                                    <a:pt x="96494" y="498627"/>
                                    <a:pt x="0" y="396635"/>
                                    <a:pt x="0" y="249313"/>
                                  </a:cubicBezTo>
                                  <a:cubicBezTo>
                                    <a:pt x="0" y="101992"/>
                                    <a:pt x="90818" y="0"/>
                                    <a:pt x="227045" y="0"/>
                                  </a:cubicBezTo>
                                  <a:cubicBezTo>
                                    <a:pt x="289482" y="0"/>
                                    <a:pt x="329215" y="16999"/>
                                    <a:pt x="363272" y="50996"/>
                                  </a:cubicBezTo>
                                  <a:lnTo>
                                    <a:pt x="363272" y="22665"/>
                                  </a:lnTo>
                                  <a:cubicBezTo>
                                    <a:pt x="363272" y="16999"/>
                                    <a:pt x="368948" y="11332"/>
                                    <a:pt x="374624" y="11332"/>
                                  </a:cubicBezTo>
                                  <a:lnTo>
                                    <a:pt x="471118" y="11332"/>
                                  </a:lnTo>
                                  <a:cubicBezTo>
                                    <a:pt x="476794" y="11332"/>
                                    <a:pt x="482470" y="16999"/>
                                    <a:pt x="482470" y="22665"/>
                                  </a:cubicBezTo>
                                  <a:lnTo>
                                    <a:pt x="482470" y="453297"/>
                                  </a:lnTo>
                                  <a:cubicBezTo>
                                    <a:pt x="482470" y="623284"/>
                                    <a:pt x="397329" y="702610"/>
                                    <a:pt x="238397" y="702610"/>
                                  </a:cubicBezTo>
                                  <a:cubicBezTo>
                                    <a:pt x="130551" y="708277"/>
                                    <a:pt x="39733" y="645948"/>
                                    <a:pt x="28381" y="538291"/>
                                  </a:cubicBezTo>
                                  <a:close/>
                                  <a:moveTo>
                                    <a:pt x="374624" y="254980"/>
                                  </a:moveTo>
                                  <a:cubicBezTo>
                                    <a:pt x="374624" y="175653"/>
                                    <a:pt x="329215" y="113324"/>
                                    <a:pt x="249749" y="113324"/>
                                  </a:cubicBezTo>
                                  <a:cubicBezTo>
                                    <a:pt x="175960" y="113324"/>
                                    <a:pt x="124875" y="175653"/>
                                    <a:pt x="124875" y="254980"/>
                                  </a:cubicBezTo>
                                  <a:cubicBezTo>
                                    <a:pt x="124875" y="334306"/>
                                    <a:pt x="170284" y="396635"/>
                                    <a:pt x="249749" y="396635"/>
                                  </a:cubicBezTo>
                                  <a:cubicBezTo>
                                    <a:pt x="329215" y="396635"/>
                                    <a:pt x="374624" y="334306"/>
                                    <a:pt x="374624" y="254980"/>
                                  </a:cubicBezTo>
                                  <a:close/>
                                </a:path>
                              </a:pathLst>
                            </a:custGeom>
                            <a:grpFill/>
                            <a:ln w="56761" cap="flat">
                              <a:noFill/>
                              <a:prstDash val="solid"/>
                              <a:miter/>
                            </a:ln>
                          </wps:spPr>
                          <wps:bodyPr rtlCol="0" anchor="ctr"/>
                        </wps:wsp>
                        <wps:wsp>
                          <wps:cNvPr id="1443825203" name="Freeform 1469490083"/>
                          <wps:cNvSpPr/>
                          <wps:spPr>
                            <a:xfrm>
                              <a:off x="3008345" y="7711720"/>
                              <a:ext cx="510851" cy="509959"/>
                            </a:xfrm>
                            <a:custGeom>
                              <a:avLst/>
                              <a:gdLst>
                                <a:gd name="connsiteX0" fmla="*/ 0 w 510851"/>
                                <a:gd name="connsiteY0" fmla="*/ 254980 h 509959"/>
                                <a:gd name="connsiteX1" fmla="*/ 255426 w 510851"/>
                                <a:gd name="connsiteY1" fmla="*/ 0 h 509959"/>
                                <a:gd name="connsiteX2" fmla="*/ 510851 w 510851"/>
                                <a:gd name="connsiteY2" fmla="*/ 266312 h 509959"/>
                                <a:gd name="connsiteX3" fmla="*/ 510851 w 510851"/>
                                <a:gd name="connsiteY3" fmla="*/ 283311 h 509959"/>
                                <a:gd name="connsiteX4" fmla="*/ 499499 w 510851"/>
                                <a:gd name="connsiteY4" fmla="*/ 294643 h 509959"/>
                                <a:gd name="connsiteX5" fmla="*/ 124875 w 510851"/>
                                <a:gd name="connsiteY5" fmla="*/ 294643 h 509959"/>
                                <a:gd name="connsiteX6" fmla="*/ 255426 w 510851"/>
                                <a:gd name="connsiteY6" fmla="*/ 407967 h 509959"/>
                                <a:gd name="connsiteX7" fmla="*/ 374624 w 510851"/>
                                <a:gd name="connsiteY7" fmla="*/ 345639 h 509959"/>
                                <a:gd name="connsiteX8" fmla="*/ 385977 w 510851"/>
                                <a:gd name="connsiteY8" fmla="*/ 334306 h 509959"/>
                                <a:gd name="connsiteX9" fmla="*/ 488146 w 510851"/>
                                <a:gd name="connsiteY9" fmla="*/ 334306 h 509959"/>
                                <a:gd name="connsiteX10" fmla="*/ 493822 w 510851"/>
                                <a:gd name="connsiteY10" fmla="*/ 339973 h 509959"/>
                                <a:gd name="connsiteX11" fmla="*/ 493822 w 510851"/>
                                <a:gd name="connsiteY11" fmla="*/ 351305 h 509959"/>
                                <a:gd name="connsiteX12" fmla="*/ 249749 w 510851"/>
                                <a:gd name="connsiteY12" fmla="*/ 509959 h 509959"/>
                                <a:gd name="connsiteX13" fmla="*/ 0 w 510851"/>
                                <a:gd name="connsiteY13" fmla="*/ 254980 h 509959"/>
                                <a:gd name="connsiteX14" fmla="*/ 380300 w 510851"/>
                                <a:gd name="connsiteY14" fmla="*/ 192651 h 509959"/>
                                <a:gd name="connsiteX15" fmla="*/ 249749 w 510851"/>
                                <a:gd name="connsiteY15" fmla="*/ 101991 h 509959"/>
                                <a:gd name="connsiteX16" fmla="*/ 124875 w 510851"/>
                                <a:gd name="connsiteY16" fmla="*/ 192651 h 509959"/>
                                <a:gd name="connsiteX17" fmla="*/ 380300 w 510851"/>
                                <a:gd name="connsiteY17" fmla="*/ 192651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0851" h="509959">
                                  <a:moveTo>
                                    <a:pt x="0" y="254980"/>
                                  </a:moveTo>
                                  <a:cubicBezTo>
                                    <a:pt x="0" y="101991"/>
                                    <a:pt x="113522" y="0"/>
                                    <a:pt x="255426" y="0"/>
                                  </a:cubicBezTo>
                                  <a:cubicBezTo>
                                    <a:pt x="420033" y="0"/>
                                    <a:pt x="510851" y="124657"/>
                                    <a:pt x="510851" y="266312"/>
                                  </a:cubicBezTo>
                                  <a:lnTo>
                                    <a:pt x="510851" y="283311"/>
                                  </a:lnTo>
                                  <a:cubicBezTo>
                                    <a:pt x="510851" y="288977"/>
                                    <a:pt x="505175" y="294643"/>
                                    <a:pt x="499499" y="294643"/>
                                  </a:cubicBezTo>
                                  <a:lnTo>
                                    <a:pt x="124875" y="294643"/>
                                  </a:lnTo>
                                  <a:cubicBezTo>
                                    <a:pt x="136227" y="362638"/>
                                    <a:pt x="181636" y="407967"/>
                                    <a:pt x="255426" y="407967"/>
                                  </a:cubicBezTo>
                                  <a:cubicBezTo>
                                    <a:pt x="312187" y="407967"/>
                                    <a:pt x="351919" y="390969"/>
                                    <a:pt x="374624" y="345639"/>
                                  </a:cubicBezTo>
                                  <a:cubicBezTo>
                                    <a:pt x="380300" y="339973"/>
                                    <a:pt x="380300" y="334306"/>
                                    <a:pt x="385977" y="334306"/>
                                  </a:cubicBezTo>
                                  <a:lnTo>
                                    <a:pt x="488146" y="334306"/>
                                  </a:lnTo>
                                  <a:cubicBezTo>
                                    <a:pt x="493822" y="334306"/>
                                    <a:pt x="493822" y="339973"/>
                                    <a:pt x="493822" y="339973"/>
                                  </a:cubicBezTo>
                                  <a:cubicBezTo>
                                    <a:pt x="493822" y="339973"/>
                                    <a:pt x="493822" y="345639"/>
                                    <a:pt x="493822" y="351305"/>
                                  </a:cubicBezTo>
                                  <a:cubicBezTo>
                                    <a:pt x="454090" y="458963"/>
                                    <a:pt x="368948" y="509959"/>
                                    <a:pt x="249749" y="509959"/>
                                  </a:cubicBezTo>
                                  <a:cubicBezTo>
                                    <a:pt x="107846" y="509959"/>
                                    <a:pt x="0" y="402301"/>
                                    <a:pt x="0" y="254980"/>
                                  </a:cubicBezTo>
                                  <a:close/>
                                  <a:moveTo>
                                    <a:pt x="380300" y="192651"/>
                                  </a:moveTo>
                                  <a:cubicBezTo>
                                    <a:pt x="363272" y="141655"/>
                                    <a:pt x="323539" y="101991"/>
                                    <a:pt x="249749" y="101991"/>
                                  </a:cubicBezTo>
                                  <a:cubicBezTo>
                                    <a:pt x="192988" y="101991"/>
                                    <a:pt x="141903" y="135989"/>
                                    <a:pt x="124875" y="192651"/>
                                  </a:cubicBezTo>
                                  <a:lnTo>
                                    <a:pt x="380300" y="192651"/>
                                  </a:lnTo>
                                  <a:close/>
                                </a:path>
                              </a:pathLst>
                            </a:custGeom>
                            <a:grpFill/>
                            <a:ln w="56761" cap="flat">
                              <a:noFill/>
                              <a:prstDash val="solid"/>
                              <a:miter/>
                            </a:ln>
                          </wps:spPr>
                          <wps:bodyPr rtlCol="0" anchor="ctr"/>
                        </wps:wsp>
                        <wps:wsp>
                          <wps:cNvPr id="104119393" name="Freeform 465015015"/>
                          <wps:cNvSpPr/>
                          <wps:spPr>
                            <a:xfrm>
                              <a:off x="3774621" y="7723052"/>
                              <a:ext cx="488146" cy="691278"/>
                            </a:xfrm>
                            <a:custGeom>
                              <a:avLst/>
                              <a:gdLst>
                                <a:gd name="connsiteX0" fmla="*/ 34057 w 488146"/>
                                <a:gd name="connsiteY0" fmla="*/ 674279 h 691278"/>
                                <a:gd name="connsiteX1" fmla="*/ 22705 w 488146"/>
                                <a:gd name="connsiteY1" fmla="*/ 657281 h 691278"/>
                                <a:gd name="connsiteX2" fmla="*/ 22705 w 488146"/>
                                <a:gd name="connsiteY2" fmla="*/ 572287 h 691278"/>
                                <a:gd name="connsiteX3" fmla="*/ 28381 w 488146"/>
                                <a:gd name="connsiteY3" fmla="*/ 560955 h 691278"/>
                                <a:gd name="connsiteX4" fmla="*/ 107846 w 488146"/>
                                <a:gd name="connsiteY4" fmla="*/ 583620 h 691278"/>
                                <a:gd name="connsiteX5" fmla="*/ 204340 w 488146"/>
                                <a:gd name="connsiteY5" fmla="*/ 475962 h 691278"/>
                                <a:gd name="connsiteX6" fmla="*/ 5676 w 488146"/>
                                <a:gd name="connsiteY6" fmla="*/ 16999 h 691278"/>
                                <a:gd name="connsiteX7" fmla="*/ 0 w 488146"/>
                                <a:gd name="connsiteY7" fmla="*/ 5666 h 691278"/>
                                <a:gd name="connsiteX8" fmla="*/ 5676 w 488146"/>
                                <a:gd name="connsiteY8" fmla="*/ 0 h 691278"/>
                                <a:gd name="connsiteX9" fmla="*/ 119198 w 488146"/>
                                <a:gd name="connsiteY9" fmla="*/ 0 h 691278"/>
                                <a:gd name="connsiteX10" fmla="*/ 130551 w 488146"/>
                                <a:gd name="connsiteY10" fmla="*/ 11332 h 691278"/>
                                <a:gd name="connsiteX11" fmla="*/ 249749 w 488146"/>
                                <a:gd name="connsiteY11" fmla="*/ 317308 h 691278"/>
                                <a:gd name="connsiteX12" fmla="*/ 346243 w 488146"/>
                                <a:gd name="connsiteY12" fmla="*/ 11332 h 691278"/>
                                <a:gd name="connsiteX13" fmla="*/ 357596 w 488146"/>
                                <a:gd name="connsiteY13" fmla="*/ 0 h 691278"/>
                                <a:gd name="connsiteX14" fmla="*/ 482470 w 488146"/>
                                <a:gd name="connsiteY14" fmla="*/ 0 h 691278"/>
                                <a:gd name="connsiteX15" fmla="*/ 488146 w 488146"/>
                                <a:gd name="connsiteY15" fmla="*/ 5666 h 691278"/>
                                <a:gd name="connsiteX16" fmla="*/ 482470 w 488146"/>
                                <a:gd name="connsiteY16" fmla="*/ 16999 h 691278"/>
                                <a:gd name="connsiteX17" fmla="*/ 300835 w 488146"/>
                                <a:gd name="connsiteY17" fmla="*/ 538291 h 691278"/>
                                <a:gd name="connsiteX18" fmla="*/ 124875 w 488146"/>
                                <a:gd name="connsiteY18" fmla="*/ 691278 h 691278"/>
                                <a:gd name="connsiteX19" fmla="*/ 34057 w 488146"/>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8146"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6" y="583620"/>
                                  </a:cubicBezTo>
                                  <a:cubicBezTo>
                                    <a:pt x="158932" y="583620"/>
                                    <a:pt x="187312" y="555289"/>
                                    <a:pt x="204340" y="475962"/>
                                  </a:cubicBezTo>
                                  <a:lnTo>
                                    <a:pt x="5676" y="16999"/>
                                  </a:lnTo>
                                  <a:cubicBezTo>
                                    <a:pt x="5676" y="11332"/>
                                    <a:pt x="0" y="11332"/>
                                    <a:pt x="0" y="5666"/>
                                  </a:cubicBezTo>
                                  <a:cubicBezTo>
                                    <a:pt x="0" y="0"/>
                                    <a:pt x="5676" y="0"/>
                                    <a:pt x="5676" y="0"/>
                                  </a:cubicBezTo>
                                  <a:lnTo>
                                    <a:pt x="119198" y="0"/>
                                  </a:lnTo>
                                  <a:cubicBezTo>
                                    <a:pt x="124875" y="0"/>
                                    <a:pt x="130551" y="5666"/>
                                    <a:pt x="130551" y="11332"/>
                                  </a:cubicBezTo>
                                  <a:lnTo>
                                    <a:pt x="249749" y="317308"/>
                                  </a:lnTo>
                                  <a:lnTo>
                                    <a:pt x="346243" y="11332"/>
                                  </a:lnTo>
                                  <a:cubicBezTo>
                                    <a:pt x="346243" y="5666"/>
                                    <a:pt x="351919" y="0"/>
                                    <a:pt x="357596" y="0"/>
                                  </a:cubicBezTo>
                                  <a:lnTo>
                                    <a:pt x="482470" y="0"/>
                                  </a:lnTo>
                                  <a:cubicBezTo>
                                    <a:pt x="488146" y="0"/>
                                    <a:pt x="488146" y="0"/>
                                    <a:pt x="488146" y="5666"/>
                                  </a:cubicBezTo>
                                  <a:cubicBezTo>
                                    <a:pt x="488146" y="5666"/>
                                    <a:pt x="488146" y="11332"/>
                                    <a:pt x="482470" y="16999"/>
                                  </a:cubicBezTo>
                                  <a:lnTo>
                                    <a:pt x="300835" y="538291"/>
                                  </a:lnTo>
                                  <a:cubicBezTo>
                                    <a:pt x="255426" y="662947"/>
                                    <a:pt x="192988" y="691278"/>
                                    <a:pt x="124875" y="691278"/>
                                  </a:cubicBezTo>
                                  <a:cubicBezTo>
                                    <a:pt x="90818" y="691278"/>
                                    <a:pt x="56761" y="685612"/>
                                    <a:pt x="34057" y="674279"/>
                                  </a:cubicBezTo>
                                  <a:close/>
                                </a:path>
                              </a:pathLst>
                            </a:custGeom>
                            <a:grpFill/>
                            <a:ln w="56761" cap="flat">
                              <a:noFill/>
                              <a:prstDash val="solid"/>
                              <a:miter/>
                            </a:ln>
                          </wps:spPr>
                          <wps:bodyPr rtlCol="0" anchor="ctr"/>
                        </wps:wsp>
                        <wps:wsp>
                          <wps:cNvPr id="109805458" name="Freeform 1552384236"/>
                          <wps:cNvSpPr/>
                          <wps:spPr>
                            <a:xfrm>
                              <a:off x="4302501" y="7711720"/>
                              <a:ext cx="533555" cy="509959"/>
                            </a:xfrm>
                            <a:custGeom>
                              <a:avLst/>
                              <a:gdLst>
                                <a:gd name="connsiteX0" fmla="*/ 0 w 533555"/>
                                <a:gd name="connsiteY0" fmla="*/ 254980 h 509959"/>
                                <a:gd name="connsiteX1" fmla="*/ 266778 w 533555"/>
                                <a:gd name="connsiteY1" fmla="*/ 0 h 509959"/>
                                <a:gd name="connsiteX2" fmla="*/ 533555 w 533555"/>
                                <a:gd name="connsiteY2" fmla="*/ 254980 h 509959"/>
                                <a:gd name="connsiteX3" fmla="*/ 266778 w 533555"/>
                                <a:gd name="connsiteY3" fmla="*/ 509959 h 509959"/>
                                <a:gd name="connsiteX4" fmla="*/ 0 w 533555"/>
                                <a:gd name="connsiteY4" fmla="*/ 254980 h 509959"/>
                                <a:gd name="connsiteX5" fmla="*/ 403005 w 533555"/>
                                <a:gd name="connsiteY5" fmla="*/ 254980 h 509959"/>
                                <a:gd name="connsiteX6" fmla="*/ 266778 w 533555"/>
                                <a:gd name="connsiteY6" fmla="*/ 107658 h 509959"/>
                                <a:gd name="connsiteX7" fmla="*/ 130551 w 533555"/>
                                <a:gd name="connsiteY7" fmla="*/ 254980 h 509959"/>
                                <a:gd name="connsiteX8" fmla="*/ 266778 w 533555"/>
                                <a:gd name="connsiteY8" fmla="*/ 402301 h 509959"/>
                                <a:gd name="connsiteX9" fmla="*/ 403005 w 533555"/>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5" h="509959">
                                  <a:moveTo>
                                    <a:pt x="0" y="254980"/>
                                  </a:moveTo>
                                  <a:cubicBezTo>
                                    <a:pt x="0" y="107658"/>
                                    <a:pt x="113522" y="0"/>
                                    <a:pt x="266778" y="0"/>
                                  </a:cubicBezTo>
                                  <a:cubicBezTo>
                                    <a:pt x="420033" y="0"/>
                                    <a:pt x="533555" y="107658"/>
                                    <a:pt x="533555" y="254980"/>
                                  </a:cubicBezTo>
                                  <a:cubicBezTo>
                                    <a:pt x="533555" y="402301"/>
                                    <a:pt x="420033" y="509959"/>
                                    <a:pt x="266778" y="509959"/>
                                  </a:cubicBezTo>
                                  <a:cubicBezTo>
                                    <a:pt x="113522" y="509959"/>
                                    <a:pt x="0" y="402301"/>
                                    <a:pt x="0" y="254980"/>
                                  </a:cubicBezTo>
                                  <a:close/>
                                  <a:moveTo>
                                    <a:pt x="403005" y="254980"/>
                                  </a:moveTo>
                                  <a:cubicBezTo>
                                    <a:pt x="403005" y="164320"/>
                                    <a:pt x="346243" y="107658"/>
                                    <a:pt x="266778" y="107658"/>
                                  </a:cubicBezTo>
                                  <a:cubicBezTo>
                                    <a:pt x="187312" y="107658"/>
                                    <a:pt x="130551" y="164320"/>
                                    <a:pt x="130551" y="254980"/>
                                  </a:cubicBezTo>
                                  <a:cubicBezTo>
                                    <a:pt x="130551" y="345639"/>
                                    <a:pt x="187312" y="402301"/>
                                    <a:pt x="266778" y="402301"/>
                                  </a:cubicBezTo>
                                  <a:cubicBezTo>
                                    <a:pt x="346243" y="402301"/>
                                    <a:pt x="403005" y="345639"/>
                                    <a:pt x="403005" y="254980"/>
                                  </a:cubicBezTo>
                                  <a:close/>
                                </a:path>
                              </a:pathLst>
                            </a:custGeom>
                            <a:grpFill/>
                            <a:ln w="56761" cap="flat">
                              <a:noFill/>
                              <a:prstDash val="solid"/>
                              <a:miter/>
                            </a:ln>
                          </wps:spPr>
                          <wps:bodyPr rtlCol="0" anchor="ctr"/>
                        </wps:wsp>
                        <wps:wsp>
                          <wps:cNvPr id="1582157393" name="Freeform 1054180860"/>
                          <wps:cNvSpPr/>
                          <wps:spPr>
                            <a:xfrm>
                              <a:off x="4921198" y="7723052"/>
                              <a:ext cx="442737" cy="504292"/>
                            </a:xfrm>
                            <a:custGeom>
                              <a:avLst/>
                              <a:gdLst>
                                <a:gd name="connsiteX0" fmla="*/ 0 w 442737"/>
                                <a:gd name="connsiteY0" fmla="*/ 334306 h 504292"/>
                                <a:gd name="connsiteX1" fmla="*/ 0 w 442737"/>
                                <a:gd name="connsiteY1" fmla="*/ 11332 h 504292"/>
                                <a:gd name="connsiteX2" fmla="*/ 11353 w 442737"/>
                                <a:gd name="connsiteY2" fmla="*/ 0 h 504292"/>
                                <a:gd name="connsiteX3" fmla="*/ 107846 w 442737"/>
                                <a:gd name="connsiteY3" fmla="*/ 0 h 504292"/>
                                <a:gd name="connsiteX4" fmla="*/ 119199 w 442737"/>
                                <a:gd name="connsiteY4" fmla="*/ 11332 h 504292"/>
                                <a:gd name="connsiteX5" fmla="*/ 119199 w 442737"/>
                                <a:gd name="connsiteY5" fmla="*/ 294643 h 504292"/>
                                <a:gd name="connsiteX6" fmla="*/ 204341 w 442737"/>
                                <a:gd name="connsiteY6" fmla="*/ 396635 h 504292"/>
                                <a:gd name="connsiteX7" fmla="*/ 323539 w 442737"/>
                                <a:gd name="connsiteY7" fmla="*/ 232314 h 504292"/>
                                <a:gd name="connsiteX8" fmla="*/ 323539 w 442737"/>
                                <a:gd name="connsiteY8" fmla="*/ 11332 h 504292"/>
                                <a:gd name="connsiteX9" fmla="*/ 334891 w 442737"/>
                                <a:gd name="connsiteY9" fmla="*/ 0 h 504292"/>
                                <a:gd name="connsiteX10" fmla="*/ 431386 w 442737"/>
                                <a:gd name="connsiteY10" fmla="*/ 0 h 504292"/>
                                <a:gd name="connsiteX11" fmla="*/ 442738 w 442737"/>
                                <a:gd name="connsiteY11" fmla="*/ 11332 h 504292"/>
                                <a:gd name="connsiteX12" fmla="*/ 442738 w 442737"/>
                                <a:gd name="connsiteY12" fmla="*/ 481628 h 504292"/>
                                <a:gd name="connsiteX13" fmla="*/ 431386 w 442737"/>
                                <a:gd name="connsiteY13" fmla="*/ 492961 h 504292"/>
                                <a:gd name="connsiteX14" fmla="*/ 334891 w 442737"/>
                                <a:gd name="connsiteY14" fmla="*/ 492961 h 504292"/>
                                <a:gd name="connsiteX15" fmla="*/ 323539 w 442737"/>
                                <a:gd name="connsiteY15" fmla="*/ 481628 h 504292"/>
                                <a:gd name="connsiteX16" fmla="*/ 323539 w 442737"/>
                                <a:gd name="connsiteY16" fmla="*/ 447631 h 504292"/>
                                <a:gd name="connsiteX17" fmla="*/ 175960 w 442737"/>
                                <a:gd name="connsiteY17" fmla="*/ 504293 h 504292"/>
                                <a:gd name="connsiteX18" fmla="*/ 0 w 442737"/>
                                <a:gd name="connsiteY18" fmla="*/ 334306 h 504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737" h="504292">
                                  <a:moveTo>
                                    <a:pt x="0" y="334306"/>
                                  </a:moveTo>
                                  <a:lnTo>
                                    <a:pt x="0" y="11332"/>
                                  </a:lnTo>
                                  <a:cubicBezTo>
                                    <a:pt x="0" y="5666"/>
                                    <a:pt x="5676" y="0"/>
                                    <a:pt x="11353" y="0"/>
                                  </a:cubicBezTo>
                                  <a:lnTo>
                                    <a:pt x="107846" y="0"/>
                                  </a:lnTo>
                                  <a:cubicBezTo>
                                    <a:pt x="113522" y="0"/>
                                    <a:pt x="119199" y="5666"/>
                                    <a:pt x="119199" y="11332"/>
                                  </a:cubicBezTo>
                                  <a:lnTo>
                                    <a:pt x="119199" y="294643"/>
                                  </a:lnTo>
                                  <a:cubicBezTo>
                                    <a:pt x="119199" y="368304"/>
                                    <a:pt x="147580" y="396635"/>
                                    <a:pt x="204341" y="396635"/>
                                  </a:cubicBezTo>
                                  <a:cubicBezTo>
                                    <a:pt x="266778" y="396635"/>
                                    <a:pt x="323539" y="351305"/>
                                    <a:pt x="323539" y="232314"/>
                                  </a:cubicBezTo>
                                  <a:lnTo>
                                    <a:pt x="323539" y="11332"/>
                                  </a:lnTo>
                                  <a:cubicBezTo>
                                    <a:pt x="323539" y="5666"/>
                                    <a:pt x="329215" y="0"/>
                                    <a:pt x="334891" y="0"/>
                                  </a:cubicBezTo>
                                  <a:lnTo>
                                    <a:pt x="431386" y="0"/>
                                  </a:lnTo>
                                  <a:cubicBezTo>
                                    <a:pt x="437062" y="0"/>
                                    <a:pt x="442738" y="5666"/>
                                    <a:pt x="442738" y="11332"/>
                                  </a:cubicBezTo>
                                  <a:lnTo>
                                    <a:pt x="442738" y="481628"/>
                                  </a:lnTo>
                                  <a:cubicBezTo>
                                    <a:pt x="442738" y="487294"/>
                                    <a:pt x="437062" y="492961"/>
                                    <a:pt x="431386" y="492961"/>
                                  </a:cubicBezTo>
                                  <a:lnTo>
                                    <a:pt x="334891" y="492961"/>
                                  </a:lnTo>
                                  <a:cubicBezTo>
                                    <a:pt x="329215" y="492961"/>
                                    <a:pt x="323539" y="487294"/>
                                    <a:pt x="323539" y="481628"/>
                                  </a:cubicBezTo>
                                  <a:lnTo>
                                    <a:pt x="323539" y="447631"/>
                                  </a:lnTo>
                                  <a:cubicBezTo>
                                    <a:pt x="283806" y="481628"/>
                                    <a:pt x="238397" y="504293"/>
                                    <a:pt x="175960" y="504293"/>
                                  </a:cubicBezTo>
                                  <a:cubicBezTo>
                                    <a:pt x="68114" y="498627"/>
                                    <a:pt x="0" y="430632"/>
                                    <a:pt x="0" y="334306"/>
                                  </a:cubicBezTo>
                                  <a:close/>
                                </a:path>
                              </a:pathLst>
                            </a:custGeom>
                            <a:grpFill/>
                            <a:ln w="56761" cap="flat">
                              <a:noFill/>
                              <a:prstDash val="solid"/>
                              <a:miter/>
                            </a:ln>
                          </wps:spPr>
                          <wps:bodyPr rtlCol="0" anchor="ctr"/>
                        </wps:wsp>
                        <wps:wsp>
                          <wps:cNvPr id="914522084" name="Freeform 86984775"/>
                          <wps:cNvSpPr/>
                          <wps:spPr>
                            <a:xfrm>
                              <a:off x="5488810" y="7711720"/>
                              <a:ext cx="340567" cy="498626"/>
                            </a:xfrm>
                            <a:custGeom>
                              <a:avLst/>
                              <a:gdLst>
                                <a:gd name="connsiteX0" fmla="*/ 0 w 340567"/>
                                <a:gd name="connsiteY0" fmla="*/ 487294 h 498626"/>
                                <a:gd name="connsiteX1" fmla="*/ 0 w 340567"/>
                                <a:gd name="connsiteY1" fmla="*/ 16998 h 498626"/>
                                <a:gd name="connsiteX2" fmla="*/ 11353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3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3"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8" y="107658"/>
                                    <a:pt x="119199" y="135989"/>
                                    <a:pt x="119199" y="237981"/>
                                  </a:cubicBezTo>
                                  <a:lnTo>
                                    <a:pt x="119199" y="487294"/>
                                  </a:lnTo>
                                  <a:cubicBezTo>
                                    <a:pt x="119199" y="492961"/>
                                    <a:pt x="113522" y="498626"/>
                                    <a:pt x="107846" y="498626"/>
                                  </a:cubicBezTo>
                                  <a:lnTo>
                                    <a:pt x="11353" y="498626"/>
                                  </a:lnTo>
                                  <a:cubicBezTo>
                                    <a:pt x="0" y="498626"/>
                                    <a:pt x="0" y="492961"/>
                                    <a:pt x="0" y="487294"/>
                                  </a:cubicBezTo>
                                  <a:close/>
                                </a:path>
                              </a:pathLst>
                            </a:custGeom>
                            <a:grpFill/>
                            <a:ln w="56761" cap="flat">
                              <a:noFill/>
                              <a:prstDash val="solid"/>
                              <a:miter/>
                            </a:ln>
                          </wps:spPr>
                          <wps:bodyPr rtlCol="0" anchor="ctr"/>
                        </wps:wsp>
                        <wps:wsp>
                          <wps:cNvPr id="841825037" name="Freeform 869776608"/>
                          <wps:cNvSpPr/>
                          <wps:spPr>
                            <a:xfrm>
                              <a:off x="6107508" y="7711720"/>
                              <a:ext cx="431384" cy="499855"/>
                            </a:xfrm>
                            <a:custGeom>
                              <a:avLst/>
                              <a:gdLst>
                                <a:gd name="connsiteX0" fmla="*/ 0 w 431384"/>
                                <a:gd name="connsiteY0" fmla="*/ 334306 h 499855"/>
                                <a:gd name="connsiteX1" fmla="*/ 11352 w 431384"/>
                                <a:gd name="connsiteY1" fmla="*/ 322974 h 499855"/>
                                <a:gd name="connsiteX2" fmla="*/ 113522 w 431384"/>
                                <a:gd name="connsiteY2" fmla="*/ 322974 h 499855"/>
                                <a:gd name="connsiteX3" fmla="*/ 124875 w 431384"/>
                                <a:gd name="connsiteY3" fmla="*/ 334306 h 499855"/>
                                <a:gd name="connsiteX4" fmla="*/ 227045 w 431384"/>
                                <a:gd name="connsiteY4" fmla="*/ 402301 h 499855"/>
                                <a:gd name="connsiteX5" fmla="*/ 312187 w 431384"/>
                                <a:gd name="connsiteY5" fmla="*/ 356971 h 499855"/>
                                <a:gd name="connsiteX6" fmla="*/ 187311 w 431384"/>
                                <a:gd name="connsiteY6" fmla="*/ 294643 h 499855"/>
                                <a:gd name="connsiteX7" fmla="*/ 17028 w 431384"/>
                                <a:gd name="connsiteY7" fmla="*/ 152988 h 499855"/>
                                <a:gd name="connsiteX8" fmla="*/ 215692 w 431384"/>
                                <a:gd name="connsiteY8" fmla="*/ 0 h 499855"/>
                                <a:gd name="connsiteX9" fmla="*/ 425709 w 431384"/>
                                <a:gd name="connsiteY9" fmla="*/ 147321 h 499855"/>
                                <a:gd name="connsiteX10" fmla="*/ 414356 w 431384"/>
                                <a:gd name="connsiteY10" fmla="*/ 158653 h 499855"/>
                                <a:gd name="connsiteX11" fmla="*/ 306510 w 431384"/>
                                <a:gd name="connsiteY11" fmla="*/ 158653 h 499855"/>
                                <a:gd name="connsiteX12" fmla="*/ 295158 w 431384"/>
                                <a:gd name="connsiteY12" fmla="*/ 147321 h 499855"/>
                                <a:gd name="connsiteX13" fmla="*/ 210016 w 431384"/>
                                <a:gd name="connsiteY13" fmla="*/ 96326 h 499855"/>
                                <a:gd name="connsiteX14" fmla="*/ 136227 w 431384"/>
                                <a:gd name="connsiteY14" fmla="*/ 141655 h 499855"/>
                                <a:gd name="connsiteX15" fmla="*/ 255426 w 431384"/>
                                <a:gd name="connsiteY15" fmla="*/ 203983 h 499855"/>
                                <a:gd name="connsiteX16" fmla="*/ 431385 w 431384"/>
                                <a:gd name="connsiteY16" fmla="*/ 345639 h 499855"/>
                                <a:gd name="connsiteX17" fmla="*/ 221368 w 431384"/>
                                <a:gd name="connsiteY17" fmla="*/ 498626 h 499855"/>
                                <a:gd name="connsiteX18" fmla="*/ 0 w 431384"/>
                                <a:gd name="connsiteY18" fmla="*/ 334306 h 49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1384" h="499855">
                                  <a:moveTo>
                                    <a:pt x="0" y="334306"/>
                                  </a:moveTo>
                                  <a:cubicBezTo>
                                    <a:pt x="0" y="328640"/>
                                    <a:pt x="5676" y="322974"/>
                                    <a:pt x="11352" y="322974"/>
                                  </a:cubicBezTo>
                                  <a:lnTo>
                                    <a:pt x="113522" y="322974"/>
                                  </a:lnTo>
                                  <a:cubicBezTo>
                                    <a:pt x="119198" y="322974"/>
                                    <a:pt x="124875" y="328640"/>
                                    <a:pt x="124875" y="334306"/>
                                  </a:cubicBezTo>
                                  <a:cubicBezTo>
                                    <a:pt x="136227" y="379636"/>
                                    <a:pt x="175959" y="402301"/>
                                    <a:pt x="227045" y="402301"/>
                                  </a:cubicBezTo>
                                  <a:cubicBezTo>
                                    <a:pt x="278130" y="402301"/>
                                    <a:pt x="312187" y="385302"/>
                                    <a:pt x="312187" y="356971"/>
                                  </a:cubicBezTo>
                                  <a:cubicBezTo>
                                    <a:pt x="312187" y="328640"/>
                                    <a:pt x="278130" y="311642"/>
                                    <a:pt x="187311" y="294643"/>
                                  </a:cubicBezTo>
                                  <a:cubicBezTo>
                                    <a:pt x="68113" y="271978"/>
                                    <a:pt x="17028" y="226649"/>
                                    <a:pt x="17028" y="152988"/>
                                  </a:cubicBezTo>
                                  <a:cubicBezTo>
                                    <a:pt x="17028" y="45329"/>
                                    <a:pt x="119198" y="0"/>
                                    <a:pt x="215692" y="0"/>
                                  </a:cubicBezTo>
                                  <a:cubicBezTo>
                                    <a:pt x="334891" y="0"/>
                                    <a:pt x="414356" y="62328"/>
                                    <a:pt x="425709" y="147321"/>
                                  </a:cubicBezTo>
                                  <a:cubicBezTo>
                                    <a:pt x="425709" y="152988"/>
                                    <a:pt x="420033" y="158653"/>
                                    <a:pt x="414356" y="158653"/>
                                  </a:cubicBezTo>
                                  <a:lnTo>
                                    <a:pt x="306510" y="158653"/>
                                  </a:lnTo>
                                  <a:cubicBezTo>
                                    <a:pt x="300834" y="158653"/>
                                    <a:pt x="295158" y="152988"/>
                                    <a:pt x="295158" y="147321"/>
                                  </a:cubicBezTo>
                                  <a:cubicBezTo>
                                    <a:pt x="283806" y="118990"/>
                                    <a:pt x="255426" y="96326"/>
                                    <a:pt x="210016" y="96326"/>
                                  </a:cubicBezTo>
                                  <a:cubicBezTo>
                                    <a:pt x="170284" y="96326"/>
                                    <a:pt x="136227" y="113324"/>
                                    <a:pt x="136227" y="141655"/>
                                  </a:cubicBezTo>
                                  <a:cubicBezTo>
                                    <a:pt x="136227" y="164320"/>
                                    <a:pt x="158931" y="186984"/>
                                    <a:pt x="255426" y="203983"/>
                                  </a:cubicBezTo>
                                  <a:cubicBezTo>
                                    <a:pt x="363272" y="220982"/>
                                    <a:pt x="431385" y="254980"/>
                                    <a:pt x="431385" y="345639"/>
                                  </a:cubicBezTo>
                                  <a:cubicBezTo>
                                    <a:pt x="431385" y="436298"/>
                                    <a:pt x="346243" y="498626"/>
                                    <a:pt x="221368" y="498626"/>
                                  </a:cubicBezTo>
                                  <a:cubicBezTo>
                                    <a:pt x="90817" y="509959"/>
                                    <a:pt x="5676" y="441964"/>
                                    <a:pt x="0" y="334306"/>
                                  </a:cubicBezTo>
                                  <a:close/>
                                </a:path>
                              </a:pathLst>
                            </a:custGeom>
                            <a:grpFill/>
                            <a:ln w="56761" cap="flat">
                              <a:noFill/>
                              <a:prstDash val="solid"/>
                              <a:miter/>
                            </a:ln>
                          </wps:spPr>
                          <wps:bodyPr rtlCol="0" anchor="ctr"/>
                        </wps:wsp>
                        <wps:wsp>
                          <wps:cNvPr id="834933583" name="Freeform 1421723255"/>
                          <wps:cNvSpPr/>
                          <wps:spPr>
                            <a:xfrm>
                              <a:off x="6578625" y="7564398"/>
                              <a:ext cx="385976" cy="662947"/>
                            </a:xfrm>
                            <a:custGeom>
                              <a:avLst/>
                              <a:gdLst>
                                <a:gd name="connsiteX0" fmla="*/ 96495 w 385976"/>
                                <a:gd name="connsiteY0" fmla="*/ 492961 h 662947"/>
                                <a:gd name="connsiteX1" fmla="*/ 96495 w 385976"/>
                                <a:gd name="connsiteY1" fmla="*/ 260646 h 662947"/>
                                <a:gd name="connsiteX2" fmla="*/ 11353 w 385976"/>
                                <a:gd name="connsiteY2" fmla="*/ 260646 h 662947"/>
                                <a:gd name="connsiteX3" fmla="*/ 0 w 385976"/>
                                <a:gd name="connsiteY3" fmla="*/ 249313 h 662947"/>
                                <a:gd name="connsiteX4" fmla="*/ 0 w 385976"/>
                                <a:gd name="connsiteY4" fmla="*/ 164320 h 662947"/>
                                <a:gd name="connsiteX5" fmla="*/ 11353 w 385976"/>
                                <a:gd name="connsiteY5" fmla="*/ 152988 h 662947"/>
                                <a:gd name="connsiteX6" fmla="*/ 96495 w 385976"/>
                                <a:gd name="connsiteY6" fmla="*/ 152988 h 662947"/>
                                <a:gd name="connsiteX7" fmla="*/ 96495 w 385976"/>
                                <a:gd name="connsiteY7" fmla="*/ 11332 h 662947"/>
                                <a:gd name="connsiteX8" fmla="*/ 107847 w 385976"/>
                                <a:gd name="connsiteY8" fmla="*/ 0 h 662947"/>
                                <a:gd name="connsiteX9" fmla="*/ 204341 w 385976"/>
                                <a:gd name="connsiteY9" fmla="*/ 0 h 662947"/>
                                <a:gd name="connsiteX10" fmla="*/ 215693 w 385976"/>
                                <a:gd name="connsiteY10" fmla="*/ 11332 h 662947"/>
                                <a:gd name="connsiteX11" fmla="*/ 215693 w 385976"/>
                                <a:gd name="connsiteY11" fmla="*/ 152988 h 662947"/>
                                <a:gd name="connsiteX12" fmla="*/ 363272 w 385976"/>
                                <a:gd name="connsiteY12" fmla="*/ 152988 h 662947"/>
                                <a:gd name="connsiteX13" fmla="*/ 374624 w 385976"/>
                                <a:gd name="connsiteY13" fmla="*/ 164320 h 662947"/>
                                <a:gd name="connsiteX14" fmla="*/ 374624 w 385976"/>
                                <a:gd name="connsiteY14" fmla="*/ 249313 h 662947"/>
                                <a:gd name="connsiteX15" fmla="*/ 363272 w 385976"/>
                                <a:gd name="connsiteY15" fmla="*/ 260646 h 662947"/>
                                <a:gd name="connsiteX16" fmla="*/ 215693 w 385976"/>
                                <a:gd name="connsiteY16" fmla="*/ 260646 h 662947"/>
                                <a:gd name="connsiteX17" fmla="*/ 215693 w 385976"/>
                                <a:gd name="connsiteY17" fmla="*/ 470296 h 662947"/>
                                <a:gd name="connsiteX18" fmla="*/ 283806 w 385976"/>
                                <a:gd name="connsiteY18" fmla="*/ 549623 h 662947"/>
                                <a:gd name="connsiteX19" fmla="*/ 368948 w 385976"/>
                                <a:gd name="connsiteY19" fmla="*/ 538291 h 662947"/>
                                <a:gd name="connsiteX20" fmla="*/ 380301 w 385976"/>
                                <a:gd name="connsiteY20" fmla="*/ 538291 h 662947"/>
                                <a:gd name="connsiteX21" fmla="*/ 385977 w 385976"/>
                                <a:gd name="connsiteY21" fmla="*/ 549623 h 662947"/>
                                <a:gd name="connsiteX22" fmla="*/ 385977 w 385976"/>
                                <a:gd name="connsiteY22" fmla="*/ 628950 h 662947"/>
                                <a:gd name="connsiteX23" fmla="*/ 380301 w 385976"/>
                                <a:gd name="connsiteY23" fmla="*/ 645948 h 662947"/>
                                <a:gd name="connsiteX24" fmla="*/ 266778 w 385976"/>
                                <a:gd name="connsiteY24" fmla="*/ 662947 h 662947"/>
                                <a:gd name="connsiteX25" fmla="*/ 96495 w 385976"/>
                                <a:gd name="connsiteY25" fmla="*/ 492961 h 662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85976" h="662947">
                                  <a:moveTo>
                                    <a:pt x="96495" y="492961"/>
                                  </a:moveTo>
                                  <a:lnTo>
                                    <a:pt x="96495" y="260646"/>
                                  </a:lnTo>
                                  <a:lnTo>
                                    <a:pt x="11353" y="260646"/>
                                  </a:lnTo>
                                  <a:cubicBezTo>
                                    <a:pt x="5676" y="260646"/>
                                    <a:pt x="0" y="254980"/>
                                    <a:pt x="0" y="249313"/>
                                  </a:cubicBezTo>
                                  <a:lnTo>
                                    <a:pt x="0" y="164320"/>
                                  </a:lnTo>
                                  <a:cubicBezTo>
                                    <a:pt x="0" y="158654"/>
                                    <a:pt x="5676" y="152988"/>
                                    <a:pt x="11353" y="152988"/>
                                  </a:cubicBezTo>
                                  <a:lnTo>
                                    <a:pt x="96495" y="152988"/>
                                  </a:lnTo>
                                  <a:lnTo>
                                    <a:pt x="96495" y="11332"/>
                                  </a:lnTo>
                                  <a:cubicBezTo>
                                    <a:pt x="96495" y="5667"/>
                                    <a:pt x="102170" y="0"/>
                                    <a:pt x="107847" y="0"/>
                                  </a:cubicBezTo>
                                  <a:lnTo>
                                    <a:pt x="204341" y="0"/>
                                  </a:lnTo>
                                  <a:cubicBezTo>
                                    <a:pt x="210017" y="0"/>
                                    <a:pt x="215693" y="5667"/>
                                    <a:pt x="215693" y="11332"/>
                                  </a:cubicBezTo>
                                  <a:lnTo>
                                    <a:pt x="215693" y="152988"/>
                                  </a:lnTo>
                                  <a:lnTo>
                                    <a:pt x="363272" y="152988"/>
                                  </a:lnTo>
                                  <a:cubicBezTo>
                                    <a:pt x="368948" y="152988"/>
                                    <a:pt x="374624" y="158654"/>
                                    <a:pt x="374624" y="164320"/>
                                  </a:cubicBezTo>
                                  <a:lnTo>
                                    <a:pt x="374624" y="249313"/>
                                  </a:lnTo>
                                  <a:cubicBezTo>
                                    <a:pt x="374624" y="254980"/>
                                    <a:pt x="368948" y="260646"/>
                                    <a:pt x="363272" y="260646"/>
                                  </a:cubicBezTo>
                                  <a:lnTo>
                                    <a:pt x="215693" y="260646"/>
                                  </a:lnTo>
                                  <a:lnTo>
                                    <a:pt x="215693" y="470296"/>
                                  </a:lnTo>
                                  <a:cubicBezTo>
                                    <a:pt x="215693" y="521292"/>
                                    <a:pt x="232721" y="549623"/>
                                    <a:pt x="283806" y="549623"/>
                                  </a:cubicBezTo>
                                  <a:cubicBezTo>
                                    <a:pt x="312187" y="549623"/>
                                    <a:pt x="334892" y="549623"/>
                                    <a:pt x="368948" y="538291"/>
                                  </a:cubicBezTo>
                                  <a:cubicBezTo>
                                    <a:pt x="374624" y="538291"/>
                                    <a:pt x="374624" y="538291"/>
                                    <a:pt x="380301" y="538291"/>
                                  </a:cubicBezTo>
                                  <a:cubicBezTo>
                                    <a:pt x="385977" y="538291"/>
                                    <a:pt x="385977" y="543957"/>
                                    <a:pt x="385977" y="549623"/>
                                  </a:cubicBezTo>
                                  <a:lnTo>
                                    <a:pt x="385977" y="628950"/>
                                  </a:lnTo>
                                  <a:cubicBezTo>
                                    <a:pt x="385977" y="640283"/>
                                    <a:pt x="385977" y="640283"/>
                                    <a:pt x="380301" y="645948"/>
                                  </a:cubicBezTo>
                                  <a:cubicBezTo>
                                    <a:pt x="351920" y="657281"/>
                                    <a:pt x="306511" y="662947"/>
                                    <a:pt x="266778" y="662947"/>
                                  </a:cubicBezTo>
                                  <a:cubicBezTo>
                                    <a:pt x="164608" y="657281"/>
                                    <a:pt x="96495" y="600619"/>
                                    <a:pt x="96495" y="492961"/>
                                  </a:cubicBezTo>
                                  <a:close/>
                                </a:path>
                              </a:pathLst>
                            </a:custGeom>
                            <a:grpFill/>
                            <a:ln w="56761" cap="flat">
                              <a:noFill/>
                              <a:prstDash val="solid"/>
                              <a:miter/>
                            </a:ln>
                          </wps:spPr>
                          <wps:bodyPr rtlCol="0" anchor="ctr"/>
                        </wps:wsp>
                        <wps:wsp>
                          <wps:cNvPr id="484186349" name="Freeform 1753886671"/>
                          <wps:cNvSpPr/>
                          <wps:spPr>
                            <a:xfrm>
                              <a:off x="7021363" y="7711720"/>
                              <a:ext cx="533556" cy="509959"/>
                            </a:xfrm>
                            <a:custGeom>
                              <a:avLst/>
                              <a:gdLst>
                                <a:gd name="connsiteX0" fmla="*/ 0 w 533556"/>
                                <a:gd name="connsiteY0" fmla="*/ 254980 h 509959"/>
                                <a:gd name="connsiteX1" fmla="*/ 266778 w 533556"/>
                                <a:gd name="connsiteY1" fmla="*/ 0 h 509959"/>
                                <a:gd name="connsiteX2" fmla="*/ 533556 w 533556"/>
                                <a:gd name="connsiteY2" fmla="*/ 254980 h 509959"/>
                                <a:gd name="connsiteX3" fmla="*/ 266778 w 533556"/>
                                <a:gd name="connsiteY3" fmla="*/ 509959 h 509959"/>
                                <a:gd name="connsiteX4" fmla="*/ 0 w 533556"/>
                                <a:gd name="connsiteY4" fmla="*/ 254980 h 509959"/>
                                <a:gd name="connsiteX5" fmla="*/ 403005 w 533556"/>
                                <a:gd name="connsiteY5" fmla="*/ 254980 h 509959"/>
                                <a:gd name="connsiteX6" fmla="*/ 266778 w 533556"/>
                                <a:gd name="connsiteY6" fmla="*/ 107658 h 509959"/>
                                <a:gd name="connsiteX7" fmla="*/ 130551 w 533556"/>
                                <a:gd name="connsiteY7" fmla="*/ 254980 h 509959"/>
                                <a:gd name="connsiteX8" fmla="*/ 266778 w 533556"/>
                                <a:gd name="connsiteY8" fmla="*/ 402301 h 509959"/>
                                <a:gd name="connsiteX9" fmla="*/ 403005 w 533556"/>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6" h="509959">
                                  <a:moveTo>
                                    <a:pt x="0" y="254980"/>
                                  </a:moveTo>
                                  <a:cubicBezTo>
                                    <a:pt x="0" y="107658"/>
                                    <a:pt x="113522" y="0"/>
                                    <a:pt x="266778" y="0"/>
                                  </a:cubicBezTo>
                                  <a:cubicBezTo>
                                    <a:pt x="420034" y="0"/>
                                    <a:pt x="533556" y="107658"/>
                                    <a:pt x="533556" y="254980"/>
                                  </a:cubicBezTo>
                                  <a:cubicBezTo>
                                    <a:pt x="533556" y="402301"/>
                                    <a:pt x="420034" y="509959"/>
                                    <a:pt x="266778" y="509959"/>
                                  </a:cubicBezTo>
                                  <a:cubicBezTo>
                                    <a:pt x="113522" y="509959"/>
                                    <a:pt x="0" y="402301"/>
                                    <a:pt x="0" y="254980"/>
                                  </a:cubicBezTo>
                                  <a:close/>
                                  <a:moveTo>
                                    <a:pt x="403005" y="254980"/>
                                  </a:moveTo>
                                  <a:cubicBezTo>
                                    <a:pt x="403005" y="164320"/>
                                    <a:pt x="346244" y="107658"/>
                                    <a:pt x="266778" y="107658"/>
                                  </a:cubicBezTo>
                                  <a:cubicBezTo>
                                    <a:pt x="187312" y="107658"/>
                                    <a:pt x="130551" y="164320"/>
                                    <a:pt x="130551" y="254980"/>
                                  </a:cubicBezTo>
                                  <a:cubicBezTo>
                                    <a:pt x="130551" y="345639"/>
                                    <a:pt x="187312" y="402301"/>
                                    <a:pt x="266778" y="402301"/>
                                  </a:cubicBezTo>
                                  <a:cubicBezTo>
                                    <a:pt x="346244" y="402301"/>
                                    <a:pt x="403005" y="345639"/>
                                    <a:pt x="403005" y="254980"/>
                                  </a:cubicBezTo>
                                  <a:close/>
                                </a:path>
                              </a:pathLst>
                            </a:custGeom>
                            <a:grpFill/>
                            <a:ln w="56761" cap="flat">
                              <a:noFill/>
                              <a:prstDash val="solid"/>
                              <a:miter/>
                            </a:ln>
                          </wps:spPr>
                          <wps:bodyPr rtlCol="0" anchor="ctr"/>
                        </wps:wsp>
                        <wps:wsp>
                          <wps:cNvPr id="1867015432" name="Freeform 260092841"/>
                          <wps:cNvSpPr/>
                          <wps:spPr>
                            <a:xfrm>
                              <a:off x="7634384" y="7711720"/>
                              <a:ext cx="340567" cy="498626"/>
                            </a:xfrm>
                            <a:custGeom>
                              <a:avLst/>
                              <a:gdLst>
                                <a:gd name="connsiteX0" fmla="*/ 0 w 340567"/>
                                <a:gd name="connsiteY0" fmla="*/ 487294 h 498626"/>
                                <a:gd name="connsiteX1" fmla="*/ 0 w 340567"/>
                                <a:gd name="connsiteY1" fmla="*/ 16998 h 498626"/>
                                <a:gd name="connsiteX2" fmla="*/ 11352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2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2"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7" y="107658"/>
                                    <a:pt x="119199" y="135989"/>
                                    <a:pt x="119199" y="237981"/>
                                  </a:cubicBezTo>
                                  <a:lnTo>
                                    <a:pt x="119199" y="487294"/>
                                  </a:lnTo>
                                  <a:cubicBezTo>
                                    <a:pt x="119199" y="492961"/>
                                    <a:pt x="113522" y="498626"/>
                                    <a:pt x="107846" y="498626"/>
                                  </a:cubicBezTo>
                                  <a:lnTo>
                                    <a:pt x="11352" y="498626"/>
                                  </a:lnTo>
                                  <a:cubicBezTo>
                                    <a:pt x="0" y="498626"/>
                                    <a:pt x="0" y="492961"/>
                                    <a:pt x="0" y="487294"/>
                                  </a:cubicBezTo>
                                  <a:close/>
                                </a:path>
                              </a:pathLst>
                            </a:custGeom>
                            <a:grpFill/>
                            <a:ln w="56761" cap="flat">
                              <a:noFill/>
                              <a:prstDash val="solid"/>
                              <a:miter/>
                            </a:ln>
                          </wps:spPr>
                          <wps:bodyPr rtlCol="0" anchor="ctr"/>
                        </wps:wsp>
                        <wps:wsp>
                          <wps:cNvPr id="1895334072" name="Freeform 157546517"/>
                          <wps:cNvSpPr/>
                          <wps:spPr>
                            <a:xfrm>
                              <a:off x="8026036" y="7723052"/>
                              <a:ext cx="471118" cy="691278"/>
                            </a:xfrm>
                            <a:custGeom>
                              <a:avLst/>
                              <a:gdLst>
                                <a:gd name="connsiteX0" fmla="*/ 34057 w 471118"/>
                                <a:gd name="connsiteY0" fmla="*/ 674279 h 691278"/>
                                <a:gd name="connsiteX1" fmla="*/ 22705 w 471118"/>
                                <a:gd name="connsiteY1" fmla="*/ 657281 h 691278"/>
                                <a:gd name="connsiteX2" fmla="*/ 22705 w 471118"/>
                                <a:gd name="connsiteY2" fmla="*/ 572287 h 691278"/>
                                <a:gd name="connsiteX3" fmla="*/ 28381 w 471118"/>
                                <a:gd name="connsiteY3" fmla="*/ 560955 h 691278"/>
                                <a:gd name="connsiteX4" fmla="*/ 107847 w 471118"/>
                                <a:gd name="connsiteY4" fmla="*/ 583620 h 691278"/>
                                <a:gd name="connsiteX5" fmla="*/ 204341 w 471118"/>
                                <a:gd name="connsiteY5" fmla="*/ 475962 h 691278"/>
                                <a:gd name="connsiteX6" fmla="*/ 5676 w 471118"/>
                                <a:gd name="connsiteY6" fmla="*/ 16999 h 691278"/>
                                <a:gd name="connsiteX7" fmla="*/ 0 w 471118"/>
                                <a:gd name="connsiteY7" fmla="*/ 5666 h 691278"/>
                                <a:gd name="connsiteX8" fmla="*/ 5676 w 471118"/>
                                <a:gd name="connsiteY8" fmla="*/ 0 h 691278"/>
                                <a:gd name="connsiteX9" fmla="*/ 119199 w 471118"/>
                                <a:gd name="connsiteY9" fmla="*/ 0 h 691278"/>
                                <a:gd name="connsiteX10" fmla="*/ 130551 w 471118"/>
                                <a:gd name="connsiteY10" fmla="*/ 11332 h 691278"/>
                                <a:gd name="connsiteX11" fmla="*/ 249750 w 471118"/>
                                <a:gd name="connsiteY11" fmla="*/ 317308 h 691278"/>
                                <a:gd name="connsiteX12" fmla="*/ 346244 w 471118"/>
                                <a:gd name="connsiteY12" fmla="*/ 11332 h 691278"/>
                                <a:gd name="connsiteX13" fmla="*/ 357596 w 471118"/>
                                <a:gd name="connsiteY13" fmla="*/ 0 h 691278"/>
                                <a:gd name="connsiteX14" fmla="*/ 465443 w 471118"/>
                                <a:gd name="connsiteY14" fmla="*/ 0 h 691278"/>
                                <a:gd name="connsiteX15" fmla="*/ 471118 w 471118"/>
                                <a:gd name="connsiteY15" fmla="*/ 5666 h 691278"/>
                                <a:gd name="connsiteX16" fmla="*/ 465443 w 471118"/>
                                <a:gd name="connsiteY16" fmla="*/ 16999 h 691278"/>
                                <a:gd name="connsiteX17" fmla="*/ 283806 w 471118"/>
                                <a:gd name="connsiteY17" fmla="*/ 538291 h 691278"/>
                                <a:gd name="connsiteX18" fmla="*/ 107847 w 471118"/>
                                <a:gd name="connsiteY18" fmla="*/ 691278 h 691278"/>
                                <a:gd name="connsiteX19" fmla="*/ 34057 w 471118"/>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1118"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7" y="583620"/>
                                  </a:cubicBezTo>
                                  <a:cubicBezTo>
                                    <a:pt x="158932" y="583620"/>
                                    <a:pt x="187312" y="555289"/>
                                    <a:pt x="204341" y="475962"/>
                                  </a:cubicBezTo>
                                  <a:lnTo>
                                    <a:pt x="5676" y="16999"/>
                                  </a:lnTo>
                                  <a:cubicBezTo>
                                    <a:pt x="5676" y="11332"/>
                                    <a:pt x="0" y="11332"/>
                                    <a:pt x="0" y="5666"/>
                                  </a:cubicBezTo>
                                  <a:cubicBezTo>
                                    <a:pt x="0" y="0"/>
                                    <a:pt x="5676" y="0"/>
                                    <a:pt x="5676" y="0"/>
                                  </a:cubicBezTo>
                                  <a:lnTo>
                                    <a:pt x="119199" y="0"/>
                                  </a:lnTo>
                                  <a:cubicBezTo>
                                    <a:pt x="124875" y="0"/>
                                    <a:pt x="130551" y="5666"/>
                                    <a:pt x="130551" y="11332"/>
                                  </a:cubicBezTo>
                                  <a:lnTo>
                                    <a:pt x="249750" y="317308"/>
                                  </a:lnTo>
                                  <a:lnTo>
                                    <a:pt x="346244" y="11332"/>
                                  </a:lnTo>
                                  <a:cubicBezTo>
                                    <a:pt x="346244" y="5666"/>
                                    <a:pt x="351920" y="0"/>
                                    <a:pt x="357596" y="0"/>
                                  </a:cubicBezTo>
                                  <a:lnTo>
                                    <a:pt x="465443" y="0"/>
                                  </a:lnTo>
                                  <a:cubicBezTo>
                                    <a:pt x="471118" y="0"/>
                                    <a:pt x="471118" y="0"/>
                                    <a:pt x="471118" y="5666"/>
                                  </a:cubicBezTo>
                                  <a:cubicBezTo>
                                    <a:pt x="471118" y="5666"/>
                                    <a:pt x="471118" y="11332"/>
                                    <a:pt x="465443" y="16999"/>
                                  </a:cubicBezTo>
                                  <a:lnTo>
                                    <a:pt x="283806" y="538291"/>
                                  </a:lnTo>
                                  <a:cubicBezTo>
                                    <a:pt x="238398" y="662947"/>
                                    <a:pt x="175960" y="691278"/>
                                    <a:pt x="107847" y="691278"/>
                                  </a:cubicBezTo>
                                  <a:cubicBezTo>
                                    <a:pt x="85142" y="691278"/>
                                    <a:pt x="56761" y="685612"/>
                                    <a:pt x="34057" y="674279"/>
                                  </a:cubicBezTo>
                                  <a:close/>
                                </a:path>
                              </a:pathLst>
                            </a:custGeom>
                            <a:grpFill/>
                            <a:ln w="56761"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7A1DEA5" id="Group 5" o:spid="_x0000_s1026" style="position:absolute;margin-left:33.8pt;margin-top:21.15pt;width:73.6pt;height:72.55pt;z-index:251661312;mso-position-horizontal-relative:page;mso-position-vertical-relative:page;mso-width-relative:margin;mso-height-relative:margin" coordsize="7668,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">
                <v:shape id="Freeform 4" o:spid="_x0000_s1027" style="position:absolute;width:7668;height:6221;visibility:visible;mso-wrap-style:square;v-text-anchor:middle" coordsize="8514183,69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" path="m4257092,345639l3303503,,,,,6533148r3172953,l4257092,6924116,5341231,6533148r3172953,l8514184,,5210681,,4257092,345639xe" fillcolor="#325be7" stroked="f" strokeweight="1.57669mm">
                  <v:stroke joinstyle="miter"/>
                  <v:path arrowok="t" o:connecttype="custom" o:connectlocs="383400,31055;297518,0;0,0;0,586982;285761,586982;383400,622109;481039,586982;766800,586982;766800,0;469282,0;383400,31055" o:connectangles="0,0,0,0,0,0,0,0,0,0,0"/>
                </v:shape>
                <v:group id="Graphic 16" o:spid="_x0000_s1028" style="position:absolute;left:624;top:880;width:6329;height:4103" coordorigin="7038,9972" coordsize="70270,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">
                  <v:shape id="Freeform 1084191382" o:spid="_x0000_s1029" style="position:absolute;left:8230;top:9972;width:10387;height:12997;visibility:visible;mso-wrap-style:square;v-text-anchor:middle" coordsize="1038730,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" path="m,1280565l,16999c,5666,5676,,17028,l210017,v11352,,22704,5666,28380,16999l806009,906595r,-889596c806009,5666,811685,,823038,r198664,c1033054,,1038730,5666,1038730,16999r,1263566c1038730,1291898,1033054,1297564,1021702,1297564r-192988,c817362,1297564,806009,1291898,800333,1280565l232721,390969r,889596c232721,1291898,227045,1297564,215693,1297564r-198665,c5676,1303230,,1297564,,1280565xe" stroked="f" strokeweight="1.57669mm">
                    <v:stroke joinstyle="miter"/>
                    <v:path arrowok="t" o:connecttype="custom" o:connectlocs="0,1280565;0,16999;17028,0;210017,0;238397,16999;806009,906595;806009,16999;823038,0;1021702,0;1038730,16999;1038730,1280565;1021702,1297564;828714,1297564;800333,1280565;232721,390969;232721,1280565;215693,1297564;17028,1297564;0,1280565" o:connectangles="0,0,0,0,0,0,0,0,0,0,0,0,0,0,0,0,0,0,0"/>
                  </v:shape>
                  <v:shape id="Freeform 467161786" o:spid="_x0000_s1030" style="position:absolute;left:20490;top:13428;width:8594;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" path="m,662947c,458963,170284,351305,374624,351305v79466,,164608,16999,227045,39664l601669,362638v,-90660,-62437,-158654,-175960,-158654c340567,203984,283806,232315,255426,288977v-11353,16999,-17029,16999,-28381,16999l39733,305976v-5676,,-11352,-5667,-11352,-11333c28381,288977,28381,283311,28381,277644,62437,124657,204341,,425709,,664107,,823038,135989,823038,356972r,402301c823038,838600,834390,883930,857094,929259v5677,11333,,16999,-11352,16999l618697,946258v-11352,,-17028,-5666,-17028,-16999l601669,872597v-56761,45330,-130551,90660,-266778,90660c147579,974589,,855599,,662947xm601669,577954c522204,555289,465442,538291,380300,538291v-90818,,-170283,39663,-170283,118990c210017,730942,272454,770605,374624,770605v119199,,227045,-73660,227045,-192651xe" stroked="f" strokeweight="1.57669mm">
                    <v:stroke joinstyle="miter"/>
                    <v:path arrowok="t" o:connecttype="custom" o:connectlocs="0,662947;374624,351305;601669,390969;601669,362638;425709,203984;255426,288977;227045,305976;39733,305976;28381,294643;28381,277644;425709,0;823038,356972;823038,759273;857094,929259;845742,946258;618697,946258;601669,929259;601669,872597;334891,963257;0,662947;601669,577954;380300,538291;210017,657281;374624,770605;601669,577954" o:connectangles="0,0,0,0,0,0,0,0,0,0,0,0,0,0,0,0,0,0,0,0,0,0,0,0,0"/>
                  </v:shape>
                  <v:shape id="Freeform 129235833" o:spid="_x0000_s1031" style="position:absolute;left:29913;top:10822;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" path="m175960,923593r,-441965l17029,481628c5676,481628,,475962,,464630l,300310c,288977,5676,283311,17029,283311r158931,l175960,16999c175960,5666,181636,,192988,l380300,v11353,,17029,5666,17029,16999l397329,283311r283806,c692487,283311,698163,288977,698163,300310r,164320c698163,475962,692487,481628,681135,481628r-283806,l397329,878264v,101992,34057,152987,130551,152987c584641,1031251,624374,1025585,686811,1002920v5676,,11352,-5666,17028,-5666c715192,997254,715192,1002920,715192,1014253r,152988c715192,1184239,715192,1195572,698163,1201238v-56761,22665,-141903,28331,-215693,28331c306511,1235235,175960,1127577,175960,923593xe" stroked="f" strokeweight="1.57669mm">
                    <v:stroke joinstyle="miter"/>
                    <v:path arrowok="t" o:connecttype="custom" o:connectlocs="175960,923593;175960,481628;17029,481628;0,464630;0,300310;17029,283311;175960,283311;175960,16999;192988,0;380300,0;397329,16999;397329,283311;681135,283311;698163,300310;698163,464630;681135,481628;397329,481628;397329,878264;527880,1031251;686811,1002920;703839,997254;715192,1014253;715192,1167241;698163,1201238;482470,1229569;175960,923593" o:connectangles="0,0,0,0,0,0,0,0,0,0,0,0,0,0,0,0,0,0,0,0,0,0,0,0,0,0"/>
                  </v:shape>
                  <v:shape id="Freeform 1778006139" o:spid="_x0000_s1032" style="position:absolute;left:38994;top:9972;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" path="m,226649l,16999c,5666,5676,,17029,l227045,v11352,,17028,5666,17028,16999l244073,226649v,11332,-5676,16998,-17028,16998l17029,243647c5676,243647,,243647,,226649xm11353,1280565r,-895262c11353,373970,17029,368304,28381,368304r187312,c227045,368304,232721,373970,232721,385303r,895262c232721,1291898,227045,1297564,215693,1297564r-187312,c17029,1303230,11353,1297564,11353,1280565xe" stroked="f" strokeweight="1.57669mm">
                    <v:stroke joinstyle="miter"/>
                    <v:path arrowok="t" o:connecttype="custom" o:connectlocs="0,226649;0,16999;17029,0;227045,0;244073,16999;244073,226649;227045,243647;17029,243647;0,226649;11353,1280565;11353,385303;28381,368304;215693,368304;232721,385303;232721,1280565;215693,1297564;28381,1297564;11353,1280565" o:connectangles="0,0,0,0,0,0,0,0,0,0,0,0,0,0,0,0,0,0"/>
                  </v:shape>
                  <v:shape id="Freeform 1792122602" o:spid="_x0000_s1033" style="position:absolute;left:42854;top:13428;width:9990;height:9746;visibility:visible;mso-wrap-style:square;v-text-anchor:middle" coordsize="998997,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" path="m,487295c,203984,215693,,499499,,783305,,998997,203984,998997,487295v,283310,-215692,487294,-499498,487294c215693,974589,,770605,,487295xm760601,487295v,-169987,-107847,-283311,-261102,-283311c346243,203984,238397,317308,238397,487295v,169986,107846,283310,261102,283310c658430,770605,760601,657281,760601,487295xe" stroked="f" strokeweight="1.57669mm">
                    <v:stroke joinstyle="miter"/>
                    <v:path arrowok="t" o:connecttype="custom" o:connectlocs="0,487295;499499,0;998997,487295;499499,974589;0,487295;760601,487295;499499,203984;238397,487295;499499,770605;760601,487295" o:connectangles="0,0,0,0,0,0,0,0,0,0"/>
                  </v:shape>
                  <v:shape id="Freeform 1064696466" o:spid="_x0000_s1034" style="position:absolute;left:54263;top:13485;width:8344;height:9576;visibility:visible;mso-wrap-style:square;v-text-anchor:middle" coordsize="834390,95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" path="m,929260l,33997c,22665,5676,16999,17029,16999r187311,c215693,16999,221369,22665,221369,33997r,67995c295159,39664,385977,,505175,,709516,,834390,118991,834390,317308r,617618c834390,946258,828714,951924,817362,951924r-187312,c618697,951924,613021,946258,613021,934926r,-538291c613021,254980,556260,203984,454090,203984v-119199,,-221369,90659,-221369,311642l232721,940592v,11332,-5676,16999,-17028,16999l28381,957591c5676,951924,,946258,,929260xe" stroked="f" strokeweight="1.57669mm">
                    <v:stroke joinstyle="miter"/>
                    <v:path arrowok="t" o:connecttype="custom" o:connectlocs="0,929260;0,33997;17029,16999;204340,16999;221369,33997;221369,101992;505175,0;834390,317308;834390,934926;817362,951924;630050,951924;613021,934926;613021,396635;454090,203984;232721,515626;232721,940592;215693,957591;28381,957591;0,929260" o:connectangles="0,0,0,0,0,0,0,0,0,0,0,0,0,0,0,0,0,0,0"/>
                  </v:shape>
                  <v:shape id="Freeform 1067470462" o:spid="_x0000_s1035" style="position:absolute;left:64196;top:13428;width:8594;height:9640;visibility:visible;mso-wrap-style:square;v-text-anchor:middle" coordsize="859320,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" path="m,662947c,458963,170284,351305,374624,351305v79466,,164608,16999,227044,39664l601668,362638v,-90660,-62436,-158654,-175959,-158654c340567,203984,283806,232315,255426,288977v-11353,16999,-17029,16999,-28381,16999l39733,305976v-5677,,-11352,-5667,-11352,-11333c28381,288977,28381,283311,28381,277644,62437,124657,204340,,425709,,664106,,823038,135989,823038,356972r,402301c823038,838600,834390,883930,857094,929259v5676,11333,,16999,-11352,16999l618697,946258v-11352,,-17029,-5666,-17029,-16999l601668,872597v-56761,45330,-130551,90660,-266777,90660c147579,974589,,855599,,662947xm601668,577954c522203,555289,465442,538291,380300,538291v-90818,,-170284,39663,-170284,118990c210016,730942,272453,770605,374624,770605v119198,,227044,-73660,227044,-192651xe" stroked="f" strokeweight="1.57669mm">
                    <v:stroke joinstyle="miter"/>
                    <v:path arrowok="t" o:connecttype="custom" o:connectlocs="0,662947;374624,351305;601668,390969;601668,362638;425709,203984;255426,288977;227045,305976;39733,305976;28381,294643;28381,277644;425709,0;823038,356972;823038,759273;857094,929259;845742,946258;618697,946258;601668,929259;601668,872597;334891,963257;0,662947;601668,577954;380300,538291;210016,657281;374624,770605;601668,577954" o:connectangles="0,0,0,0,0,0,0,0,0,0,0,0,0,0,0,0,0,0,0,0,0,0,0,0,0"/>
                  </v:shape>
                  <v:shape id="Freeform 288665802" o:spid="_x0000_s1036" style="position:absolute;left:74641;top:9972;width:2213;height:12997;visibility:visible;mso-wrap-style:square;v-text-anchor:middle" coordsize="221368,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" path="m,1280565l,16999c,5666,5676,,17029,l204341,v11352,,17027,5666,17027,16999l221368,1280565v,11333,-5675,16999,-17027,16999l17029,1297564c5676,1303230,,1297564,,1280565xe" stroked="f" strokeweight="1.57669mm">
                    <v:stroke joinstyle="miter"/>
                    <v:path arrowok="t" o:connecttype="custom" o:connectlocs="0,1280565;0,16999;17029,0;204341,0;221368,16999;221368,1280565;204341,1297564;17029,1297564;0,1280565" o:connectangles="0,0,0,0,0,0,0,0,0"/>
                  </v:shape>
                  <v:shape id="Freeform 1682372593" o:spid="_x0000_s1037" style="position:absolute;left:8230;top:26177;width:8855;height:13033;visibility:visible;mso-wrap-style:square;v-text-anchor:middle" coordsize="885475,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" path="m,1280565l,16999c,5667,5676,,17028,l215693,v11352,,17028,5667,17028,16999l232721,1087914r635726,c879799,1087914,885475,1093580,885475,1104912r,181319c885475,1297564,879799,1303230,868447,1303230r-851419,c5676,1303230,,1297564,,1280565xe" stroked="f" strokeweight="1.57669mm">
                    <v:stroke joinstyle="miter"/>
                    <v:path arrowok="t" o:connecttype="custom" o:connectlocs="0,1280565;0,16999;17028,0;215693,0;232721,16999;232721,1087914;868447,1087914;885475,1104912;885475,1286231;868447,1303230;17028,1303230;0,1280565" o:connectangles="0,0,0,0,0,0,0,0,0,0,0,0"/>
                  </v:shape>
                  <v:shape id="Freeform 260664058" o:spid="_x0000_s1038" style="position:absolute;left:18560;top:26177;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" path="m,226649l,16999c,5667,5676,,17028,l227045,v11352,,17028,5667,17028,16999l244073,226649v,11332,-5676,16998,-17028,16998l17028,243647c5676,249314,,243647,,226649xm11352,1280565r,-895262c11352,373971,17028,368304,28381,368304r187312,c227045,368304,232721,373971,232721,385303r,895262c232721,1291898,227045,1297564,215693,1297564r-187312,c17028,1303230,11352,1297564,11352,1280565xe" stroked="f" strokeweight="1.57669mm">
                    <v:stroke joinstyle="miter"/>
                    <v:path arrowok="t" o:connecttype="custom" o:connectlocs="0,226649;0,16999;17028,0;227045,0;244073,16999;244073,226649;227045,243647;17028,243647;0,226649;11352,1280565;11352,385303;28381,368304;215693,368304;232721,385303;232721,1280565;215693,1297564;28381,1297564;11352,1280565" o:connectangles="0,0,0,0,0,0,0,0,0,0,0,0,0,0,0,0,0,0"/>
                  </v:shape>
                  <v:shape id="Freeform 1185716510" o:spid="_x0000_s1039" style="position:absolute;left:22363;top:27027;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" path="m175960,923593r,-441965l17028,481628c5676,481628,,475962,,464630l,300310c,288977,5676,283311,17028,283311r158932,l175960,16999c175960,5667,181636,,192988,l380300,v11353,,17029,5667,17029,16999l397329,283311r283806,c692487,283311,698163,288977,698163,300310r,164320c698163,475962,692487,481628,681135,481628r-283806,l397329,878264v,101992,34056,152988,130550,152988c584640,1031252,624374,1025586,686811,1002921v5676,,11352,-5667,17028,-5667c715191,997254,715191,1002921,715191,1014253r,152988c715191,1184239,715191,1195572,698163,1201238v-56761,22665,-141903,28331,-215693,28331c312187,1235235,175960,1127577,175960,923593xe" stroked="f" strokeweight="1.57669mm">
                    <v:stroke joinstyle="miter"/>
                    <v:path arrowok="t" o:connecttype="custom" o:connectlocs="175960,923593;175960,481628;17028,481628;0,464630;0,300310;17028,283311;175960,283311;175960,16999;192988,0;380300,0;397329,16999;397329,283311;681135,283311;698163,300310;698163,464630;681135,481628;397329,481628;397329,878264;527879,1031252;686811,1002921;703839,997254;715191,1014253;715191,1167241;698163,1201238;482470,1229569;175960,923593" o:connectangles="0,0,0,0,0,0,0,0,0,0,0,0,0,0,0,0,0,0,0,0,0,0,0,0,0,0"/>
                  </v:shape>
                  <v:shape id="Freeform 1830146964" o:spid="_x0000_s1040" style="position:absolute;left:30537;top:29634;width:9649;height:9690;visibility:visible;mso-wrap-style:square;v-text-anchor:middle" coordsize="964940,96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" path="m,487295c,198318,215692,,482470,,788981,,964941,232315,964941,504293r,33998c964941,549623,959264,555289,947912,555289r-709515,c255426,679946,346243,770605,482470,770605v107846,,181636,-33997,227045,-113324c720867,640282,720867,640282,737896,640282r192988,c942236,640282,942236,645948,942236,651615v,5666,,5666,-5676,16998c857094,872597,703839,968923,476794,968923,210016,974589,,776271,,487295xm726543,373970c692487,271978,613021,203984,482470,203984v-107846,,-198664,62328,-238397,169986l726543,373970xe" stroked="f" strokeweight="1.57669mm">
                    <v:stroke joinstyle="miter"/>
                    <v:path arrowok="t" o:connecttype="custom" o:connectlocs="0,487295;482470,0;964941,504293;964941,538291;947912,555289;238397,555289;482470,770605;709515,657281;737896,640282;930884,640282;942236,651615;936560,668613;476794,968923;0,487295;726543,373970;482470,203984;244073,373970;726543,373970" o:connectangles="0,0,0,0,0,0,0,0,0,0,0,0,0,0,0,0,0,0"/>
                  </v:shape>
                  <v:shape id="Freeform 1837888458" o:spid="_x0000_s1041" style="position:absolute;left:41662;top:29690;width:6414;height:9484;visibility:visible;mso-wrap-style:square;v-text-anchor:middle" coordsize="641401,9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" path="m,929260l,33997c,22665,5676,16998,17028,16998r187312,c215692,16998,221369,22665,221369,33997r,50996c278130,33997,357595,,448414,v62437,,119198,11332,170283,28331c635726,33997,641402,45329,641402,62328r,175653c641402,249314,635726,254980,624374,254980v,,-5677,,-11353,-5666c533556,209650,476794,198318,420033,198318v-119199,,-204341,56662,-204341,249313l215692,929260v,11332,-5676,16998,-17028,16998l11352,946258c5676,951924,,946258,,929260xe" stroked="f" strokeweight="1.57669mm">
                    <v:stroke joinstyle="miter"/>
                    <v:path arrowok="t" o:connecttype="custom" o:connectlocs="0,929260;0,33997;17028,16998;204340,16998;221369,33997;221369,84993;448414,0;618697,28331;641402,62328;641402,237981;624374,254980;613021,249314;420033,198318;215692,447631;215692,929260;198664,946258;11352,946258;0,929260" o:connectangles="0,0,0,0,0,0,0,0,0,0,0,0,0,0,0,0,0,0"/>
                  </v:shape>
                  <v:shape id="Freeform 743867450" o:spid="_x0000_s1042" style="position:absolute;left:48814;top:29634;width:8593;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" path="m,662947c,458963,170284,351305,374624,351305v79466,,164608,16999,227045,39664l601669,362638v,-90660,-62437,-158654,-175960,-158654c340567,203984,283806,232315,255426,288977v-11353,16998,-17029,16998,-28381,16998l39733,305975v-5676,,-11352,-5666,-11352,-11332c28381,288977,28381,283311,28381,277644,62437,124657,204340,,425709,,664106,,823038,135989,823038,356971r,402302c823038,838600,834390,883930,857094,929259v5676,11333,,16999,-11352,16999l618697,946258v-11352,,-17028,-5666,-17028,-16999l601669,872597v-56761,45330,-130551,90660,-266778,90660c147579,974589,,855599,,662947xm607345,577954c527880,555289,471118,538291,385977,538291v-90819,,-170284,39663,-170284,118990c215693,730942,278130,770605,380300,770605v113522,5666,227045,-73661,227045,-192651xe" stroked="f" strokeweight="1.57669mm">
                    <v:stroke joinstyle="miter"/>
                    <v:path arrowok="t" o:connecttype="custom" o:connectlocs="0,662947;374624,351305;601669,390969;601669,362638;425709,203984;255426,288977;227045,305975;39733,305975;28381,294643;28381,277644;425709,0;823038,356971;823038,759273;857094,929259;845742,946258;618697,946258;601669,929259;601669,872597;334891,963257;0,662947;607345,577954;385977,538291;215693,657281;380300,770605;607345,577954" o:connectangles="0,0,0,0,0,0,0,0,0,0,0,0,0,0,0,0,0,0,0,0,0,0,0,0,0"/>
                  </v:shape>
                  <v:shape id="Freeform 1472686573" o:spid="_x0000_s1043" style="position:absolute;left:58407;top:29634;width:9331;height:9637;visibility:visible;mso-wrap-style:square;v-text-anchor:middle" coordsize="933110,96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" path="m,487295c,192651,210017,,488146,,732220,,902504,158654,930884,339973v,16998,,22665,-11352,22665l737896,362638v-11353,,-22705,,-28381,-16999c675459,249313,595992,198318,488146,198318v-147579,,-249749,101991,-249749,283310c238397,662947,340567,764939,488146,764939v107846,,187313,-50996,221369,-147322c715191,600619,720868,600619,737896,600619r181636,c930884,600619,936560,606285,930884,623284,902504,810269,737896,963257,488146,963257,210017,974589,,781938,,487295xe" stroked="f" strokeweight="1.57669mm">
                    <v:stroke joinstyle="miter"/>
                    <v:path arrowok="t" o:connecttype="custom" o:connectlocs="0,487295;488146,0;930884,339973;919532,362638;737896,362638;709515,345639;488146,198318;238397,481628;488146,764939;709515,617617;737896,600619;919532,600619;930884,623284;488146,963257;0,487295" o:connectangles="0,0,0,0,0,0,0,0,0,0,0,0,0,0,0"/>
                  </v:shape>
                  <v:shape id="Freeform 1342188136" o:spid="_x0000_s1044" style="position:absolute;left:68283;top:29917;width:9025;height:13202;visibility:visible;mso-wrap-style:square;v-text-anchor:middle" coordsize="902503,13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" path="m45409,1286231c28381,1274899,28381,1269232,28381,1257900r,-164320c28381,1082247,34056,1076581,45409,1076581v28381,,79466,39663,147579,39663c289482,1116244,340567,1053916,380300,912261l5676,33997c,22665,,22665,,16998,,5666,5676,,17029,l232721,v17028,,17028,5666,22705,16998l476794,606285,658430,16998c664106,5666,664106,,681135,l885475,v11353,,17028,5666,17028,11332c902503,16998,902503,22665,896828,33997l556260,1025585v-79466,237981,-204341,294643,-329215,294643c147579,1314562,85142,1303230,45409,1286231xe" stroked="f" strokeweight="1.57669mm">
                    <v:stroke joinstyle="miter"/>
                    <v:path arrowok="t" o:connecttype="custom" o:connectlocs="45409,1286231;28381,1257900;28381,1093580;45409,1076581;192988,1116244;380300,912261;5676,33997;0,16998;17029,0;232721,0;255426,16998;476794,606285;658430,16998;681135,0;885475,0;902503,11332;896828,33997;556260,1025585;227045,1320228;45409,1286231" o:connectangles="0,0,0,0,0,0,0,0,0,0,0,0,0,0,0,0,0,0,0,0"/>
                  </v:shape>
                  <v:shape id="Freeform 1099276822" o:spid="_x0000_s1045" style="position:absolute;left:7038;top:42383;width:9990;height:13032;visibility:visible;mso-wrap-style:square;v-text-anchor:middle" coordsize="998997,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" path="m380300,1286231r,-1070915l17028,215316c5676,215316,,209650,,198318l,16998c,5666,5676,,17028,l981969,v11352,,17028,5666,17028,16998l998997,198318v,11332,-5676,16998,-17028,16998l618697,215316r,1070915c618697,1297563,613021,1303230,601669,1303230r-198664,c385976,1303230,380300,1297563,380300,1286231xe" stroked="f" strokeweight="1.57669mm">
                    <v:stroke joinstyle="miter"/>
                    <v:path arrowok="t" o:connecttype="custom" o:connectlocs="380300,1286231;380300,215316;17028,215316;0,198318;0,16998;17028,0;981969,0;998997,16998;998997,198318;981969,215316;618697,215316;618697,1286231;601669,1303230;403005,1303230;380300,1286231" o:connectangles="0,0,0,0,0,0,0,0,0,0,0,0,0,0,0"/>
                  </v:shape>
                  <v:shape id="Freeform 856198983" o:spid="_x0000_s1046" style="position:absolute;left:17652;top:45953;width:6414;height:9462;visibility:visible;mso-wrap-style:square;v-text-anchor:middle" coordsize="641402,94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" path="m,929260l,33997c,22665,5676,16999,17029,16999r187312,c215693,16999,221369,22665,221369,33997r,50996c278130,33997,357596,,448414,v62437,,119198,11333,170283,28331c635726,33997,641402,45330,641402,62328r,175653c641402,249314,635726,254980,624374,254980v,,-5677,,-11353,-5666c533556,209650,476794,198318,420033,198318v-119198,,-204340,56662,-204340,249313l215693,929260v,11332,-5676,16998,-17029,16998l11352,946258c5676,946258,,940592,,929260xe" stroked="f" strokeweight="1.57669mm">
                    <v:stroke joinstyle="miter"/>
                    <v:path arrowok="t" o:connecttype="custom" o:connectlocs="0,929260;0,33997;17029,16999;204341,16999;221369,33997;221369,84993;448414,0;618697,28331;641402,62328;641402,237981;624374,254980;613021,249314;420033,198318;215693,447631;215693,929260;198664,946258;11352,946258;0,929260" o:connectangles="0,0,0,0,0,0,0,0,0,0,0,0,0,0,0,0,0,0"/>
                  </v:shape>
                  <v:shape id="Freeform 1244399076" o:spid="_x0000_s1047" style="position:absolute;left:25372;top:46066;width:8287;height:9464;visibility:visible;mso-wrap-style:square;v-text-anchor:middle" coordsize="828714,9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" path="m,640282l,22665c,11332,5676,5666,17029,5666r187312,c215693,5666,221369,11332,221369,22665r,538290c221369,702610,278130,753607,380300,753607v119199,,221369,-90660,221369,-311642l601669,16998c601669,5666,607345,,618697,l811686,v11352,,17028,5666,17028,16998l828714,912261v,11332,-5676,16998,-17028,16998l624374,929259v-11353,,-17029,-5666,-17029,-16998l607345,844266c533556,906595,442738,946258,323539,946258,119199,951924,,832934,,640282xe" stroked="f" strokeweight="1.57669mm">
                    <v:stroke joinstyle="miter"/>
                    <v:path arrowok="t" o:connecttype="custom" o:connectlocs="0,640282;0,22665;17029,5666;204341,5666;221369,22665;221369,560955;380300,753607;601669,441965;601669,16998;618697,0;811686,0;828714,16998;828714,912261;811686,929259;624374,929259;607345,912261;607345,844266;323539,946258;0,640282" o:connectangles="0,0,0,0,0,0,0,0,0,0,0,0,0,0,0,0,0,0,0"/>
                  </v:shape>
                  <v:shape id="Freeform 1760162196" o:spid="_x0000_s1048" style="position:absolute;left:35021;top:45896;width:8004;height:9746;visibility:visible;mso-wrap-style:square;v-text-anchor:middle" coordsize="800333,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" path="m,640283c,628950,5676,623284,17029,623284r187312,c215693,623284,221369,628950,221369,640283v17028,90659,96494,130322,192988,130322c505175,770605,578965,736608,578965,679946v,-50996,-62437,-90659,-232721,-118990c119199,521292,17029,430632,17029,288977,17029,79327,210017,,385977,,613021,,760601,124657,777629,288977v,11333,-5676,16999,-17028,16999l573289,305976v-11353,,-22705,-5666,-28381,-16999c516528,232315,465442,198318,380300,198318v-73789,,-141903,28331,-141903,90659c238397,334307,278130,373970,465442,402301v204341,33997,334892,101992,334892,277645c800334,855599,635726,974589,403005,974589,175960,968923,17029,844266,,640283xe" stroked="f" strokeweight="1.57669mm">
                    <v:stroke joinstyle="miter"/>
                    <v:path arrowok="t" o:connecttype="custom" o:connectlocs="0,640283;17029,623284;204341,623284;221369,640283;414357,770605;578965,679946;346244,560956;17029,288977;385977,0;777629,288977;760601,305976;573289,305976;544908,288977;380300,198318;238397,288977;465442,402301;800334,679946;403005,974589;0,640283" o:connectangles="0,0,0,0,0,0,0,0,0,0,0,0,0,0,0,0,0,0,0"/>
                  </v:shape>
                  <v:shape id="Freeform 1669315525" o:spid="_x0000_s1049" style="position:absolute;left:43819;top:43233;width:7152;height:12298;visibility:visible;mso-wrap-style:square;v-text-anchor:middle" coordsize="715191,122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" path="m175960,923593r,-441965l17029,481628c5676,481628,,475962,,464630l,300309c,288977,5676,283311,17029,283311r158931,l175960,16998c175960,5666,181636,,192988,l380300,v11353,,17029,5666,17029,16998l397329,283311r283806,c692487,283311,698163,288977,698163,300309r,164321c698163,475962,692487,481628,681135,481628r-283806,l397329,878264v,101991,34057,152987,130551,152987c584641,1031251,624374,1025585,686811,1002920v5676,,11352,-5666,17028,-5666c715192,997254,715192,1002920,715192,1014252r,152989c715192,1184239,715192,1195572,698163,1201238v-56761,22665,-141903,28331,-215693,28331c312187,1235235,175960,1133243,175960,923593xe" stroked="f" strokeweight="1.57669mm">
                    <v:stroke joinstyle="miter"/>
                    <v:path arrowok="t" o:connecttype="custom" o:connectlocs="175960,923593;175960,481628;17029,481628;0,464630;0,300309;17029,283311;175960,283311;175960,16998;192988,0;380300,0;397329,16998;397329,283311;681135,283311;698163,300309;698163,464630;681135,481628;397329,481628;397329,878264;527880,1031251;686811,1002920;703839,997254;715192,1014252;715192,1167241;698163,1201238;482470,1229569;175960,923593" o:connectangles="0,0,0,0,0,0,0,0,0,0,0,0,0,0,0,0,0,0,0,0,0,0,0,0,0,0"/>
                  </v:shape>
                </v:group>
                <v:group id="Graphic 16" o:spid="_x0000_s1050" style="position:absolute;left:10;top:6743;width:7652;height:804" coordorigin=",75190" coordsize="8497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">
                  <v:shape id="Freeform 202064582" o:spid="_x0000_s1051" style="position:absolute;top:75190;width:6357;height:7026;visibility:visible;mso-wrap-style:square;v-text-anchor:middle" coordsize="635725,70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" path="m,351305c,107659,164608,,323539,,488147,,613021,90660,635726,243647v,5667,-5676,11333,-11352,11333l522203,254980v-5676,,-11352,-5666,-11352,-11333c482470,147322,414357,113324,323539,113324v-96494,,-192988,79328,-192988,237981c130551,509959,227045,589287,323539,589287v90818,,158931,-33998,187312,-130323c510851,453297,516527,447632,522203,447632r102171,c630050,447632,635726,453297,635726,458964,613021,606285,488147,702611,323539,702611,164608,702611,,594953,,351305xe" filled="f" stroked="f" strokeweight="1.57669mm">
                    <v:stroke joinstyle="miter"/>
                    <v:path arrowok="t" o:connecttype="custom" o:connectlocs="0,351305;323539,0;635726,243647;624374,254980;522203,254980;510851,243647;323539,113324;130551,351305;323539,589287;510851,458964;522203,447632;624374,447632;635726,458964;323539,702611;0,351305" o:connectangles="0,0,0,0,0,0,0,0,0,0,0,0,0,0,0"/>
                  </v:shape>
                  <v:shape id="Freeform 139476645" o:spid="_x0000_s1052" style="position:absolute;left:7435;top:75247;width:4484;height:6856;visibility:visible;mso-wrap-style:square;v-text-anchor:middle" coordsize="448413,68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" path="m,674279l,11332c,5666,5676,,11352,r96494,c113522,,119199,5666,119199,11332r,232315c158932,209650,210017,186985,272454,186985v107846,,175960,50996,175960,175653l448414,674279v,5667,-5676,11333,-11353,11333l340567,685612v-5676,,-11352,-5666,-11352,-11333l329215,390969v,-67995,-28380,-101992,-90818,-101992c170284,288977,113522,345639,113522,453297r,220982c113522,679946,107846,685612,102170,685612r-96494,c,685612,,679946,,674279xe" filled="f" stroked="f" strokeweight="1.57669mm">
                    <v:stroke joinstyle="miter"/>
                    <v:path arrowok="t" o:connecttype="custom" o:connectlocs="0,674279;0,11332;11352,0;107846,0;119199,11332;119199,243647;272454,186985;448414,362638;448414,674279;437061,685612;340567,685612;329215,674279;329215,390969;238397,288977;113522,453297;113522,674279;102170,685612;5676,685612;0,674279" o:connectangles="0,0,0,0,0,0,0,0,0,0,0,0,0,0,0,0,0,0,0"/>
                  </v:shape>
                  <v:shape id="Freeform 490112057" o:spid="_x0000_s1053" style="position:absolute;left:12941;top:77117;width:4564;height:5046;visibility:visible;mso-wrap-style:square;v-text-anchor:middle" coordsize="456440,50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" path="m,345639c,237981,90818,181319,198664,181319v45409,,85142,11332,119199,16999l317863,186984v,-50995,-34057,-84993,-90818,-84993c181636,101991,153255,118990,136227,147321v-5676,5667,-5676,11332,-11352,11332l22705,158653v-5677,,-5677,,-5677,-5665c17028,152988,17028,147321,17028,141655,34057,62328,107846,,227045,,351920,,437061,73660,437061,186984r,209651c437061,436298,442738,464630,454090,487294v5676,5667,,11332,-5676,11332l329215,498626v-5676,,-11352,-5665,-11352,-11332l317863,458963v-28381,22665,-68114,45330,-141903,45330c79466,509959,,447631,,345639xm323539,300309c283806,288977,249749,283311,204341,283311v-51086,,-90819,22664,-90819,62328c113522,385302,147579,407967,198664,407967v68114,-5666,124875,-45329,124875,-107658xe" filled="f" stroked="f" strokeweight="1.57669mm">
                    <v:stroke joinstyle="miter"/>
                    <v:path arrowok="t" o:connecttype="custom" o:connectlocs="0,345639;198664,181319;317863,198318;317863,186984;227045,101991;136227,147321;124875,158653;22705,158653;17028,152988;17028,141655;227045,0;437061,186984;437061,396635;454090,487294;448414,498626;329215,498626;317863,487294;317863,458963;175960,504293;0,345639;323539,300309;204341,283311;113522,345639;198664,407967;323539,300309" o:connectangles="0,0,0,0,0,0,0,0,0,0,0,0,0,0,0,0,0,0,0,0,0,0,0,0,0"/>
                  </v:shape>
                  <v:shape id="Freeform 1819473365" o:spid="_x0000_s1054" style="position:absolute;left:18674;top:77060;width:4371;height:5010;visibility:visible;mso-wrap-style:square;v-text-anchor:middle" coordsize="437061,50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" path="m,492961l,22665c,16999,5676,11332,11352,11332r96494,c113522,11332,119198,16999,119198,22665r,33997c158931,22665,204340,,266778,,374624,,437061,62329,437061,164320r,322975c437061,492961,431385,498627,425709,498627r-96494,c323539,498627,317863,492961,317863,487295r,-283311c317863,130323,289482,101992,232721,101992v-62437,,-119199,45330,-119199,164320l113522,487295v,5666,-5676,11332,-11352,11332l5676,498627v,5666,-5676,,-5676,-5666xe" filled="f" stroked="f" strokeweight="1.57669mm">
                    <v:stroke joinstyle="miter"/>
                    <v:path arrowok="t" o:connecttype="custom" o:connectlocs="0,492961;0,22665;11352,11332;107846,11332;119198,22665;119198,56662;266778,0;437061,164320;437061,487295;425709,498627;329215,498627;317863,487295;317863,203984;232721,101992;113522,266312;113522,487295;102170,498627;5676,498627;0,492961" o:connectangles="0,0,0,0,0,0,0,0,0,0,0,0,0,0,0,0,0,0,0"/>
                  </v:shape>
                  <v:shape id="Freeform 984664040" o:spid="_x0000_s1055" style="position:absolute;left:24123;top:77060;width:4825;height:7030;visibility:visible;mso-wrap-style:square;v-text-anchor:middle" coordsize="482470,70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" path="m28381,538291v,-5667,5676,-11333,11352,-11333l136227,526958v5676,,11352,5666,11352,11333c158932,583620,204340,600619,249749,600619v79466,,119199,-50996,119199,-130323l368948,453297v-39733,33998,-79466,45330,-136227,45330c96494,498627,,396635,,249313,,101992,90818,,227045,v62437,,102170,16999,136227,50996l363272,22665v,-5666,5676,-11333,11352,-11333l471118,11332v5676,,11352,5667,11352,11333l482470,453297v,169987,-85141,249313,-244073,249313c130551,708277,39733,645948,28381,538291xm374624,254980v,-79327,-45409,-141656,-124875,-141656c175960,113324,124875,175653,124875,254980v,79326,45409,141655,124874,141655c329215,396635,374624,334306,374624,254980xe" filled="f" stroked="f" strokeweight="1.57669mm">
                    <v:stroke joinstyle="miter"/>
                    <v:path arrowok="t" o:connecttype="custom" o:connectlocs="28381,538291;39733,526958;136227,526958;147579,538291;249749,600619;368948,470296;368948,453297;232721,498627;0,249313;227045,0;363272,50996;363272,22665;374624,11332;471118,11332;482470,22665;482470,453297;238397,702610;28381,538291;374624,254980;249749,113324;124875,254980;249749,396635;374624,254980" o:connectangles="0,0,0,0,0,0,0,0,0,0,0,0,0,0,0,0,0,0,0,0,0,0,0"/>
                  </v:shape>
                  <v:shape id="Freeform 1469490083" o:spid="_x0000_s1056" style="position:absolute;left:30083;top:77117;width:5108;height:5099;visibility:visible;mso-wrap-style:square;v-text-anchor:middle" coordsize="510851,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" path="m,254980c,101991,113522,,255426,,420033,,510851,124657,510851,266312r,16999c510851,288977,505175,294643,499499,294643r-374624,c136227,362638,181636,407967,255426,407967v56761,,96493,-16998,119198,-62328c380300,339973,380300,334306,385977,334306r102169,c493822,334306,493822,339973,493822,339973v,,,5666,,11332c454090,458963,368948,509959,249749,509959,107846,509959,,402301,,254980xm380300,192651c363272,141655,323539,101991,249749,101991v-56761,,-107846,33998,-124874,90660l380300,192651xe" filled="f" stroked="f" strokeweight="1.57669mm">
                    <v:stroke joinstyle="miter"/>
                    <v:path arrowok="t" o:connecttype="custom" o:connectlocs="0,254980;255426,0;510851,266312;510851,283311;499499,294643;124875,294643;255426,407967;374624,345639;385977,334306;488146,334306;493822,339973;493822,351305;249749,509959;0,254980;380300,192651;249749,101991;124875,192651;380300,192651" o:connectangles="0,0,0,0,0,0,0,0,0,0,0,0,0,0,0,0,0,0"/>
                  </v:shape>
                  <v:shape id="Freeform 465015015" o:spid="_x0000_s1057" style="position:absolute;left:37746;top:77230;width:4881;height:6913;visibility:visible;mso-wrap-style:square;v-text-anchor:middle" coordsize="488146,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" path="m34057,674279c22705,668614,22705,662947,22705,657281r,-84994c22705,566622,28381,560955,28381,560955v17028,,45409,22665,79465,22665c158932,583620,187312,555289,204340,475962l5676,16999c5676,11332,,11332,,5666,,,5676,,5676,l119198,v5677,,11353,5666,11353,11332l249749,317308,346243,11332c346243,5666,351919,,357596,l482470,v5676,,5676,,5676,5666c488146,5666,488146,11332,482470,16999l300835,538291c255426,662947,192988,691278,124875,691278v-34057,,-68114,-5666,-90818,-16999xe" filled="f" stroked="f" strokeweight="1.57669mm">
                    <v:stroke joinstyle="miter"/>
                    <v:path arrowok="t" o:connecttype="custom" o:connectlocs="34057,674279;22705,657281;22705,572287;28381,560955;107846,583620;204340,475962;5676,16999;0,5666;5676,0;119198,0;130551,11332;249749,317308;346243,11332;357596,0;482470,0;488146,5666;482470,16999;300835,538291;124875,691278;34057,674279" o:connectangles="0,0,0,0,0,0,0,0,0,0,0,0,0,0,0,0,0,0,0,0"/>
                  </v:shape>
                  <v:shape id="Freeform 1552384236" o:spid="_x0000_s1058" style="position:absolute;left:43025;top:77117;width:5335;height:5099;visibility:visible;mso-wrap-style:square;v-text-anchor:middle" coordsize="533555,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" path="m,254980c,107658,113522,,266778,,420033,,533555,107658,533555,254980v,147321,-113522,254979,-266777,254979c113522,509959,,402301,,254980xm403005,254980v,-90660,-56762,-147322,-136227,-147322c187312,107658,130551,164320,130551,254980v,90659,56761,147321,136227,147321c346243,402301,403005,345639,403005,254980xe" filled="f" stroked="f" strokeweight="1.57669mm">
                    <v:stroke joinstyle="miter"/>
                    <v:path arrowok="t" o:connecttype="custom" o:connectlocs="0,254980;266778,0;533555,254980;266778,509959;0,254980;403005,254980;266778,107658;130551,254980;266778,402301;403005,254980" o:connectangles="0,0,0,0,0,0,0,0,0,0"/>
                  </v:shape>
                  <v:shape id="Freeform 1054180860" o:spid="_x0000_s1059" style="position:absolute;left:49211;top:77230;width:4428;height:5043;visibility:visible;mso-wrap-style:square;v-text-anchor:middle" coordsize="442737,50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" path="m,334306l,11332c,5666,5676,,11353,r96493,c113522,,119199,5666,119199,11332r,283311c119199,368304,147580,396635,204341,396635v62437,,119198,-45330,119198,-164321l323539,11332c323539,5666,329215,,334891,r96495,c437062,,442738,5666,442738,11332r,470296c442738,487294,437062,492961,431386,492961r-96495,c329215,492961,323539,487294,323539,481628r,-33997c283806,481628,238397,504293,175960,504293,68114,498627,,430632,,334306xe" filled="f" stroked="f" strokeweight="1.57669mm">
                    <v:stroke joinstyle="miter"/>
                    <v:path arrowok="t" o:connecttype="custom" o:connectlocs="0,334306;0,11332;11353,0;107846,0;119199,11332;119199,294643;204341,396635;323539,232314;323539,11332;334891,0;431386,0;442738,11332;442738,481628;431386,492961;334891,492961;323539,481628;323539,447631;175960,504293;0,334306" o:connectangles="0,0,0,0,0,0,0,0,0,0,0,0,0,0,0,0,0,0,0"/>
                  </v:shape>
                  <v:shape id="Freeform 86984775" o:spid="_x0000_s1060" style="position:absolute;left:54888;top:77117;width:3405;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" path="m,487294l,16998c,11332,5676,5666,11353,5666r96493,c113522,5666,119199,11332,119199,16998r,28331c147580,16998,192988,,238397,v34057,,62438,5666,90818,16998c340567,22665,340567,22665,340567,33997r,90660c340567,130322,340567,135989,334891,135989v,,,,-5676,c289483,113324,255426,107658,227045,107658v-62437,,-107846,28331,-107846,130323l119199,487294v,5667,-5677,11332,-11353,11332l11353,498626c,498626,,492961,,487294xe" filled="f" stroked="f" strokeweight="1.57669mm">
                    <v:stroke joinstyle="miter"/>
                    <v:path arrowok="t" o:connecttype="custom" o:connectlocs="0,487294;0,16998;11353,5666;107846,5666;119199,16998;119199,45329;238397,0;329215,16998;340567,33997;340567,124657;334891,135989;329215,135989;227045,107658;119199,237981;119199,487294;107846,498626;11353,498626;0,487294" o:connectangles="0,0,0,0,0,0,0,0,0,0,0,0,0,0,0,0,0,0"/>
                  </v:shape>
                  <v:shape id="Freeform 869776608" o:spid="_x0000_s1061" style="position:absolute;left:61075;top:77117;width:4313;height:4998;visibility:visible;mso-wrap-style:square;v-text-anchor:middle" coordsize="431384,49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" path="m,334306v,-5666,5676,-11332,11352,-11332l113522,322974v5676,,11353,5666,11353,11332c136227,379636,175959,402301,227045,402301v51085,,85142,-16999,85142,-45330c312187,328640,278130,311642,187311,294643,68113,271978,17028,226649,17028,152988,17028,45329,119198,,215692,,334891,,414356,62328,425709,147321v,5667,-5676,11332,-11353,11332l306510,158653v-5676,,-11352,-5665,-11352,-11332c283806,118990,255426,96326,210016,96326v-39732,,-73789,16998,-73789,45329c136227,164320,158931,186984,255426,203983v107846,16999,175959,50997,175959,141656c431385,436298,346243,498626,221368,498626,90817,509959,5676,441964,,334306xe" filled="f" stroked="f" strokeweight="1.57669mm">
                    <v:stroke joinstyle="miter"/>
                    <v:path arrowok="t" o:connecttype="custom" o:connectlocs="0,334306;11352,322974;113522,322974;124875,334306;227045,402301;312187,356971;187311,294643;17028,152988;215692,0;425709,147321;414356,158653;306510,158653;295158,147321;210016,96326;136227,141655;255426,203983;431385,345639;221368,498626;0,334306" o:connectangles="0,0,0,0,0,0,0,0,0,0,0,0,0,0,0,0,0,0,0"/>
                  </v:shape>
                  <v:shape id="Freeform 1421723255" o:spid="_x0000_s1062" style="position:absolute;left:65786;top:75643;width:3860;height:6630;visibility:visible;mso-wrap-style:square;v-text-anchor:middle" coordsize="385976,66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" path="m96495,492961r,-232315l11353,260646c5676,260646,,254980,,249313l,164320v,-5666,5676,-11332,11353,-11332l96495,152988r,-141656c96495,5667,102170,,107847,r96494,c210017,,215693,5667,215693,11332r,141656l363272,152988v5676,,11352,5666,11352,11332l374624,249313v,5667,-5676,11333,-11352,11333l215693,260646r,209650c215693,521292,232721,549623,283806,549623v28381,,51086,,85142,-11332c374624,538291,374624,538291,380301,538291v5676,,5676,5666,5676,11332l385977,628950v,11333,,11333,-5676,16998c351920,657281,306511,662947,266778,662947,164608,657281,96495,600619,96495,492961xe" filled="f" stroked="f" strokeweight="1.57669mm">
                    <v:stroke joinstyle="miter"/>
                    <v:path arrowok="t" o:connecttype="custom" o:connectlocs="96495,492961;96495,260646;11353,260646;0,249313;0,164320;11353,152988;96495,152988;96495,11332;107847,0;204341,0;215693,11332;215693,152988;363272,152988;374624,164320;374624,249313;363272,260646;215693,260646;215693,470296;283806,549623;368948,538291;380301,538291;385977,549623;385977,628950;380301,645948;266778,662947;96495,492961" o:connectangles="0,0,0,0,0,0,0,0,0,0,0,0,0,0,0,0,0,0,0,0,0,0,0,0,0,0"/>
                  </v:shape>
                  <v:shape id="Freeform 1753886671" o:spid="_x0000_s1063" style="position:absolute;left:70213;top:77117;width:5336;height:5099;visibility:visible;mso-wrap-style:square;v-text-anchor:middle" coordsize="533556,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" path="m,254980c,107658,113522,,266778,,420034,,533556,107658,533556,254980v,147321,-113522,254979,-266778,254979c113522,509959,,402301,,254980xm403005,254980v,-90660,-56761,-147322,-136227,-147322c187312,107658,130551,164320,130551,254980v,90659,56761,147321,136227,147321c346244,402301,403005,345639,403005,254980xe" filled="f" stroked="f" strokeweight="1.57669mm">
                    <v:stroke joinstyle="miter"/>
                    <v:path arrowok="t" o:connecttype="custom" o:connectlocs="0,254980;266778,0;533556,254980;266778,509959;0,254980;403005,254980;266778,107658;130551,254980;266778,402301;403005,254980" o:connectangles="0,0,0,0,0,0,0,0,0,0"/>
                  </v:shape>
                  <v:shape id="Freeform 260092841" o:spid="_x0000_s1064" style="position:absolute;left:76343;top:77117;width:3406;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" path="m,487294l,16998c,11332,5676,5666,11352,5666r96494,c113522,5666,119199,11332,119199,16998r,28331c147580,16998,192988,,238397,v34057,,62438,5666,90818,16998c340567,22665,340567,22665,340567,33997r,90660c340567,130322,340567,135989,334891,135989v,,,,-5676,c289483,113324,255426,107658,227045,107658v-62438,,-107846,28331,-107846,130323l119199,487294v,5667,-5677,11332,-11353,11332l11352,498626c,498626,,492961,,487294xe" filled="f" stroked="f" strokeweight="1.57669mm">
                    <v:stroke joinstyle="miter"/>
                    <v:path arrowok="t" o:connecttype="custom" o:connectlocs="0,487294;0,16998;11352,5666;107846,5666;119199,16998;119199,45329;238397,0;329215,16998;340567,33997;340567,124657;334891,135989;329215,135989;227045,107658;119199,237981;119199,487294;107846,498626;11352,498626;0,487294" o:connectangles="0,0,0,0,0,0,0,0,0,0,0,0,0,0,0,0,0,0"/>
                  </v:shape>
                  <v:shape id="Freeform 157546517" o:spid="_x0000_s1065" style="position:absolute;left:80260;top:77230;width:4711;height:6913;visibility:visible;mso-wrap-style:square;v-text-anchor:middle" coordsize="471118,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" path="m34057,674279c22705,668614,22705,662947,22705,657281r,-84994c22705,566622,28381,560955,28381,560955v17028,,45409,22665,79466,22665c158932,583620,187312,555289,204341,475962l5676,16999c5676,11332,,11332,,5666,,,5676,,5676,l119199,v5676,,11352,5666,11352,11332l249750,317308,346244,11332c346244,5666,351920,,357596,l465443,v5675,,5675,,5675,5666c471118,5666,471118,11332,465443,16999l283806,538291c238398,662947,175960,691278,107847,691278v-22705,,-51086,-5666,-73790,-16999xe" filled="f" stroked="f" strokeweight="1.57669mm">
                    <v:stroke joinstyle="miter"/>
                    <v:path arrowok="t" o:connecttype="custom" o:connectlocs="34057,674279;22705,657281;22705,572287;28381,560955;107847,583620;204341,475962;5676,16999;0,5666;5676,0;119199,0;130551,11332;249750,317308;346244,11332;357596,0;465443,0;471118,5666;465443,16999;283806,538291;107847,691278;34057,674279" o:connectangles="0,0,0,0,0,0,0,0,0,0,0,0,0,0,0,0,0,0,0,0"/>
                  </v:shape>
                </v:group>
                <w10:wrap anchorx="page" anchory="page"/>
              </v:group>
            </w:pict>
          </mc:Fallback>
        </mc:AlternateContent>
      </w:r>
      <w:r w:rsidR="008F5536" w:rsidRPr="005F046C">
        <w:rPr>
          <w:color w:val="auto"/>
          <w:sz w:val="24"/>
          <w:szCs w:val="24"/>
        </w:rPr>
        <w:t>Giving children a wide variety of exciting and engaging new books to choose from is vital to their development as a reader and forms a key part of our Young Readers Programme.  Here, we’ve put together a list of books for ages 7</w:t>
      </w:r>
      <w:r w:rsidR="008F5536">
        <w:rPr>
          <w:color w:val="auto"/>
          <w:sz w:val="24"/>
          <w:szCs w:val="24"/>
        </w:rPr>
        <w:t>-8</w:t>
      </w:r>
      <w:r w:rsidR="008F5536" w:rsidRPr="005F046C">
        <w:rPr>
          <w:color w:val="auto"/>
          <w:sz w:val="24"/>
          <w:szCs w:val="24"/>
        </w:rPr>
        <w:t xml:space="preserve"> that is sure to appeal to a broad range of interests!</w:t>
      </w:r>
      <w:r w:rsidR="008F5536" w:rsidRPr="007D0161">
        <w:rPr>
          <w:b/>
          <w:bCs/>
          <w:noProof/>
          <w:color w:val="auto"/>
          <w:sz w:val="24"/>
          <w:szCs w:val="24"/>
        </w:rPr>
        <w:t xml:space="preserve"> </w:t>
      </w:r>
    </w:p>
    <w:p w14:paraId="6F76EA01" w14:textId="7D6F1573" w:rsidR="008F5536" w:rsidRDefault="008F5536" w:rsidP="008F5536">
      <w:pPr>
        <w:tabs>
          <w:tab w:val="left" w:pos="7836"/>
        </w:tabs>
        <w:spacing w:before="240"/>
        <w:rPr>
          <w:b/>
          <w:bCs/>
          <w:color w:val="auto"/>
          <w:sz w:val="24"/>
          <w:szCs w:val="24"/>
        </w:rPr>
      </w:pPr>
      <w:r w:rsidRPr="00570CDE">
        <w:rPr>
          <w:b/>
          <w:color w:val="auto"/>
          <w:sz w:val="24"/>
          <w:szCs w:val="24"/>
        </w:rPr>
        <w:t xml:space="preserve">Click </w:t>
      </w:r>
      <w:hyperlink r:id="rId13" w:history="1">
        <w:r w:rsidRPr="00570CDE">
          <w:rPr>
            <w:rStyle w:val="Hyperlink"/>
            <w:b/>
            <w:sz w:val="24"/>
            <w:szCs w:val="24"/>
          </w:rPr>
          <w:t>here</w:t>
        </w:r>
      </w:hyperlink>
      <w:r w:rsidRPr="00570CDE">
        <w:rPr>
          <w:b/>
          <w:color w:val="auto"/>
          <w:sz w:val="24"/>
          <w:szCs w:val="24"/>
        </w:rPr>
        <w:t xml:space="preserve"> to find all these titles on Browns Books</w:t>
      </w:r>
    </w:p>
    <w:tbl>
      <w:tblPr>
        <w:tblStyle w:val="TableGridLight"/>
        <w:tblW w:w="0" w:type="auto"/>
        <w:tblLook w:val="04A0" w:firstRow="1" w:lastRow="0" w:firstColumn="1" w:lastColumn="0" w:noHBand="0" w:noVBand="1"/>
      </w:tblPr>
      <w:tblGrid>
        <w:gridCol w:w="1980"/>
        <w:gridCol w:w="7308"/>
      </w:tblGrid>
      <w:tr w:rsidR="005873A3" w14:paraId="20783ED2" w14:textId="77777777" w:rsidTr="0072699C">
        <w:trPr>
          <w:trHeight w:val="1518"/>
        </w:trPr>
        <w:tc>
          <w:tcPr>
            <w:tcW w:w="1980" w:type="dxa"/>
          </w:tcPr>
          <w:p w14:paraId="0B0C4704" w14:textId="699C5038" w:rsidR="005873A3" w:rsidRDefault="005873A3" w:rsidP="005873A3">
            <w:pPr>
              <w:tabs>
                <w:tab w:val="left" w:pos="7836"/>
              </w:tabs>
              <w:spacing w:before="240"/>
              <w:rPr>
                <w:noProof/>
                <w:lang w:eastAsia="en-GB"/>
              </w:rPr>
            </w:pPr>
            <w:r>
              <w:rPr>
                <w:noProof/>
                <w:lang w:eastAsia="en-GB"/>
              </w:rPr>
              <w:drawing>
                <wp:anchor distT="0" distB="0" distL="114300" distR="114300" simplePos="0" relativeHeight="251952128" behindDoc="0" locked="0" layoutInCell="1" allowOverlap="1" wp14:anchorId="2CBE5D9F" wp14:editId="51FE9F4C">
                  <wp:simplePos x="0" y="0"/>
                  <wp:positionH relativeFrom="column">
                    <wp:posOffset>122555</wp:posOffset>
                  </wp:positionH>
                  <wp:positionV relativeFrom="paragraph">
                    <wp:posOffset>29210</wp:posOffset>
                  </wp:positionV>
                  <wp:extent cx="909320" cy="1395434"/>
                  <wp:effectExtent l="0" t="0" r="5080" b="0"/>
                  <wp:wrapNone/>
                  <wp:docPr id="1514264213" name="Picture 26" descr="Cyborg Cat: Rise of the Parsons Road Gang : Adepitan, Ade, Pearce, Car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yborg Cat: Rise of the Parsons Road Gang : Adepitan, Ade, Pearce, Carl:  Amazon.co.uk: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9320" cy="13954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4B62DED3" w14:textId="77777777" w:rsidR="005873A3" w:rsidRDefault="005873A3" w:rsidP="009D33D1">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 xml:space="preserve">Cyborg Cat: Rise of the Parsons Road Gang by Ade </w:t>
            </w:r>
            <w:proofErr w:type="spellStart"/>
            <w:r>
              <w:rPr>
                <w:rFonts w:cs="Arial"/>
                <w:sz w:val="24"/>
                <w:szCs w:val="24"/>
              </w:rPr>
              <w:t>Adepitan</w:t>
            </w:r>
            <w:proofErr w:type="spellEnd"/>
          </w:p>
          <w:p w14:paraId="710D2603" w14:textId="1D9066A1" w:rsidR="005873A3" w:rsidRDefault="001501DE" w:rsidP="009D33D1">
            <w:pPr>
              <w:tabs>
                <w:tab w:val="clear" w:pos="283"/>
                <w:tab w:val="clear" w:pos="680"/>
                <w:tab w:val="clear" w:pos="964"/>
              </w:tabs>
              <w:suppressAutoHyphens w:val="0"/>
              <w:autoSpaceDE/>
              <w:autoSpaceDN/>
              <w:adjustRightInd/>
              <w:spacing w:after="0"/>
              <w:textAlignment w:val="auto"/>
              <w:rPr>
                <w:rFonts w:eastAsia="Times New Roman" w:cs="Arial"/>
                <w:color w:val="0F1111"/>
                <w:sz w:val="22"/>
                <w:szCs w:val="22"/>
                <w:lang w:eastAsia="en-GB"/>
                <w14:ligatures w14:val="none"/>
              </w:rPr>
            </w:pPr>
            <w:r w:rsidRPr="00312662">
              <w:rPr>
                <w:noProof/>
                <w:color w:val="070726"/>
                <w:sz w:val="20"/>
                <w:szCs w:val="20"/>
                <w:lang w:eastAsia="en-GB"/>
              </w:rPr>
              <mc:AlternateContent>
                <mc:Choice Requires="wps">
                  <w:drawing>
                    <wp:anchor distT="45720" distB="45720" distL="114300" distR="114300" simplePos="0" relativeHeight="251954176" behindDoc="0" locked="0" layoutInCell="1" allowOverlap="1" wp14:anchorId="6766795F" wp14:editId="24584724">
                      <wp:simplePos x="0" y="0"/>
                      <wp:positionH relativeFrom="column">
                        <wp:posOffset>2650490</wp:posOffset>
                      </wp:positionH>
                      <wp:positionV relativeFrom="paragraph">
                        <wp:posOffset>703580</wp:posOffset>
                      </wp:positionV>
                      <wp:extent cx="1455420" cy="320040"/>
                      <wp:effectExtent l="0" t="0" r="0" b="3810"/>
                      <wp:wrapSquare wrapText="bothSides"/>
                      <wp:docPr id="1247261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2F1F044A" w14:textId="77777777" w:rsidR="005873A3" w:rsidRPr="007D0161" w:rsidRDefault="005873A3" w:rsidP="008F5536">
                                  <w:pPr>
                                    <w:rPr>
                                      <w:sz w:val="24"/>
                                      <w:szCs w:val="24"/>
                                    </w:rPr>
                                  </w:pPr>
                                  <w:r>
                                    <w:rPr>
                                      <w:sz w:val="24"/>
                                      <w:szCs w:val="24"/>
                                    </w:rPr>
                                    <w:t>Interest</w:t>
                                  </w:r>
                                  <w:r w:rsidRPr="007D0161">
                                    <w:rPr>
                                      <w:sz w:val="24"/>
                                      <w:szCs w:val="24"/>
                                    </w:rPr>
                                    <w:t xml:space="preserve"> age:</w:t>
                                  </w:r>
                                  <w:r>
                                    <w:rPr>
                                      <w:sz w:val="24"/>
                                      <w:szCs w:val="24"/>
                                    </w:rPr>
                                    <w:t xml:space="preserv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66795F" id="Text Box 2" o:spid="_x0000_s1027" style="position:absolute;margin-left:208.7pt;margin-top:55.4pt;width:114.6pt;height:25.2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" fillcolor="#adbdf5" stroked="f">
                      <v:stroke joinstyle="miter"/>
                      <v:textbox>
                        <w:txbxContent>
                          <w:p w14:paraId="2F1F044A" w14:textId="77777777" w:rsidR="005873A3" w:rsidRPr="007D0161" w:rsidRDefault="005873A3" w:rsidP="008F5536">
                            <w:pPr>
                              <w:rPr>
                                <w:sz w:val="24"/>
                                <w:szCs w:val="24"/>
                              </w:rPr>
                            </w:pPr>
                            <w:r>
                              <w:rPr>
                                <w:sz w:val="24"/>
                                <w:szCs w:val="24"/>
                              </w:rPr>
                              <w:t>Interest</w:t>
                            </w:r>
                            <w:r w:rsidRPr="007D0161">
                              <w:rPr>
                                <w:sz w:val="24"/>
                                <w:szCs w:val="24"/>
                              </w:rPr>
                              <w:t xml:space="preserve"> age:</w:t>
                            </w:r>
                            <w:r>
                              <w:rPr>
                                <w:sz w:val="24"/>
                                <w:szCs w:val="24"/>
                              </w:rPr>
                              <w:t xml:space="preserve"> 7-11</w:t>
                            </w:r>
                          </w:p>
                        </w:txbxContent>
                      </v:textbox>
                      <w10:wrap type="square"/>
                    </v:roundrect>
                  </w:pict>
                </mc:Fallback>
              </mc:AlternateContent>
            </w:r>
            <w:r w:rsidRPr="00312662">
              <w:rPr>
                <w:noProof/>
                <w:color w:val="070726"/>
                <w:sz w:val="20"/>
                <w:szCs w:val="20"/>
                <w:lang w:eastAsia="en-GB"/>
              </w:rPr>
              <mc:AlternateContent>
                <mc:Choice Requires="wps">
                  <w:drawing>
                    <wp:anchor distT="45720" distB="45720" distL="114300" distR="114300" simplePos="0" relativeHeight="251953152" behindDoc="0" locked="0" layoutInCell="1" allowOverlap="1" wp14:anchorId="18FEF65A" wp14:editId="21378606">
                      <wp:simplePos x="0" y="0"/>
                      <wp:positionH relativeFrom="column">
                        <wp:posOffset>445135</wp:posOffset>
                      </wp:positionH>
                      <wp:positionV relativeFrom="paragraph">
                        <wp:posOffset>704215</wp:posOffset>
                      </wp:positionV>
                      <wp:extent cx="1432560" cy="320040"/>
                      <wp:effectExtent l="0" t="0" r="0" b="3810"/>
                      <wp:wrapSquare wrapText="bothSides"/>
                      <wp:docPr id="1086850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03670FC" w14:textId="77777777" w:rsidR="005873A3" w:rsidRPr="007D0161" w:rsidRDefault="005873A3"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FEF65A" id="_x0000_s1028" style="position:absolute;margin-left:35.05pt;margin-top:55.45pt;width:112.8pt;height:25.2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WTGAIAAAI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" fillcolor="#adbdf5" stroked="f">
                      <v:stroke joinstyle="miter"/>
                      <v:textbox>
                        <w:txbxContent>
                          <w:p w14:paraId="603670FC" w14:textId="77777777" w:rsidR="005873A3" w:rsidRPr="007D0161" w:rsidRDefault="005873A3"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005873A3" w:rsidRPr="0025017F">
              <w:rPr>
                <w:color w:val="070726"/>
                <w:sz w:val="20"/>
                <w:szCs w:val="20"/>
              </w:rPr>
              <w:t>When Ade moves to London from Nigeria, he knows things will be different, but nothing can prepare him for the ups and downs of his Parson's Road adventures.</w:t>
            </w:r>
            <w:r w:rsidR="005873A3">
              <w:rPr>
                <w:color w:val="070726"/>
                <w:sz w:val="20"/>
                <w:szCs w:val="20"/>
              </w:rPr>
              <w:t xml:space="preserve"> F</w:t>
            </w:r>
            <w:r w:rsidR="005873A3" w:rsidRPr="0025017F">
              <w:rPr>
                <w:color w:val="070726"/>
                <w:sz w:val="20"/>
                <w:szCs w:val="20"/>
              </w:rPr>
              <w:t>itting in is hard, especially as he looks different to everyone else.</w:t>
            </w:r>
          </w:p>
        </w:tc>
      </w:tr>
      <w:tr w:rsidR="005873A3" w14:paraId="3DF46915" w14:textId="77777777" w:rsidTr="0072699C">
        <w:trPr>
          <w:trHeight w:val="1518"/>
        </w:trPr>
        <w:tc>
          <w:tcPr>
            <w:tcW w:w="1980" w:type="dxa"/>
          </w:tcPr>
          <w:p w14:paraId="6BD778F8" w14:textId="27A0D702" w:rsidR="005873A3" w:rsidRDefault="005873A3" w:rsidP="005873A3">
            <w:pPr>
              <w:tabs>
                <w:tab w:val="left" w:pos="7836"/>
              </w:tabs>
              <w:spacing w:before="240"/>
              <w:rPr>
                <w:b/>
                <w:bCs/>
                <w:color w:val="auto"/>
                <w:sz w:val="24"/>
                <w:szCs w:val="24"/>
              </w:rPr>
            </w:pPr>
            <w:r>
              <w:rPr>
                <w:noProof/>
                <w:lang w:eastAsia="en-GB"/>
              </w:rPr>
              <w:drawing>
                <wp:anchor distT="0" distB="0" distL="114300" distR="114300" simplePos="0" relativeHeight="251960320" behindDoc="0" locked="0" layoutInCell="1" allowOverlap="1" wp14:anchorId="60654250" wp14:editId="4F252E10">
                  <wp:simplePos x="0" y="0"/>
                  <wp:positionH relativeFrom="column">
                    <wp:posOffset>72254</wp:posOffset>
                  </wp:positionH>
                  <wp:positionV relativeFrom="paragraph">
                    <wp:posOffset>27940</wp:posOffset>
                  </wp:positionV>
                  <wp:extent cx="993140" cy="1261330"/>
                  <wp:effectExtent l="0" t="0" r="0" b="0"/>
                  <wp:wrapNone/>
                  <wp:docPr id="387787596" name="Picture 29" descr="How Was That Built?: The Stories Behind Awesome Structures: Amazon.co.uk:  Agrawal, Roma, Hickey, Katie, Beets, Sally: 978152660365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w Was That Built?: The Stories Behind Awesome Structures: Amazon.co.uk:  Agrawal, Roma, Hickey, Katie, Beets, Sally: 9781526603654: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3140" cy="1261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1970E87" w14:textId="77777777" w:rsidR="005873A3" w:rsidRDefault="005873A3" w:rsidP="009D33D1">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How Was That Built? by Roma Agrawal</w:t>
            </w:r>
          </w:p>
          <w:p w14:paraId="018DF4C9" w14:textId="0B7B02BA" w:rsidR="005873A3" w:rsidRPr="001501DE" w:rsidRDefault="001501DE" w:rsidP="009D33D1">
            <w:pPr>
              <w:tabs>
                <w:tab w:val="clear" w:pos="283"/>
                <w:tab w:val="clear" w:pos="680"/>
                <w:tab w:val="clear" w:pos="964"/>
              </w:tabs>
              <w:suppressAutoHyphens w:val="0"/>
              <w:autoSpaceDE/>
              <w:autoSpaceDN/>
              <w:adjustRightInd/>
              <w:spacing w:before="240" w:after="0"/>
              <w:textAlignment w:val="auto"/>
              <w:rPr>
                <w:rFonts w:cs="Arial"/>
                <w:color w:val="0F1111"/>
                <w:sz w:val="20"/>
                <w:szCs w:val="20"/>
                <w:shd w:val="clear" w:color="auto" w:fill="FFFFFF"/>
              </w:rPr>
            </w:pPr>
            <w:r w:rsidRPr="00312662">
              <w:rPr>
                <w:rFonts w:cs="Arial"/>
                <w:noProof/>
                <w:color w:val="0F1111"/>
                <w:sz w:val="20"/>
                <w:szCs w:val="20"/>
                <w:shd w:val="clear" w:color="auto" w:fill="FFFFFF"/>
                <w:lang w:eastAsia="en-GB"/>
              </w:rPr>
              <mc:AlternateContent>
                <mc:Choice Requires="wps">
                  <w:drawing>
                    <wp:anchor distT="45720" distB="45720" distL="114300" distR="114300" simplePos="0" relativeHeight="251961344" behindDoc="0" locked="0" layoutInCell="1" allowOverlap="1" wp14:anchorId="2A6770FA" wp14:editId="50031E69">
                      <wp:simplePos x="0" y="0"/>
                      <wp:positionH relativeFrom="column">
                        <wp:posOffset>339090</wp:posOffset>
                      </wp:positionH>
                      <wp:positionV relativeFrom="paragraph">
                        <wp:posOffset>761365</wp:posOffset>
                      </wp:positionV>
                      <wp:extent cx="1432560" cy="320040"/>
                      <wp:effectExtent l="0" t="0" r="0" b="3810"/>
                      <wp:wrapSquare wrapText="bothSides"/>
                      <wp:docPr id="1632687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CCCC14F" w14:textId="77777777" w:rsidR="005873A3" w:rsidRPr="007D0161" w:rsidRDefault="005873A3"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6770FA" id="_x0000_s1029" style="position:absolute;margin-left:26.7pt;margin-top:59.95pt;width:112.8pt;height:25.2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tlFwIAAAI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" fillcolor="#adbdf5" stroked="f">
                      <v:stroke joinstyle="miter"/>
                      <v:textbox>
                        <w:txbxContent>
                          <w:p w14:paraId="2CCCC14F" w14:textId="77777777" w:rsidR="005873A3" w:rsidRPr="007D0161" w:rsidRDefault="005873A3"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Pr="00312662">
              <w:rPr>
                <w:rFonts w:cs="Arial"/>
                <w:noProof/>
                <w:color w:val="0F1111"/>
                <w:sz w:val="20"/>
                <w:szCs w:val="20"/>
                <w:shd w:val="clear" w:color="auto" w:fill="FFFFFF"/>
                <w:lang w:eastAsia="en-GB"/>
              </w:rPr>
              <mc:AlternateContent>
                <mc:Choice Requires="wps">
                  <w:drawing>
                    <wp:anchor distT="45720" distB="45720" distL="114300" distR="114300" simplePos="0" relativeHeight="251962368" behindDoc="0" locked="0" layoutInCell="1" allowOverlap="1" wp14:anchorId="20842C3E" wp14:editId="738EB2F5">
                      <wp:simplePos x="0" y="0"/>
                      <wp:positionH relativeFrom="column">
                        <wp:posOffset>2611120</wp:posOffset>
                      </wp:positionH>
                      <wp:positionV relativeFrom="paragraph">
                        <wp:posOffset>760730</wp:posOffset>
                      </wp:positionV>
                      <wp:extent cx="1474470" cy="320040"/>
                      <wp:effectExtent l="0" t="0" r="0" b="3810"/>
                      <wp:wrapSquare wrapText="bothSides"/>
                      <wp:docPr id="43181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20040"/>
                              </a:xfrm>
                              <a:prstGeom prst="roundRect">
                                <a:avLst/>
                              </a:prstGeom>
                              <a:solidFill>
                                <a:srgbClr val="ADBDF5"/>
                              </a:solidFill>
                              <a:ln w="9525">
                                <a:noFill/>
                                <a:miter lim="800000"/>
                                <a:headEnd/>
                                <a:tailEnd/>
                              </a:ln>
                            </wps:spPr>
                            <wps:txbx>
                              <w:txbxContent>
                                <w:p w14:paraId="4ADEED76" w14:textId="77777777" w:rsidR="005873A3" w:rsidRPr="007D0161" w:rsidRDefault="005873A3" w:rsidP="008F5536">
                                  <w:pPr>
                                    <w:rPr>
                                      <w:sz w:val="24"/>
                                      <w:szCs w:val="24"/>
                                    </w:rPr>
                                  </w:pPr>
                                  <w:r>
                                    <w:rPr>
                                      <w:sz w:val="24"/>
                                      <w:szCs w:val="24"/>
                                    </w:rPr>
                                    <w:t>Interest</w:t>
                                  </w:r>
                                  <w:r w:rsidRPr="007D0161">
                                    <w:rPr>
                                      <w:sz w:val="24"/>
                                      <w:szCs w:val="24"/>
                                    </w:rPr>
                                    <w:t xml:space="preserve"> age:</w:t>
                                  </w:r>
                                  <w:r>
                                    <w:rPr>
                                      <w:sz w:val="24"/>
                                      <w:szCs w:val="24"/>
                                    </w:rPr>
                                    <w:t xml:space="preserve"> 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42C3E" id="_x0000_s1030" style="position:absolute;margin-left:205.6pt;margin-top:59.9pt;width:116.1pt;height:25.2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" fillcolor="#adbdf5" stroked="f">
                      <v:stroke joinstyle="miter"/>
                      <v:textbox>
                        <w:txbxContent>
                          <w:p w14:paraId="4ADEED76" w14:textId="77777777" w:rsidR="005873A3" w:rsidRPr="007D0161" w:rsidRDefault="005873A3" w:rsidP="008F5536">
                            <w:pPr>
                              <w:rPr>
                                <w:sz w:val="24"/>
                                <w:szCs w:val="24"/>
                              </w:rPr>
                            </w:pPr>
                            <w:r>
                              <w:rPr>
                                <w:sz w:val="24"/>
                                <w:szCs w:val="24"/>
                              </w:rPr>
                              <w:t>Interest</w:t>
                            </w:r>
                            <w:r w:rsidRPr="007D0161">
                              <w:rPr>
                                <w:sz w:val="24"/>
                                <w:szCs w:val="24"/>
                              </w:rPr>
                              <w:t xml:space="preserve"> age:</w:t>
                            </w:r>
                            <w:r>
                              <w:rPr>
                                <w:sz w:val="24"/>
                                <w:szCs w:val="24"/>
                              </w:rPr>
                              <w:t xml:space="preserve"> 8-12</w:t>
                            </w:r>
                          </w:p>
                        </w:txbxContent>
                      </v:textbox>
                      <w10:wrap type="square"/>
                    </v:roundrect>
                  </w:pict>
                </mc:Fallback>
              </mc:AlternateContent>
            </w:r>
            <w:r w:rsidR="005873A3" w:rsidRPr="0025017F">
              <w:rPr>
                <w:rFonts w:cs="Arial"/>
                <w:color w:val="0F1111"/>
                <w:sz w:val="20"/>
                <w:szCs w:val="20"/>
                <w:shd w:val="clear" w:color="auto" w:fill="FFFFFF"/>
              </w:rPr>
              <w:t>Join Roma Agrawal, award-winning structural engineer, for an exciting</w:t>
            </w:r>
            <w:r w:rsidR="00B24201">
              <w:rPr>
                <w:rFonts w:cs="Arial"/>
                <w:color w:val="0F1111"/>
                <w:sz w:val="20"/>
                <w:szCs w:val="20"/>
                <w:shd w:val="clear" w:color="auto" w:fill="FFFFFF"/>
              </w:rPr>
              <w:t>,</w:t>
            </w:r>
            <w:r w:rsidR="005873A3" w:rsidRPr="0025017F">
              <w:rPr>
                <w:rFonts w:cs="Arial"/>
                <w:color w:val="0F1111"/>
                <w:sz w:val="20"/>
                <w:szCs w:val="20"/>
                <w:shd w:val="clear" w:color="auto" w:fill="FFFFFF"/>
              </w:rPr>
              <w:t xml:space="preserve"> behind-the-scenes look at some of the world's most amazing landmarks. Get ready to see the built world around you</w:t>
            </w:r>
            <w:r w:rsidR="00B24201">
              <w:rPr>
                <w:rFonts w:cs="Arial"/>
                <w:color w:val="0F1111"/>
                <w:sz w:val="20"/>
                <w:szCs w:val="20"/>
                <w:shd w:val="clear" w:color="auto" w:fill="FFFFFF"/>
              </w:rPr>
              <w:t>,</w:t>
            </w:r>
            <w:r w:rsidR="005873A3" w:rsidRPr="0025017F">
              <w:rPr>
                <w:rFonts w:cs="Arial"/>
                <w:color w:val="0F1111"/>
                <w:sz w:val="20"/>
                <w:szCs w:val="20"/>
                <w:shd w:val="clear" w:color="auto" w:fill="FFFFFF"/>
              </w:rPr>
              <w:t xml:space="preserve"> like never before!</w:t>
            </w:r>
          </w:p>
        </w:tc>
      </w:tr>
      <w:tr w:rsidR="009D6931" w14:paraId="4D94D79A" w14:textId="77777777" w:rsidTr="0072699C">
        <w:tc>
          <w:tcPr>
            <w:tcW w:w="1980" w:type="dxa"/>
          </w:tcPr>
          <w:p w14:paraId="64702EF5" w14:textId="6AEF51A2" w:rsidR="009D6931" w:rsidRDefault="009D6931" w:rsidP="009D6931">
            <w:pPr>
              <w:tabs>
                <w:tab w:val="left" w:pos="7836"/>
              </w:tabs>
              <w:spacing w:before="240"/>
              <w:rPr>
                <w:noProof/>
                <w:lang w:eastAsia="en-GB"/>
              </w:rPr>
            </w:pPr>
            <w:r>
              <w:rPr>
                <w:noProof/>
                <w:lang w:eastAsia="en-GB"/>
              </w:rPr>
              <w:drawing>
                <wp:anchor distT="0" distB="0" distL="114300" distR="114300" simplePos="0" relativeHeight="252316672" behindDoc="0" locked="0" layoutInCell="1" allowOverlap="1" wp14:anchorId="7A1B9FBF" wp14:editId="64DCE91A">
                  <wp:simplePos x="0" y="0"/>
                  <wp:positionH relativeFrom="column">
                    <wp:posOffset>243578</wp:posOffset>
                  </wp:positionH>
                  <wp:positionV relativeFrom="paragraph">
                    <wp:posOffset>22225</wp:posOffset>
                  </wp:positionV>
                  <wp:extent cx="731520" cy="1121982"/>
                  <wp:effectExtent l="0" t="0" r="0" b="2540"/>
                  <wp:wrapNone/>
                  <wp:docPr id="4" name="Picture 2" descr="Too Small Tola Makes It Count: Amazon.co.uk: Atinuke, Iwu, Onyinye:  978140639938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 Small Tola Makes It Count: Amazon.co.uk: Atinuke, Iwu, Onyinye:  9781406399387: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520" cy="11219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0DAE330" w14:textId="77777777" w:rsidR="009D6931" w:rsidRDefault="009D6931" w:rsidP="009D33D1">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Too Small Tola Makes It Count by Atinuke</w:t>
            </w:r>
          </w:p>
          <w:p w14:paraId="5A8F7BFF" w14:textId="2CF08B2E" w:rsidR="009D6931" w:rsidRDefault="001501DE" w:rsidP="009D33D1">
            <w:pPr>
              <w:tabs>
                <w:tab w:val="clear" w:pos="283"/>
                <w:tab w:val="clear" w:pos="680"/>
                <w:tab w:val="clear" w:pos="964"/>
              </w:tabs>
              <w:suppressAutoHyphens w:val="0"/>
              <w:autoSpaceDE/>
              <w:autoSpaceDN/>
              <w:adjustRightInd/>
              <w:spacing w:after="0"/>
              <w:textAlignment w:val="auto"/>
              <w:rPr>
                <w:rFonts w:eastAsia="Times New Roman" w:cs="Arial"/>
                <w:color w:val="0F1111"/>
                <w:sz w:val="22"/>
                <w:szCs w:val="22"/>
                <w:lang w:eastAsia="en-GB"/>
                <w14:ligatures w14:val="none"/>
              </w:rPr>
            </w:pPr>
            <w:r w:rsidRPr="002274CB">
              <w:rPr>
                <w:noProof/>
                <w:color w:val="070726"/>
                <w:sz w:val="20"/>
                <w:szCs w:val="20"/>
                <w:lang w:eastAsia="en-GB"/>
              </w:rPr>
              <mc:AlternateContent>
                <mc:Choice Requires="wps">
                  <w:drawing>
                    <wp:anchor distT="45720" distB="45720" distL="114300" distR="114300" simplePos="0" relativeHeight="252318720" behindDoc="0" locked="0" layoutInCell="1" allowOverlap="1" wp14:anchorId="01AA9F1F" wp14:editId="2D748C25">
                      <wp:simplePos x="0" y="0"/>
                      <wp:positionH relativeFrom="column">
                        <wp:posOffset>2599690</wp:posOffset>
                      </wp:positionH>
                      <wp:positionV relativeFrom="paragraph">
                        <wp:posOffset>421005</wp:posOffset>
                      </wp:positionV>
                      <wp:extent cx="1432560" cy="32004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F26A8CB"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1AA9F1F" id="_x0000_s1031" style="position:absolute;margin-left:204.7pt;margin-top:33.15pt;width:112.8pt;height:25.2pt;z-index:25231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" fillcolor="#adbdf5" stroked="f">
                      <v:stroke joinstyle="miter"/>
                      <v:textbox>
                        <w:txbxContent>
                          <w:p w14:paraId="6F26A8CB"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2274CB">
              <w:rPr>
                <w:noProof/>
                <w:color w:val="070726"/>
                <w:sz w:val="20"/>
                <w:szCs w:val="20"/>
                <w:lang w:eastAsia="en-GB"/>
              </w:rPr>
              <mc:AlternateContent>
                <mc:Choice Requires="wps">
                  <w:drawing>
                    <wp:anchor distT="45720" distB="45720" distL="114300" distR="114300" simplePos="0" relativeHeight="252317696" behindDoc="0" locked="0" layoutInCell="1" allowOverlap="1" wp14:anchorId="6B448ECE" wp14:editId="017CFC41">
                      <wp:simplePos x="0" y="0"/>
                      <wp:positionH relativeFrom="column">
                        <wp:posOffset>373380</wp:posOffset>
                      </wp:positionH>
                      <wp:positionV relativeFrom="paragraph">
                        <wp:posOffset>448310</wp:posOffset>
                      </wp:positionV>
                      <wp:extent cx="1432560" cy="3200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FCB6A9A" w14:textId="77777777" w:rsidR="009D6931" w:rsidRPr="007D0161" w:rsidRDefault="009D6931" w:rsidP="008F5536">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448ECE" id="_x0000_s1032" style="position:absolute;margin-left:29.4pt;margin-top:35.3pt;width:112.8pt;height:25.2pt;z-index:25231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" fillcolor="#adbdf5" stroked="f">
                      <v:stroke joinstyle="miter"/>
                      <v:textbox>
                        <w:txbxContent>
                          <w:p w14:paraId="0FCB6A9A" w14:textId="77777777" w:rsidR="009D6931" w:rsidRPr="007D0161" w:rsidRDefault="009D6931" w:rsidP="008F5536">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sidR="009D6931" w:rsidRPr="0038390D">
              <w:rPr>
                <w:color w:val="070726"/>
                <w:sz w:val="20"/>
                <w:szCs w:val="20"/>
              </w:rPr>
              <w:t>Tola may be small, but she's very determined! Lockdown is over and Too Small Tola has returned to the crowded family flat in Lagos, Nigeria.</w:t>
            </w:r>
          </w:p>
        </w:tc>
      </w:tr>
      <w:tr w:rsidR="009D6931" w14:paraId="1C3AF8D4" w14:textId="77777777" w:rsidTr="0072699C">
        <w:tc>
          <w:tcPr>
            <w:tcW w:w="1980" w:type="dxa"/>
          </w:tcPr>
          <w:p w14:paraId="62201359" w14:textId="1B878DC8" w:rsidR="009D6931" w:rsidRDefault="009D6931" w:rsidP="009D6931">
            <w:pPr>
              <w:tabs>
                <w:tab w:val="left" w:pos="7836"/>
              </w:tabs>
              <w:spacing w:before="240"/>
              <w:rPr>
                <w:noProof/>
                <w:lang w:eastAsia="en-GB"/>
              </w:rPr>
            </w:pPr>
            <w:r>
              <w:rPr>
                <w:noProof/>
                <w:lang w:eastAsia="en-GB"/>
              </w:rPr>
              <w:drawing>
                <wp:anchor distT="0" distB="0" distL="114300" distR="114300" simplePos="0" relativeHeight="252320768" behindDoc="0" locked="0" layoutInCell="1" allowOverlap="1" wp14:anchorId="3A56E189" wp14:editId="681D8286">
                  <wp:simplePos x="0" y="0"/>
                  <wp:positionH relativeFrom="column">
                    <wp:posOffset>171958</wp:posOffset>
                  </wp:positionH>
                  <wp:positionV relativeFrom="paragraph">
                    <wp:posOffset>19050</wp:posOffset>
                  </wp:positionV>
                  <wp:extent cx="830580" cy="1274642"/>
                  <wp:effectExtent l="0" t="0" r="7620" b="1905"/>
                  <wp:wrapNone/>
                  <wp:docPr id="2029717308" name="Picture 25" descr="Beano Joke Book: The funny brand-new joke book from Beano for 2022, perfect  for kids of all ages (Beano Non-fiction): Amazon.co.uk: Beano Studios,  Daley, I.P.: 97800085299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eano Joke Book: The funny brand-new joke book from Beano for 2022, perfect  for kids of all ages (Beano Non-fiction): Amazon.co.uk: Beano Studios,  Daley, I.P.: 9780008529994: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0580" cy="12746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3D60AF6" w14:textId="77777777" w:rsidR="009D6931" w:rsidRDefault="009D6931" w:rsidP="009D33D1">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Beano Joke Book by Beano Studios</w:t>
            </w:r>
          </w:p>
          <w:p w14:paraId="256F5862" w14:textId="3275C560" w:rsidR="009D6931" w:rsidRDefault="009D6931" w:rsidP="009D33D1">
            <w:pPr>
              <w:tabs>
                <w:tab w:val="clear" w:pos="283"/>
                <w:tab w:val="clear" w:pos="680"/>
                <w:tab w:val="clear" w:pos="964"/>
              </w:tabs>
              <w:suppressAutoHyphens w:val="0"/>
              <w:autoSpaceDE/>
              <w:autoSpaceDN/>
              <w:adjustRightInd/>
              <w:spacing w:before="240" w:after="0"/>
              <w:textAlignment w:val="auto"/>
              <w:rPr>
                <w:color w:val="070726"/>
                <w:sz w:val="20"/>
                <w:szCs w:val="20"/>
              </w:rPr>
            </w:pPr>
            <w:r w:rsidRPr="0025017F">
              <w:rPr>
                <w:sz w:val="20"/>
                <w:szCs w:val="20"/>
              </w:rPr>
              <w:t xml:space="preserve">It’s </w:t>
            </w:r>
            <w:r w:rsidRPr="0025017F">
              <w:rPr>
                <w:color w:val="070726"/>
                <w:sz w:val="20"/>
                <w:szCs w:val="20"/>
              </w:rPr>
              <w:t xml:space="preserve">comedy night in </w:t>
            </w:r>
            <w:proofErr w:type="spellStart"/>
            <w:r w:rsidRPr="0025017F">
              <w:rPr>
                <w:color w:val="070726"/>
                <w:sz w:val="20"/>
                <w:szCs w:val="20"/>
              </w:rPr>
              <w:t>Beanotown</w:t>
            </w:r>
            <w:proofErr w:type="spellEnd"/>
            <w:r w:rsidRPr="0025017F">
              <w:rPr>
                <w:color w:val="070726"/>
                <w:sz w:val="20"/>
                <w:szCs w:val="20"/>
              </w:rPr>
              <w:t xml:space="preserve"> and Bash Street’s finest comedians have come together to compete for glory. </w:t>
            </w:r>
            <w:r w:rsidRPr="0025017F">
              <w:rPr>
                <w:color w:val="070726"/>
                <w:sz w:val="20"/>
                <w:szCs w:val="20"/>
                <w:shd w:val="clear" w:color="auto" w:fill="FFFFFF"/>
              </w:rPr>
              <w:t xml:space="preserve"> Everyone has brought their funniest, most epic jokes. </w:t>
            </w:r>
            <w:r w:rsidRPr="0025017F">
              <w:rPr>
                <w:color w:val="070726"/>
                <w:sz w:val="20"/>
                <w:szCs w:val="20"/>
              </w:rPr>
              <w:t>Who will you decide is the best joker?</w:t>
            </w:r>
          </w:p>
          <w:p w14:paraId="425D9C1E" w14:textId="5D0910BE" w:rsidR="009D6931" w:rsidRDefault="009D6931" w:rsidP="009D33D1">
            <w:pPr>
              <w:tabs>
                <w:tab w:val="clear" w:pos="283"/>
                <w:tab w:val="clear" w:pos="680"/>
                <w:tab w:val="clear" w:pos="964"/>
              </w:tabs>
              <w:suppressAutoHyphens w:val="0"/>
              <w:autoSpaceDE/>
              <w:autoSpaceDN/>
              <w:adjustRightInd/>
              <w:spacing w:after="0"/>
              <w:textAlignment w:val="auto"/>
              <w:rPr>
                <w:rFonts w:eastAsia="Times New Roman" w:cs="Arial"/>
                <w:color w:val="0F1111"/>
                <w:sz w:val="22"/>
                <w:szCs w:val="22"/>
                <w:lang w:eastAsia="en-GB"/>
                <w14:ligatures w14:val="none"/>
              </w:rPr>
            </w:pPr>
            <w:r w:rsidRPr="00312662">
              <w:rPr>
                <w:noProof/>
                <w:color w:val="070726"/>
                <w:sz w:val="20"/>
                <w:szCs w:val="20"/>
                <w:lang w:eastAsia="en-GB"/>
              </w:rPr>
              <mc:AlternateContent>
                <mc:Choice Requires="wps">
                  <w:drawing>
                    <wp:anchor distT="45720" distB="45720" distL="114300" distR="114300" simplePos="0" relativeHeight="252322816" behindDoc="0" locked="0" layoutInCell="1" allowOverlap="1" wp14:anchorId="49A22BB1" wp14:editId="6D72EF67">
                      <wp:simplePos x="0" y="0"/>
                      <wp:positionH relativeFrom="column">
                        <wp:posOffset>2629535</wp:posOffset>
                      </wp:positionH>
                      <wp:positionV relativeFrom="paragraph">
                        <wp:posOffset>76835</wp:posOffset>
                      </wp:positionV>
                      <wp:extent cx="1455420" cy="320040"/>
                      <wp:effectExtent l="0" t="0" r="0" b="3810"/>
                      <wp:wrapSquare wrapText="bothSides"/>
                      <wp:docPr id="343457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31993B88"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9A22BB1" id="_x0000_s1033" style="position:absolute;margin-left:207.05pt;margin-top:6.05pt;width:114.6pt;height:25.2pt;z-index:25232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" fillcolor="#adbdf5" stroked="f">
                      <v:stroke joinstyle="miter"/>
                      <v:textbox>
                        <w:txbxContent>
                          <w:p w14:paraId="31993B88"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312662">
              <w:rPr>
                <w:noProof/>
                <w:color w:val="070726"/>
                <w:sz w:val="20"/>
                <w:szCs w:val="20"/>
                <w:lang w:eastAsia="en-GB"/>
              </w:rPr>
              <mc:AlternateContent>
                <mc:Choice Requires="wps">
                  <w:drawing>
                    <wp:anchor distT="45720" distB="45720" distL="114300" distR="114300" simplePos="0" relativeHeight="252321792" behindDoc="0" locked="0" layoutInCell="1" allowOverlap="1" wp14:anchorId="6D5734E8" wp14:editId="4595971A">
                      <wp:simplePos x="0" y="0"/>
                      <wp:positionH relativeFrom="column">
                        <wp:posOffset>331470</wp:posOffset>
                      </wp:positionH>
                      <wp:positionV relativeFrom="paragraph">
                        <wp:posOffset>77470</wp:posOffset>
                      </wp:positionV>
                      <wp:extent cx="1432560" cy="320040"/>
                      <wp:effectExtent l="0" t="0" r="0" b="3810"/>
                      <wp:wrapSquare wrapText="bothSides"/>
                      <wp:docPr id="209282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C0281F8"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5734E8" id="_x0000_s1034" style="position:absolute;margin-left:26.1pt;margin-top:6.1pt;width:112.8pt;height:25.2pt;z-index:25232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h6FwIAAAI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" fillcolor="#adbdf5" stroked="f">
                      <v:stroke joinstyle="miter"/>
                      <v:textbox>
                        <w:txbxContent>
                          <w:p w14:paraId="7C0281F8"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tc>
      </w:tr>
      <w:tr w:rsidR="005E7EE3" w14:paraId="18FDAA8F" w14:textId="77777777" w:rsidTr="0072699C">
        <w:tc>
          <w:tcPr>
            <w:tcW w:w="1980" w:type="dxa"/>
          </w:tcPr>
          <w:p w14:paraId="072F12B0" w14:textId="12189B33" w:rsidR="005E7EE3" w:rsidRDefault="005E7EE3" w:rsidP="005E7EE3">
            <w:pPr>
              <w:tabs>
                <w:tab w:val="left" w:pos="7836"/>
              </w:tabs>
              <w:spacing w:before="240"/>
              <w:rPr>
                <w:noProof/>
                <w:lang w:eastAsia="en-GB"/>
              </w:rPr>
            </w:pPr>
            <w:r>
              <w:rPr>
                <w:noProof/>
                <w:lang w:eastAsia="en-GB"/>
              </w:rPr>
              <w:drawing>
                <wp:anchor distT="0" distB="0" distL="114300" distR="114300" simplePos="0" relativeHeight="252489728" behindDoc="0" locked="0" layoutInCell="1" allowOverlap="1" wp14:anchorId="5506BE14" wp14:editId="7EB6FB33">
                  <wp:simplePos x="0" y="0"/>
                  <wp:positionH relativeFrom="column">
                    <wp:posOffset>170839</wp:posOffset>
                  </wp:positionH>
                  <wp:positionV relativeFrom="paragraph">
                    <wp:posOffset>36830</wp:posOffset>
                  </wp:positionV>
                  <wp:extent cx="807720" cy="1241447"/>
                  <wp:effectExtent l="0" t="0" r="0" b="0"/>
                  <wp:wrapNone/>
                  <wp:docPr id="387541063" name="Picture 14" descr="Football School Epic Heroes: 50 true tales that shook the world : Bellos,  Alex, Lyttleton, Ben, Gerrell, Spik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otball School Epic Heroes: 50 true tales that shook the world : Bellos,  Alex, Lyttleton, Ben, Gerrell, Spike: Amazon.co.uk: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12414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4AA660B1" w14:textId="77777777" w:rsidR="005E7EE3" w:rsidRDefault="005E7EE3" w:rsidP="005E7EE3">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Football School: Epic Heroes by Alex Bellos</w:t>
            </w:r>
          </w:p>
          <w:p w14:paraId="6BD83ABE" w14:textId="31397A49" w:rsidR="005E7EE3" w:rsidRDefault="005E7EE3" w:rsidP="005E7EE3">
            <w:pPr>
              <w:tabs>
                <w:tab w:val="clear" w:pos="283"/>
                <w:tab w:val="clear" w:pos="680"/>
                <w:tab w:val="clear" w:pos="964"/>
              </w:tabs>
              <w:suppressAutoHyphens w:val="0"/>
              <w:autoSpaceDE/>
              <w:autoSpaceDN/>
              <w:adjustRightInd/>
              <w:spacing w:before="240" w:after="0"/>
              <w:textAlignment w:val="auto"/>
              <w:rPr>
                <w:color w:val="070726"/>
                <w:sz w:val="20"/>
                <w:szCs w:val="20"/>
                <w:shd w:val="clear" w:color="auto" w:fill="FFFFFF"/>
              </w:rPr>
            </w:pPr>
            <w:r w:rsidRPr="00213177">
              <w:rPr>
                <w:noProof/>
                <w:color w:val="070726"/>
                <w:sz w:val="20"/>
                <w:szCs w:val="20"/>
                <w:shd w:val="clear" w:color="auto" w:fill="FFFFFF"/>
              </w:rPr>
              <mc:AlternateContent>
                <mc:Choice Requires="wps">
                  <w:drawing>
                    <wp:anchor distT="45720" distB="45720" distL="114300" distR="114300" simplePos="0" relativeHeight="252491776" behindDoc="0" locked="0" layoutInCell="1" allowOverlap="1" wp14:anchorId="3507B52A" wp14:editId="03BDCD73">
                      <wp:simplePos x="0" y="0"/>
                      <wp:positionH relativeFrom="column">
                        <wp:posOffset>2622550</wp:posOffset>
                      </wp:positionH>
                      <wp:positionV relativeFrom="paragraph">
                        <wp:posOffset>750570</wp:posOffset>
                      </wp:positionV>
                      <wp:extent cx="1455420" cy="320040"/>
                      <wp:effectExtent l="0" t="0" r="0" b="3810"/>
                      <wp:wrapSquare wrapText="bothSides"/>
                      <wp:docPr id="1802938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5B6AC525" w14:textId="77777777" w:rsidR="005E7EE3" w:rsidRPr="007D0161" w:rsidRDefault="005E7EE3" w:rsidP="00C833E9">
                                  <w:pPr>
                                    <w:rPr>
                                      <w:sz w:val="24"/>
                                      <w:szCs w:val="24"/>
                                    </w:rPr>
                                  </w:pPr>
                                  <w:r>
                                    <w:rPr>
                                      <w:sz w:val="24"/>
                                      <w:szCs w:val="24"/>
                                    </w:rPr>
                                    <w:t>Interest</w:t>
                                  </w:r>
                                  <w:r w:rsidRPr="007D0161">
                                    <w:rPr>
                                      <w:sz w:val="24"/>
                                      <w:szCs w:val="24"/>
                                    </w:rPr>
                                    <w:t xml:space="preserve"> age:</w:t>
                                  </w:r>
                                  <w:r>
                                    <w:rPr>
                                      <w:sz w:val="24"/>
                                      <w:szCs w:val="24"/>
                                    </w:rPr>
                                    <w:t xml:space="preserve"> 6-11</w:t>
                                  </w:r>
                                </w:p>
                                <w:p w14:paraId="2A1A0B0A" w14:textId="77777777" w:rsidR="005E7EE3" w:rsidRPr="007D0161" w:rsidRDefault="005E7EE3" w:rsidP="00C833E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07B52A" id="_x0000_s1035" style="position:absolute;margin-left:206.5pt;margin-top:59.1pt;width:114.6pt;height:25.2pt;z-index:2524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FGFwIAAAI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" fillcolor="#adbdf5" stroked="f">
                      <v:stroke joinstyle="miter"/>
                      <v:textbox>
                        <w:txbxContent>
                          <w:p w14:paraId="5B6AC525" w14:textId="77777777" w:rsidR="005E7EE3" w:rsidRPr="007D0161" w:rsidRDefault="005E7EE3" w:rsidP="00C833E9">
                            <w:pPr>
                              <w:rPr>
                                <w:sz w:val="24"/>
                                <w:szCs w:val="24"/>
                              </w:rPr>
                            </w:pPr>
                            <w:r>
                              <w:rPr>
                                <w:sz w:val="24"/>
                                <w:szCs w:val="24"/>
                              </w:rPr>
                              <w:t>Interest</w:t>
                            </w:r>
                            <w:r w:rsidRPr="007D0161">
                              <w:rPr>
                                <w:sz w:val="24"/>
                                <w:szCs w:val="24"/>
                              </w:rPr>
                              <w:t xml:space="preserve"> age:</w:t>
                            </w:r>
                            <w:r>
                              <w:rPr>
                                <w:sz w:val="24"/>
                                <w:szCs w:val="24"/>
                              </w:rPr>
                              <w:t xml:space="preserve"> 6-11</w:t>
                            </w:r>
                          </w:p>
                          <w:p w14:paraId="2A1A0B0A" w14:textId="77777777" w:rsidR="005E7EE3" w:rsidRPr="007D0161" w:rsidRDefault="005E7EE3" w:rsidP="00C833E9">
                            <w:pPr>
                              <w:rPr>
                                <w:sz w:val="24"/>
                                <w:szCs w:val="24"/>
                              </w:rPr>
                            </w:pPr>
                          </w:p>
                        </w:txbxContent>
                      </v:textbox>
                      <w10:wrap type="square"/>
                    </v:roundrect>
                  </w:pict>
                </mc:Fallback>
              </mc:AlternateContent>
            </w:r>
            <w:r w:rsidRPr="00F85CCF">
              <w:rPr>
                <w:color w:val="070726"/>
                <w:sz w:val="20"/>
                <w:szCs w:val="20"/>
                <w:shd w:val="clear" w:color="auto" w:fill="FFFFFF"/>
              </w:rPr>
              <w:t>Discover the greatest football moments of all time</w:t>
            </w:r>
            <w:r w:rsidR="00B24201">
              <w:rPr>
                <w:color w:val="070726"/>
                <w:sz w:val="20"/>
                <w:szCs w:val="20"/>
                <w:shd w:val="clear" w:color="auto" w:fill="FFFFFF"/>
              </w:rPr>
              <w:t>,</w:t>
            </w:r>
            <w:r w:rsidRPr="00F85CCF">
              <w:rPr>
                <w:color w:val="070726"/>
                <w:sz w:val="20"/>
                <w:szCs w:val="20"/>
                <w:shd w:val="clear" w:color="auto" w:fill="FFFFFF"/>
              </w:rPr>
              <w:t xml:space="preserve"> in this collection of 50 exciting stories. Bringing together the best names in the game with</w:t>
            </w:r>
            <w:r>
              <w:rPr>
                <w:color w:val="070726"/>
                <w:sz w:val="20"/>
                <w:szCs w:val="20"/>
                <w:shd w:val="clear" w:color="auto" w:fill="FFFFFF"/>
              </w:rPr>
              <w:t xml:space="preserve"> </w:t>
            </w:r>
            <w:r w:rsidRPr="00F85CCF">
              <w:rPr>
                <w:color w:val="070726"/>
                <w:sz w:val="20"/>
                <w:szCs w:val="20"/>
                <w:shd w:val="clear" w:color="auto" w:fill="FFFFFF"/>
              </w:rPr>
              <w:t>weird, wonderful and hilarious occurrences, a must-read for any football fan.</w:t>
            </w:r>
          </w:p>
          <w:p w14:paraId="33ECA834" w14:textId="6152800F" w:rsidR="005E7EE3" w:rsidRDefault="005E7EE3" w:rsidP="005E7EE3">
            <w:pPr>
              <w:tabs>
                <w:tab w:val="clear" w:pos="283"/>
                <w:tab w:val="clear" w:pos="680"/>
                <w:tab w:val="clear" w:pos="964"/>
              </w:tabs>
              <w:suppressAutoHyphens w:val="0"/>
              <w:autoSpaceDE/>
              <w:autoSpaceDN/>
              <w:adjustRightInd/>
              <w:spacing w:after="0"/>
              <w:textAlignment w:val="auto"/>
              <w:rPr>
                <w:rFonts w:cs="Arial"/>
                <w:sz w:val="24"/>
                <w:szCs w:val="24"/>
              </w:rPr>
            </w:pPr>
            <w:r w:rsidRPr="00213177">
              <w:rPr>
                <w:noProof/>
                <w:color w:val="070726"/>
                <w:sz w:val="20"/>
                <w:szCs w:val="20"/>
                <w:shd w:val="clear" w:color="auto" w:fill="FFFFFF"/>
              </w:rPr>
              <mc:AlternateContent>
                <mc:Choice Requires="wps">
                  <w:drawing>
                    <wp:anchor distT="45720" distB="45720" distL="114300" distR="114300" simplePos="0" relativeHeight="252490752" behindDoc="0" locked="0" layoutInCell="1" allowOverlap="1" wp14:anchorId="237F694E" wp14:editId="0BD5D461">
                      <wp:simplePos x="0" y="0"/>
                      <wp:positionH relativeFrom="column">
                        <wp:posOffset>373380</wp:posOffset>
                      </wp:positionH>
                      <wp:positionV relativeFrom="paragraph">
                        <wp:posOffset>95250</wp:posOffset>
                      </wp:positionV>
                      <wp:extent cx="1432560" cy="320040"/>
                      <wp:effectExtent l="0" t="0" r="0" b="3810"/>
                      <wp:wrapSquare wrapText="bothSides"/>
                      <wp:docPr id="784929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8F2A71F" w14:textId="77777777" w:rsidR="005E7EE3" w:rsidRPr="007D0161" w:rsidRDefault="005E7EE3"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7F694E" id="_x0000_s1036" style="position:absolute;margin-left:29.4pt;margin-top:7.5pt;width:112.8pt;height:25.2pt;z-index:25249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KSFw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" fillcolor="#adbdf5" stroked="f">
                      <v:stroke joinstyle="miter"/>
                      <v:textbox>
                        <w:txbxContent>
                          <w:p w14:paraId="08F2A71F" w14:textId="77777777" w:rsidR="005E7EE3" w:rsidRPr="007D0161" w:rsidRDefault="005E7EE3"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tc>
      </w:tr>
    </w:tbl>
    <w:p w14:paraId="46342E72" w14:textId="37A1F16A" w:rsidR="00FB4B05" w:rsidRDefault="00FB4B05" w:rsidP="00B35C3E">
      <w:pPr>
        <w:pStyle w:val="NoSpacing"/>
      </w:pPr>
    </w:p>
    <w:tbl>
      <w:tblPr>
        <w:tblStyle w:val="TableGridLight"/>
        <w:tblpPr w:leftFromText="180" w:rightFromText="180" w:vertAnchor="text" w:horzAnchor="margin" w:tblpY="-26"/>
        <w:tblW w:w="0" w:type="auto"/>
        <w:tblLook w:val="04A0" w:firstRow="1" w:lastRow="0" w:firstColumn="1" w:lastColumn="0" w:noHBand="0" w:noVBand="1"/>
      </w:tblPr>
      <w:tblGrid>
        <w:gridCol w:w="1980"/>
        <w:gridCol w:w="7308"/>
      </w:tblGrid>
      <w:tr w:rsidR="009D6931" w14:paraId="1D54FE53" w14:textId="77777777" w:rsidTr="008F5536">
        <w:tc>
          <w:tcPr>
            <w:tcW w:w="1980" w:type="dxa"/>
          </w:tcPr>
          <w:p w14:paraId="47B34133" w14:textId="72310216" w:rsidR="009D6931" w:rsidRDefault="009D6931" w:rsidP="009D6931">
            <w:pPr>
              <w:pStyle w:val="NoSpacing"/>
            </w:pPr>
            <w:r>
              <w:rPr>
                <w:noProof/>
                <w:lang w:eastAsia="en-GB"/>
              </w:rPr>
              <w:drawing>
                <wp:anchor distT="0" distB="0" distL="114300" distR="114300" simplePos="0" relativeHeight="252304384" behindDoc="0" locked="0" layoutInCell="1" allowOverlap="1" wp14:anchorId="5D29FFD3" wp14:editId="736CBF16">
                  <wp:simplePos x="0" y="0"/>
                  <wp:positionH relativeFrom="column">
                    <wp:posOffset>171442</wp:posOffset>
                  </wp:positionH>
                  <wp:positionV relativeFrom="paragraph">
                    <wp:posOffset>60960</wp:posOffset>
                  </wp:positionV>
                  <wp:extent cx="817549" cy="1253490"/>
                  <wp:effectExtent l="0" t="0" r="1905" b="3810"/>
                  <wp:wrapNone/>
                  <wp:docPr id="2109686786" name="Picture 20" descr="Leonora Bolt: The Great Gadget Games (Leonora Bolt: Secret Inventor, 4) :  Brandt, Lucy, Jose, Glady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onora Bolt: The Great Gadget Games (Leonora Bolt: Secret Inventor, 4) :  Brandt, Lucy, Jose, Gladys: Amazon.co.uk: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7549"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1E8D838F" w14:textId="77777777" w:rsidR="009D6931" w:rsidRDefault="009D6931" w:rsidP="009D33D1">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Leonora Bolt and The Great Gadget Games by Lucy Brandt</w:t>
            </w:r>
          </w:p>
          <w:p w14:paraId="42D91705" w14:textId="4ADFB797" w:rsidR="009D6931" w:rsidRDefault="009D6931" w:rsidP="009D33D1">
            <w:pPr>
              <w:pStyle w:val="NoSpacing"/>
            </w:pPr>
            <w:r w:rsidRPr="00B541BE">
              <w:rPr>
                <w:noProof/>
                <w:color w:val="070726"/>
                <w:sz w:val="20"/>
                <w:szCs w:val="20"/>
                <w:lang w:eastAsia="en-GB"/>
              </w:rPr>
              <mc:AlternateContent>
                <mc:Choice Requires="wps">
                  <w:drawing>
                    <wp:anchor distT="45720" distB="45720" distL="114300" distR="114300" simplePos="0" relativeHeight="252306432" behindDoc="0" locked="0" layoutInCell="1" allowOverlap="1" wp14:anchorId="3C1C352F" wp14:editId="57DBC642">
                      <wp:simplePos x="0" y="0"/>
                      <wp:positionH relativeFrom="column">
                        <wp:posOffset>2627630</wp:posOffset>
                      </wp:positionH>
                      <wp:positionV relativeFrom="paragraph">
                        <wp:posOffset>610870</wp:posOffset>
                      </wp:positionV>
                      <wp:extent cx="1455420" cy="320040"/>
                      <wp:effectExtent l="0" t="0" r="0" b="3810"/>
                      <wp:wrapSquare wrapText="bothSides"/>
                      <wp:docPr id="43870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34429D20"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1C352F" id="_x0000_s1037" style="position:absolute;margin-left:206.9pt;margin-top:48.1pt;width:114.6pt;height:25.2pt;z-index:25230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LFwIAAAM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" fillcolor="#adbdf5" stroked="f">
                      <v:stroke joinstyle="miter"/>
                      <v:textbox>
                        <w:txbxContent>
                          <w:p w14:paraId="34429D20"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B541BE">
              <w:rPr>
                <w:noProof/>
                <w:color w:val="070726"/>
                <w:sz w:val="20"/>
                <w:szCs w:val="20"/>
                <w:lang w:eastAsia="en-GB"/>
              </w:rPr>
              <mc:AlternateContent>
                <mc:Choice Requires="wps">
                  <w:drawing>
                    <wp:anchor distT="45720" distB="45720" distL="114300" distR="114300" simplePos="0" relativeHeight="252305408" behindDoc="0" locked="0" layoutInCell="1" allowOverlap="1" wp14:anchorId="73496D8B" wp14:editId="6B9690B4">
                      <wp:simplePos x="0" y="0"/>
                      <wp:positionH relativeFrom="column">
                        <wp:posOffset>329565</wp:posOffset>
                      </wp:positionH>
                      <wp:positionV relativeFrom="paragraph">
                        <wp:posOffset>611505</wp:posOffset>
                      </wp:positionV>
                      <wp:extent cx="1432560" cy="320040"/>
                      <wp:effectExtent l="0" t="0" r="0" b="3810"/>
                      <wp:wrapSquare wrapText="bothSides"/>
                      <wp:docPr id="99586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51CC0DA"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496D8B" id="_x0000_s1038" style="position:absolute;margin-left:25.95pt;margin-top:48.15pt;width:112.8pt;height:25.2pt;z-index:25230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6lGAIAAAM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" fillcolor="#adbdf5" stroked="f">
                      <v:stroke joinstyle="miter"/>
                      <v:textbox>
                        <w:txbxContent>
                          <w:p w14:paraId="651CC0DA"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B541BE">
              <w:rPr>
                <w:color w:val="070726"/>
                <w:sz w:val="20"/>
                <w:szCs w:val="20"/>
              </w:rPr>
              <w:t>Leonora gets an invite to the Great Gadget Games, but not all is as it seems…this is an epic STEM-themed adventure about believing in your brainpower - and yourself.</w:t>
            </w:r>
          </w:p>
        </w:tc>
      </w:tr>
      <w:tr w:rsidR="009D6931" w14:paraId="7AF850E6" w14:textId="77777777" w:rsidTr="00C833E9">
        <w:trPr>
          <w:trHeight w:val="1841"/>
        </w:trPr>
        <w:tc>
          <w:tcPr>
            <w:tcW w:w="1980" w:type="dxa"/>
          </w:tcPr>
          <w:p w14:paraId="2A7E63E4" w14:textId="7A4149F9" w:rsidR="009D6931" w:rsidRDefault="009D6931" w:rsidP="009D6931">
            <w:pPr>
              <w:pStyle w:val="NoSpacing"/>
              <w:rPr>
                <w:noProof/>
                <w:lang w:eastAsia="en-GB"/>
              </w:rPr>
            </w:pPr>
            <w:r>
              <w:rPr>
                <w:noProof/>
                <w:lang w:eastAsia="en-GB"/>
              </w:rPr>
              <w:drawing>
                <wp:anchor distT="0" distB="0" distL="114300" distR="114300" simplePos="0" relativeHeight="252296192" behindDoc="0" locked="0" layoutInCell="1" allowOverlap="1" wp14:anchorId="35BFD1C4" wp14:editId="2FD23FFC">
                  <wp:simplePos x="0" y="0"/>
                  <wp:positionH relativeFrom="column">
                    <wp:posOffset>92144</wp:posOffset>
                  </wp:positionH>
                  <wp:positionV relativeFrom="paragraph">
                    <wp:posOffset>6350</wp:posOffset>
                  </wp:positionV>
                  <wp:extent cx="969503" cy="1150620"/>
                  <wp:effectExtent l="0" t="0" r="2540" b="0"/>
                  <wp:wrapNone/>
                  <wp:docPr id="1691026090" name="Picture 1" descr="Speak Up! — The Margate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 Up! — The Margate Booksho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95" r="8422"/>
                          <a:stretch/>
                        </pic:blipFill>
                        <pic:spPr bwMode="auto">
                          <a:xfrm>
                            <a:off x="0" y="0"/>
                            <a:ext cx="969503" cy="115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08" w:type="dxa"/>
          </w:tcPr>
          <w:p w14:paraId="1A4DCBB4" w14:textId="77777777" w:rsidR="009D6931" w:rsidRDefault="009D6931" w:rsidP="009D33D1">
            <w:pPr>
              <w:tabs>
                <w:tab w:val="clear" w:pos="283"/>
                <w:tab w:val="clear" w:pos="680"/>
                <w:tab w:val="clear" w:pos="964"/>
              </w:tabs>
              <w:suppressAutoHyphens w:val="0"/>
              <w:autoSpaceDE/>
              <w:autoSpaceDN/>
              <w:adjustRightInd/>
              <w:spacing w:after="0"/>
              <w:textAlignment w:val="auto"/>
              <w:rPr>
                <w:rFonts w:eastAsia="Times New Roman" w:cs="Arial"/>
                <w:b/>
                <w:bCs/>
                <w:color w:val="0F1111"/>
                <w:sz w:val="22"/>
                <w:szCs w:val="22"/>
                <w:lang w:eastAsia="en-GB"/>
                <w14:ligatures w14:val="none"/>
              </w:rPr>
            </w:pPr>
            <w:r>
              <w:rPr>
                <w:rFonts w:eastAsia="Times New Roman" w:cs="Arial"/>
                <w:color w:val="0F1111"/>
                <w:sz w:val="22"/>
                <w:szCs w:val="22"/>
                <w:lang w:eastAsia="en-GB"/>
                <w14:ligatures w14:val="none"/>
              </w:rPr>
              <w:t>Speak Up! by Nathan Bryon</w:t>
            </w:r>
          </w:p>
          <w:p w14:paraId="4DCADFCB" w14:textId="30612676" w:rsidR="009D6931" w:rsidRPr="00C833E9" w:rsidRDefault="00C833E9" w:rsidP="00C833E9">
            <w:pPr>
              <w:tabs>
                <w:tab w:val="clear" w:pos="283"/>
                <w:tab w:val="clear" w:pos="680"/>
                <w:tab w:val="clear" w:pos="964"/>
              </w:tabs>
              <w:suppressAutoHyphens w:val="0"/>
              <w:autoSpaceDE/>
              <w:autoSpaceDN/>
              <w:adjustRightInd/>
              <w:spacing w:before="240" w:after="0"/>
              <w:textAlignment w:val="auto"/>
              <w:rPr>
                <w:rFonts w:eastAsia="Times New Roman" w:cs="Arial"/>
                <w:b/>
                <w:bCs/>
                <w:color w:val="0F1111"/>
                <w:sz w:val="14"/>
                <w:szCs w:val="14"/>
                <w:lang w:eastAsia="en-GB"/>
                <w14:ligatures w14:val="none"/>
              </w:rPr>
            </w:pPr>
            <w:r w:rsidRPr="007D0161">
              <w:rPr>
                <w:rFonts w:eastAsia="Times New Roman" w:cs="Arial"/>
                <w:noProof/>
                <w:color w:val="0F1111"/>
                <w:sz w:val="22"/>
                <w:szCs w:val="22"/>
                <w:lang w:eastAsia="en-GB"/>
                <w14:ligatures w14:val="none"/>
              </w:rPr>
              <mc:AlternateContent>
                <mc:Choice Requires="wps">
                  <w:drawing>
                    <wp:anchor distT="45720" distB="45720" distL="114300" distR="114300" simplePos="0" relativeHeight="252298240" behindDoc="0" locked="0" layoutInCell="1" allowOverlap="1" wp14:anchorId="52C7E20B" wp14:editId="34AB98DF">
                      <wp:simplePos x="0" y="0"/>
                      <wp:positionH relativeFrom="column">
                        <wp:posOffset>2716530</wp:posOffset>
                      </wp:positionH>
                      <wp:positionV relativeFrom="paragraph">
                        <wp:posOffset>568325</wp:posOffset>
                      </wp:positionV>
                      <wp:extent cx="1432560" cy="320040"/>
                      <wp:effectExtent l="0" t="0" r="0" b="3810"/>
                      <wp:wrapSquare wrapText="bothSides"/>
                      <wp:docPr id="1691026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498FE90"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C7E20B" id="_x0000_s1039" style="position:absolute;margin-left:213.9pt;margin-top:44.75pt;width:112.8pt;height:25.2pt;z-index:25229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" fillcolor="#adbdf5" stroked="f">
                      <v:stroke joinstyle="miter"/>
                      <v:textbox>
                        <w:txbxContent>
                          <w:p w14:paraId="7498FE90"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7D0161">
              <w:rPr>
                <w:rFonts w:eastAsia="Times New Roman" w:cs="Arial"/>
                <w:noProof/>
                <w:color w:val="0F1111"/>
                <w:sz w:val="22"/>
                <w:szCs w:val="22"/>
                <w:lang w:eastAsia="en-GB"/>
                <w14:ligatures w14:val="none"/>
              </w:rPr>
              <mc:AlternateContent>
                <mc:Choice Requires="wps">
                  <w:drawing>
                    <wp:anchor distT="45720" distB="45720" distL="114300" distR="114300" simplePos="0" relativeHeight="252297216" behindDoc="0" locked="0" layoutInCell="1" allowOverlap="1" wp14:anchorId="574820AA" wp14:editId="18BDE962">
                      <wp:simplePos x="0" y="0"/>
                      <wp:positionH relativeFrom="column">
                        <wp:posOffset>290830</wp:posOffset>
                      </wp:positionH>
                      <wp:positionV relativeFrom="paragraph">
                        <wp:posOffset>571500</wp:posOffset>
                      </wp:positionV>
                      <wp:extent cx="1432560" cy="320040"/>
                      <wp:effectExtent l="0" t="0" r="0" b="3810"/>
                      <wp:wrapSquare wrapText="bothSides"/>
                      <wp:docPr id="169102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AE98F40"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4820AA" id="_x0000_s1040" style="position:absolute;margin-left:22.9pt;margin-top:45pt;width:112.8pt;height:25.2pt;z-index:25229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r9Fw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" fillcolor="#adbdf5" stroked="f">
                      <v:stroke joinstyle="miter"/>
                      <v:textbox>
                        <w:txbxContent>
                          <w:p w14:paraId="0AE98F40"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009D6931" w:rsidRPr="0038390D">
              <w:rPr>
                <w:color w:val="070726"/>
                <w:sz w:val="20"/>
                <w:szCs w:val="20"/>
                <w:shd w:val="clear" w:color="auto" w:fill="FFFFFF"/>
              </w:rPr>
              <w:t>Join the brilliantly passionate and instantly loveable Rocket</w:t>
            </w:r>
            <w:r w:rsidR="00B24201">
              <w:rPr>
                <w:color w:val="070726"/>
                <w:sz w:val="20"/>
                <w:szCs w:val="20"/>
                <w:shd w:val="clear" w:color="auto" w:fill="FFFFFF"/>
              </w:rPr>
              <w:t>,</w:t>
            </w:r>
            <w:r w:rsidR="009D6931" w:rsidRPr="0038390D">
              <w:rPr>
                <w:color w:val="070726"/>
                <w:sz w:val="20"/>
                <w:szCs w:val="20"/>
                <w:shd w:val="clear" w:color="auto" w:fill="FFFFFF"/>
              </w:rPr>
              <w:t xml:space="preserve"> as she organises a peaceful protest to save her local library!</w:t>
            </w:r>
          </w:p>
        </w:tc>
      </w:tr>
      <w:tr w:rsidR="009D6931" w14:paraId="77E5AD09" w14:textId="77777777" w:rsidTr="008F5536">
        <w:tc>
          <w:tcPr>
            <w:tcW w:w="1980" w:type="dxa"/>
          </w:tcPr>
          <w:p w14:paraId="60AD7205" w14:textId="01574179" w:rsidR="009D6931" w:rsidRDefault="009D6931" w:rsidP="009D6931">
            <w:pPr>
              <w:pStyle w:val="NoSpacing"/>
            </w:pPr>
            <w:r>
              <w:rPr>
                <w:noProof/>
                <w:lang w:eastAsia="en-GB"/>
              </w:rPr>
              <w:drawing>
                <wp:anchor distT="0" distB="0" distL="114300" distR="114300" simplePos="0" relativeHeight="252288000" behindDoc="0" locked="0" layoutInCell="1" allowOverlap="1" wp14:anchorId="0B7766E6" wp14:editId="445ABD50">
                  <wp:simplePos x="0" y="0"/>
                  <wp:positionH relativeFrom="column">
                    <wp:posOffset>169097</wp:posOffset>
                  </wp:positionH>
                  <wp:positionV relativeFrom="paragraph">
                    <wp:posOffset>42545</wp:posOffset>
                  </wp:positionV>
                  <wp:extent cx="815340" cy="1253777"/>
                  <wp:effectExtent l="0" t="0" r="3810" b="3810"/>
                  <wp:wrapNone/>
                  <wp:docPr id="496822250" name="Picture 31" descr="Danny Chung Does Not Do Maths : Chan, Mais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nny Chung Does Not Do Maths : Chan, Maisie: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5340" cy="12537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4DEE007A" w14:textId="1E4003B4" w:rsidR="009D6931" w:rsidRDefault="009D6931" w:rsidP="009D33D1">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 xml:space="preserve">Danny Chung </w:t>
            </w:r>
            <w:r w:rsidR="00B24201">
              <w:rPr>
                <w:rFonts w:cs="Arial"/>
                <w:sz w:val="24"/>
                <w:szCs w:val="24"/>
              </w:rPr>
              <w:t>D</w:t>
            </w:r>
            <w:r>
              <w:rPr>
                <w:rFonts w:cs="Arial"/>
                <w:sz w:val="24"/>
                <w:szCs w:val="24"/>
              </w:rPr>
              <w:t xml:space="preserve">oes </w:t>
            </w:r>
            <w:r w:rsidR="00B24201">
              <w:rPr>
                <w:rFonts w:cs="Arial"/>
                <w:sz w:val="24"/>
                <w:szCs w:val="24"/>
              </w:rPr>
              <w:t>N</w:t>
            </w:r>
            <w:r>
              <w:rPr>
                <w:rFonts w:cs="Arial"/>
                <w:sz w:val="24"/>
                <w:szCs w:val="24"/>
              </w:rPr>
              <w:t xml:space="preserve">ot </w:t>
            </w:r>
            <w:r w:rsidR="00B24201">
              <w:rPr>
                <w:rFonts w:cs="Arial"/>
                <w:sz w:val="24"/>
                <w:szCs w:val="24"/>
              </w:rPr>
              <w:t>D</w:t>
            </w:r>
            <w:r>
              <w:rPr>
                <w:rFonts w:cs="Arial"/>
                <w:sz w:val="24"/>
                <w:szCs w:val="24"/>
              </w:rPr>
              <w:t xml:space="preserve">o </w:t>
            </w:r>
            <w:r w:rsidR="00B24201">
              <w:rPr>
                <w:rFonts w:cs="Arial"/>
                <w:sz w:val="24"/>
                <w:szCs w:val="24"/>
              </w:rPr>
              <w:t>M</w:t>
            </w:r>
            <w:r>
              <w:rPr>
                <w:rFonts w:cs="Arial"/>
                <w:sz w:val="24"/>
                <w:szCs w:val="24"/>
              </w:rPr>
              <w:t>aths by Maisie Chan</w:t>
            </w:r>
          </w:p>
          <w:p w14:paraId="3E9523A9" w14:textId="70575577" w:rsidR="009D6931" w:rsidRDefault="009D6931" w:rsidP="009D33D1">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153CA8">
              <w:rPr>
                <w:rFonts w:eastAsia="Times New Roman" w:cs="Arial"/>
                <w:color w:val="070726"/>
                <w:sz w:val="20"/>
                <w:szCs w:val="24"/>
                <w:lang w:eastAsia="en-GB"/>
                <w14:ligatures w14:val="none"/>
              </w:rPr>
              <w:t>Eleven-year-old Danny Chung loves drawing more than anything - certainly more than maths</w:t>
            </w:r>
            <w:r w:rsidR="0097315C">
              <w:rPr>
                <w:rFonts w:eastAsia="Times New Roman" w:cs="Arial"/>
                <w:color w:val="070726"/>
                <w:sz w:val="20"/>
                <w:szCs w:val="24"/>
                <w:lang w:eastAsia="en-GB"/>
                <w14:ligatures w14:val="none"/>
              </w:rPr>
              <w:t xml:space="preserve"> -</w:t>
            </w:r>
            <w:r w:rsidRPr="00153CA8">
              <w:rPr>
                <w:rFonts w:eastAsia="Times New Roman" w:cs="Arial"/>
                <w:color w:val="070726"/>
                <w:sz w:val="20"/>
                <w:szCs w:val="24"/>
                <w:lang w:eastAsia="en-GB"/>
                <w14:ligatures w14:val="none"/>
              </w:rPr>
              <w:t xml:space="preserve"> which, according to his dad and everyone else, is what he is 'supposed' to be good at.</w:t>
            </w:r>
            <w:r>
              <w:rPr>
                <w:rFonts w:eastAsia="Times New Roman" w:cs="Arial"/>
                <w:color w:val="070726"/>
                <w:sz w:val="20"/>
                <w:szCs w:val="24"/>
                <w:lang w:eastAsia="en-GB"/>
                <w14:ligatures w14:val="none"/>
              </w:rPr>
              <w:t xml:space="preserve"> </w:t>
            </w:r>
          </w:p>
          <w:p w14:paraId="78FC08AC" w14:textId="7A85CDFA" w:rsidR="009D6931" w:rsidRDefault="009D6931" w:rsidP="009D33D1">
            <w:pPr>
              <w:pStyle w:val="NoSpacing"/>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90048" behindDoc="0" locked="0" layoutInCell="1" allowOverlap="1" wp14:anchorId="7A3BE9E0" wp14:editId="67883287">
                      <wp:simplePos x="0" y="0"/>
                      <wp:positionH relativeFrom="column">
                        <wp:posOffset>2639060</wp:posOffset>
                      </wp:positionH>
                      <wp:positionV relativeFrom="paragraph">
                        <wp:posOffset>78105</wp:posOffset>
                      </wp:positionV>
                      <wp:extent cx="1514475" cy="320040"/>
                      <wp:effectExtent l="0" t="0" r="9525" b="3810"/>
                      <wp:wrapSquare wrapText="bothSides"/>
                      <wp:docPr id="1426905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20040"/>
                              </a:xfrm>
                              <a:prstGeom prst="roundRect">
                                <a:avLst/>
                              </a:prstGeom>
                              <a:solidFill>
                                <a:srgbClr val="ADBDF5"/>
                              </a:solidFill>
                              <a:ln w="9525">
                                <a:noFill/>
                                <a:miter lim="800000"/>
                                <a:headEnd/>
                                <a:tailEnd/>
                              </a:ln>
                            </wps:spPr>
                            <wps:txbx>
                              <w:txbxContent>
                                <w:p w14:paraId="6C372CCD"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3BE9E0" id="_x0000_s1041" style="position:absolute;margin-left:207.8pt;margin-top:6.15pt;width:119.25pt;height:25.2pt;z-index:25229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" fillcolor="#adbdf5" stroked="f">
                      <v:stroke joinstyle="miter"/>
                      <v:textbox>
                        <w:txbxContent>
                          <w:p w14:paraId="6C372CCD"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8-12</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89024" behindDoc="0" locked="0" layoutInCell="1" allowOverlap="1" wp14:anchorId="6F07647E" wp14:editId="09A734DB">
                      <wp:simplePos x="0" y="0"/>
                      <wp:positionH relativeFrom="column">
                        <wp:posOffset>340360</wp:posOffset>
                      </wp:positionH>
                      <wp:positionV relativeFrom="paragraph">
                        <wp:posOffset>74295</wp:posOffset>
                      </wp:positionV>
                      <wp:extent cx="1432560" cy="320040"/>
                      <wp:effectExtent l="0" t="0" r="0" b="3810"/>
                      <wp:wrapSquare wrapText="bothSides"/>
                      <wp:docPr id="1057762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B93E048" w14:textId="77777777" w:rsidR="009D6931" w:rsidRPr="007D0161" w:rsidRDefault="009D6931"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07647E" id="_x0000_s1042" style="position:absolute;margin-left:26.8pt;margin-top:5.85pt;width:112.8pt;height:25.2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" fillcolor="#adbdf5" stroked="f">
                      <v:stroke joinstyle="miter"/>
                      <v:textbox>
                        <w:txbxContent>
                          <w:p w14:paraId="7B93E048" w14:textId="77777777" w:rsidR="009D6931" w:rsidRPr="007D0161" w:rsidRDefault="009D6931"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p>
        </w:tc>
      </w:tr>
      <w:tr w:rsidR="009D6931" w14:paraId="75D5578D" w14:textId="77777777" w:rsidTr="008F5536">
        <w:tc>
          <w:tcPr>
            <w:tcW w:w="1980" w:type="dxa"/>
          </w:tcPr>
          <w:p w14:paraId="4B47C1B4" w14:textId="67642E3D" w:rsidR="009D6931" w:rsidRDefault="009D6931" w:rsidP="009D6931">
            <w:pPr>
              <w:pStyle w:val="NoSpacing"/>
              <w:rPr>
                <w:noProof/>
                <w:lang w:eastAsia="en-GB"/>
              </w:rPr>
            </w:pPr>
            <w:r>
              <w:rPr>
                <w:noProof/>
                <w:lang w:eastAsia="en-GB"/>
              </w:rPr>
              <w:drawing>
                <wp:anchor distT="0" distB="0" distL="114300" distR="114300" simplePos="0" relativeHeight="252292096" behindDoc="0" locked="0" layoutInCell="1" allowOverlap="1" wp14:anchorId="094EBDBE" wp14:editId="1F6E7448">
                  <wp:simplePos x="0" y="0"/>
                  <wp:positionH relativeFrom="column">
                    <wp:posOffset>122696</wp:posOffset>
                  </wp:positionH>
                  <wp:positionV relativeFrom="paragraph">
                    <wp:posOffset>12065</wp:posOffset>
                  </wp:positionV>
                  <wp:extent cx="914400" cy="1298257"/>
                  <wp:effectExtent l="0" t="0" r="0" b="0"/>
                  <wp:wrapNone/>
                  <wp:docPr id="1463481246" name="Picture 8" descr="Narwhal: Unicorn of the Sea! by Ben Clanto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rwhal: Unicorn of the Sea! by Ben Clanton | Watersto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2982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04E6C16A" w14:textId="77777777" w:rsidR="009D6931" w:rsidRDefault="009D6931"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Narwhal: Unicorn of the Sea! by Ben Clanton</w:t>
            </w:r>
          </w:p>
          <w:p w14:paraId="2396AA25" w14:textId="339F8F54" w:rsidR="009D6931" w:rsidRPr="005873A3" w:rsidRDefault="00C833E9" w:rsidP="00C833E9">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2274CB">
              <w:rPr>
                <w:noProof/>
                <w:color w:val="070726"/>
                <w:sz w:val="20"/>
                <w:szCs w:val="20"/>
                <w:shd w:val="clear" w:color="auto" w:fill="FFFFFF"/>
                <w:lang w:eastAsia="en-GB"/>
              </w:rPr>
              <mc:AlternateContent>
                <mc:Choice Requires="wps">
                  <w:drawing>
                    <wp:anchor distT="45720" distB="45720" distL="114300" distR="114300" simplePos="0" relativeHeight="252294144" behindDoc="0" locked="0" layoutInCell="1" allowOverlap="1" wp14:anchorId="660A0E7A" wp14:editId="3EEC2C35">
                      <wp:simplePos x="0" y="0"/>
                      <wp:positionH relativeFrom="column">
                        <wp:posOffset>2619375</wp:posOffset>
                      </wp:positionH>
                      <wp:positionV relativeFrom="paragraph">
                        <wp:posOffset>753745</wp:posOffset>
                      </wp:positionV>
                      <wp:extent cx="1455420" cy="320040"/>
                      <wp:effectExtent l="0" t="0" r="0" b="3810"/>
                      <wp:wrapSquare wrapText="bothSides"/>
                      <wp:docPr id="1032533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0A1779F7"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0A0E7A" id="_x0000_s1043" style="position:absolute;margin-left:206.25pt;margin-top:59.35pt;width:114.6pt;height:25.2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" fillcolor="#adbdf5" stroked="f">
                      <v:stroke joinstyle="miter"/>
                      <v:textbox>
                        <w:txbxContent>
                          <w:p w14:paraId="0A1779F7"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2274CB">
              <w:rPr>
                <w:noProof/>
                <w:color w:val="070726"/>
                <w:sz w:val="20"/>
                <w:szCs w:val="20"/>
                <w:shd w:val="clear" w:color="auto" w:fill="FFFFFF"/>
                <w:lang w:eastAsia="en-GB"/>
              </w:rPr>
              <mc:AlternateContent>
                <mc:Choice Requires="wps">
                  <w:drawing>
                    <wp:anchor distT="45720" distB="45720" distL="114300" distR="114300" simplePos="0" relativeHeight="252293120" behindDoc="0" locked="0" layoutInCell="1" allowOverlap="1" wp14:anchorId="147AA299" wp14:editId="03C0B915">
                      <wp:simplePos x="0" y="0"/>
                      <wp:positionH relativeFrom="column">
                        <wp:posOffset>367665</wp:posOffset>
                      </wp:positionH>
                      <wp:positionV relativeFrom="paragraph">
                        <wp:posOffset>756920</wp:posOffset>
                      </wp:positionV>
                      <wp:extent cx="1432560" cy="320040"/>
                      <wp:effectExtent l="0" t="0" r="0" b="3810"/>
                      <wp:wrapSquare wrapText="bothSides"/>
                      <wp:docPr id="1314414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35692D7" w14:textId="77777777" w:rsidR="009D6931" w:rsidRPr="007D0161" w:rsidRDefault="009D6931" w:rsidP="008F5536">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7AA299" id="_x0000_s1044" style="position:absolute;margin-left:28.95pt;margin-top:59.6pt;width:112.8pt;height:25.2pt;z-index:25229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" fillcolor="#adbdf5" stroked="f">
                      <v:stroke joinstyle="miter"/>
                      <v:textbox>
                        <w:txbxContent>
                          <w:p w14:paraId="635692D7" w14:textId="77777777" w:rsidR="009D6931" w:rsidRPr="007D0161" w:rsidRDefault="009D6931" w:rsidP="008F5536">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sidR="009D6931" w:rsidRPr="005873A3">
              <w:rPr>
                <w:rFonts w:eastAsia="Times New Roman" w:cs="Arial"/>
                <w:color w:val="070726"/>
                <w:sz w:val="20"/>
                <w:szCs w:val="24"/>
                <w:lang w:eastAsia="en-GB"/>
                <w14:ligatures w14:val="none"/>
              </w:rPr>
              <w:t>Narwhal</w:t>
            </w:r>
            <w:r>
              <w:rPr>
                <w:rFonts w:eastAsia="Times New Roman" w:cs="Arial"/>
                <w:color w:val="070726"/>
                <w:sz w:val="20"/>
                <w:szCs w:val="24"/>
                <w:lang w:eastAsia="en-GB"/>
                <w14:ligatures w14:val="none"/>
              </w:rPr>
              <w:t xml:space="preserve">, a </w:t>
            </w:r>
            <w:r w:rsidR="009D6931" w:rsidRPr="005873A3">
              <w:rPr>
                <w:rFonts w:eastAsia="Times New Roman" w:cs="Arial"/>
                <w:color w:val="070726"/>
                <w:sz w:val="20"/>
                <w:szCs w:val="24"/>
                <w:lang w:eastAsia="en-GB"/>
                <w14:ligatures w14:val="none"/>
              </w:rPr>
              <w:t>happy-go-lucky narwhal</w:t>
            </w:r>
            <w:r>
              <w:rPr>
                <w:rFonts w:eastAsia="Times New Roman" w:cs="Arial"/>
                <w:color w:val="070726"/>
                <w:sz w:val="20"/>
                <w:szCs w:val="24"/>
                <w:lang w:eastAsia="en-GB"/>
                <w14:ligatures w14:val="none"/>
              </w:rPr>
              <w:t xml:space="preserve"> and </w:t>
            </w:r>
            <w:r w:rsidR="009D6931" w:rsidRPr="005873A3">
              <w:rPr>
                <w:rFonts w:eastAsia="Times New Roman" w:cs="Arial"/>
                <w:color w:val="070726"/>
                <w:sz w:val="20"/>
                <w:szCs w:val="24"/>
                <w:lang w:eastAsia="en-GB"/>
                <w14:ligatures w14:val="none"/>
              </w:rPr>
              <w:t>Jelly</w:t>
            </w:r>
            <w:r>
              <w:rPr>
                <w:rFonts w:eastAsia="Times New Roman" w:cs="Arial"/>
                <w:color w:val="070726"/>
                <w:sz w:val="20"/>
                <w:szCs w:val="24"/>
                <w:lang w:eastAsia="en-GB"/>
                <w14:ligatures w14:val="none"/>
              </w:rPr>
              <w:t>,</w:t>
            </w:r>
            <w:r w:rsidR="009D6931" w:rsidRPr="005873A3">
              <w:rPr>
                <w:rFonts w:eastAsia="Times New Roman" w:cs="Arial"/>
                <w:color w:val="070726"/>
                <w:sz w:val="20"/>
                <w:szCs w:val="24"/>
                <w:lang w:eastAsia="en-GB"/>
                <w14:ligatures w14:val="none"/>
              </w:rPr>
              <w:t xml:space="preserve"> a no-nonsense jellyfish</w:t>
            </w:r>
            <w:r>
              <w:rPr>
                <w:rFonts w:eastAsia="Times New Roman" w:cs="Arial"/>
                <w:color w:val="070726"/>
                <w:sz w:val="20"/>
                <w:szCs w:val="24"/>
                <w:lang w:eastAsia="en-GB"/>
                <w14:ligatures w14:val="none"/>
              </w:rPr>
              <w:t>,</w:t>
            </w:r>
            <w:r w:rsidR="009D6931" w:rsidRPr="005873A3">
              <w:rPr>
                <w:rFonts w:eastAsia="Times New Roman" w:cs="Arial"/>
                <w:color w:val="070726"/>
                <w:sz w:val="20"/>
                <w:szCs w:val="24"/>
                <w:lang w:eastAsia="en-GB"/>
                <w14:ligatures w14:val="none"/>
              </w:rPr>
              <w:t xml:space="preserve"> might not have a lot in common, but they do love waffles, parties and adventures.</w:t>
            </w:r>
            <w:r w:rsidR="009D6931" w:rsidRPr="00F81072">
              <w:rPr>
                <w:rFonts w:eastAsia="Times New Roman" w:cs="Arial"/>
                <w:color w:val="070726"/>
                <w:sz w:val="20"/>
                <w:szCs w:val="24"/>
                <w:lang w:eastAsia="en-GB"/>
                <w14:ligatures w14:val="none"/>
              </w:rPr>
              <w:t xml:space="preserve"> </w:t>
            </w:r>
            <w:r w:rsidR="009D6931" w:rsidRPr="005873A3">
              <w:rPr>
                <w:rFonts w:eastAsia="Times New Roman" w:cs="Arial"/>
                <w:color w:val="070726"/>
                <w:sz w:val="20"/>
                <w:szCs w:val="24"/>
                <w:lang w:eastAsia="en-GB"/>
                <w14:ligatures w14:val="none"/>
              </w:rPr>
              <w:t>Join Narwhal and Jelly as they discover the whole</w:t>
            </w:r>
            <w:r w:rsidR="00B24201">
              <w:rPr>
                <w:rFonts w:eastAsia="Times New Roman" w:cs="Arial"/>
                <w:color w:val="070726"/>
                <w:sz w:val="20"/>
                <w:szCs w:val="24"/>
                <w:lang w:eastAsia="en-GB"/>
                <w14:ligatures w14:val="none"/>
              </w:rPr>
              <w:t>,</w:t>
            </w:r>
            <w:r w:rsidR="009D6931" w:rsidRPr="005873A3">
              <w:rPr>
                <w:rFonts w:eastAsia="Times New Roman" w:cs="Arial"/>
                <w:color w:val="070726"/>
                <w:sz w:val="20"/>
                <w:szCs w:val="24"/>
                <w:lang w:eastAsia="en-GB"/>
                <w14:ligatures w14:val="none"/>
              </w:rPr>
              <w:t xml:space="preserve"> wide ocean together.</w:t>
            </w:r>
          </w:p>
          <w:p w14:paraId="1ADEF122" w14:textId="5BACFD23" w:rsidR="009D6931" w:rsidRDefault="009D6931" w:rsidP="00C833E9">
            <w:pPr>
              <w:tabs>
                <w:tab w:val="clear" w:pos="283"/>
                <w:tab w:val="clear" w:pos="680"/>
                <w:tab w:val="clear" w:pos="964"/>
              </w:tabs>
              <w:suppressAutoHyphens w:val="0"/>
              <w:autoSpaceDE/>
              <w:autoSpaceDN/>
              <w:adjustRightInd/>
              <w:spacing w:after="0"/>
              <w:textAlignment w:val="auto"/>
              <w:rPr>
                <w:rFonts w:cs="Arial"/>
                <w:sz w:val="24"/>
                <w:szCs w:val="24"/>
              </w:rPr>
            </w:pPr>
          </w:p>
        </w:tc>
      </w:tr>
      <w:tr w:rsidR="001501DE" w14:paraId="46935BE4" w14:textId="77777777" w:rsidTr="008F5536">
        <w:tc>
          <w:tcPr>
            <w:tcW w:w="1980" w:type="dxa"/>
          </w:tcPr>
          <w:p w14:paraId="768CBF3F" w14:textId="4E084894" w:rsidR="001501DE" w:rsidRDefault="001501DE" w:rsidP="001501DE">
            <w:pPr>
              <w:pStyle w:val="NoSpacing"/>
              <w:rPr>
                <w:noProof/>
                <w:lang w:eastAsia="en-GB"/>
              </w:rPr>
            </w:pPr>
            <w:r>
              <w:rPr>
                <w:noProof/>
                <w:lang w:eastAsia="en-GB"/>
              </w:rPr>
              <w:drawing>
                <wp:anchor distT="0" distB="0" distL="114300" distR="114300" simplePos="0" relativeHeight="252328960" behindDoc="0" locked="0" layoutInCell="1" allowOverlap="1" wp14:anchorId="2ED53839" wp14:editId="44DAB01C">
                  <wp:simplePos x="0" y="0"/>
                  <wp:positionH relativeFrom="column">
                    <wp:posOffset>36472</wp:posOffset>
                  </wp:positionH>
                  <wp:positionV relativeFrom="paragraph">
                    <wp:posOffset>32385</wp:posOffset>
                  </wp:positionV>
                  <wp:extent cx="1085850" cy="1273423"/>
                  <wp:effectExtent l="0" t="0" r="0" b="3175"/>
                  <wp:wrapNone/>
                  <wp:docPr id="1691026103" name="Picture 4" descr="Poems Aloud: An anthology of poems to read out loud (1) (Poetry to  Perform): Amazon.co.uk: Coelho, Joseph, Gray-Barnett, Daniel:  97807112476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ms Aloud: An anthology of poems to read out loud (1) (Poetry to  Perform): Amazon.co.uk: Coelho, Joseph, Gray-Barnett, Daniel:  9780711247680: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2734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3A89847" w14:textId="77777777" w:rsidR="001501DE" w:rsidRDefault="001501DE" w:rsidP="00C833E9">
            <w:pPr>
              <w:pStyle w:val="NormalWeb"/>
              <w:shd w:val="clear" w:color="auto" w:fill="FFFFFF"/>
              <w:textAlignment w:val="baseline"/>
              <w:rPr>
                <w:rFonts w:asciiTheme="minorHAnsi" w:hAnsiTheme="minorHAnsi"/>
                <w:color w:val="070726"/>
              </w:rPr>
            </w:pPr>
            <w:r w:rsidRPr="003C239A">
              <w:rPr>
                <w:rFonts w:asciiTheme="minorHAnsi" w:hAnsiTheme="minorHAnsi"/>
                <w:color w:val="070726"/>
              </w:rPr>
              <w:t>Poems Aloud by Joseph Coelho</w:t>
            </w:r>
          </w:p>
          <w:p w14:paraId="1091DB36" w14:textId="05E6B7BC" w:rsidR="001501DE" w:rsidRDefault="001501DE"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F6263F">
              <w:rPr>
                <w:rFonts w:cs="Arial"/>
                <w:noProof/>
                <w:color w:val="0F1111"/>
                <w:sz w:val="22"/>
                <w:szCs w:val="22"/>
                <w:lang w:eastAsia="en-GB"/>
              </w:rPr>
              <mc:AlternateContent>
                <mc:Choice Requires="wps">
                  <w:drawing>
                    <wp:anchor distT="45720" distB="45720" distL="114300" distR="114300" simplePos="0" relativeHeight="252331008" behindDoc="0" locked="0" layoutInCell="1" allowOverlap="1" wp14:anchorId="7F2355E6" wp14:editId="09A35803">
                      <wp:simplePos x="0" y="0"/>
                      <wp:positionH relativeFrom="column">
                        <wp:posOffset>2583815</wp:posOffset>
                      </wp:positionH>
                      <wp:positionV relativeFrom="paragraph">
                        <wp:posOffset>605790</wp:posOffset>
                      </wp:positionV>
                      <wp:extent cx="1455420" cy="320040"/>
                      <wp:effectExtent l="0" t="0" r="0" b="3810"/>
                      <wp:wrapSquare wrapText="bothSides"/>
                      <wp:docPr id="1691026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99148F2" w14:textId="77777777" w:rsidR="001501DE" w:rsidRPr="007D0161" w:rsidRDefault="001501DE" w:rsidP="008F5536">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2355E6" id="_x0000_s1045" style="position:absolute;margin-left:203.45pt;margin-top:47.7pt;width:114.6pt;height:25.2pt;z-index:25233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" fillcolor="#adbdf5" stroked="f">
                      <v:stroke joinstyle="miter"/>
                      <v:textbox>
                        <w:txbxContent>
                          <w:p w14:paraId="499148F2" w14:textId="77777777" w:rsidR="001501DE" w:rsidRPr="007D0161" w:rsidRDefault="001501DE" w:rsidP="008F5536">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F6263F">
              <w:rPr>
                <w:rFonts w:cs="Arial"/>
                <w:noProof/>
                <w:color w:val="0F1111"/>
                <w:sz w:val="22"/>
                <w:szCs w:val="22"/>
                <w:lang w:eastAsia="en-GB"/>
              </w:rPr>
              <mc:AlternateContent>
                <mc:Choice Requires="wps">
                  <w:drawing>
                    <wp:anchor distT="45720" distB="45720" distL="114300" distR="114300" simplePos="0" relativeHeight="252329984" behindDoc="0" locked="0" layoutInCell="1" allowOverlap="1" wp14:anchorId="5A741D84" wp14:editId="339D3429">
                      <wp:simplePos x="0" y="0"/>
                      <wp:positionH relativeFrom="column">
                        <wp:posOffset>350520</wp:posOffset>
                      </wp:positionH>
                      <wp:positionV relativeFrom="paragraph">
                        <wp:posOffset>607695</wp:posOffset>
                      </wp:positionV>
                      <wp:extent cx="1432560" cy="320040"/>
                      <wp:effectExtent l="0" t="0" r="0" b="3810"/>
                      <wp:wrapSquare wrapText="bothSides"/>
                      <wp:docPr id="169102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3F8E9BF" w14:textId="77777777" w:rsidR="001501DE" w:rsidRPr="007D0161" w:rsidRDefault="001501DE"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741D84" id="_x0000_s1046" style="position:absolute;margin-left:27.6pt;margin-top:47.85pt;width:112.8pt;height:25.2pt;z-index:25232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4qGA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" fillcolor="#adbdf5" stroked="f">
                      <v:stroke joinstyle="miter"/>
                      <v:textbox>
                        <w:txbxContent>
                          <w:p w14:paraId="03F8E9BF" w14:textId="77777777" w:rsidR="001501DE" w:rsidRPr="007D0161" w:rsidRDefault="001501DE"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F6263F">
              <w:rPr>
                <w:color w:val="070726"/>
                <w:sz w:val="20"/>
                <w:szCs w:val="20"/>
              </w:rPr>
              <w:t>In this wittily illustrated anthology of poems, designed to be read aloud, twenty poems arm children with techniques for lifting poetry off the page and performing with confidence.</w:t>
            </w:r>
          </w:p>
        </w:tc>
      </w:tr>
    </w:tbl>
    <w:p w14:paraId="0BB3A76F" w14:textId="77777777" w:rsidR="008F5536" w:rsidRDefault="008F5536" w:rsidP="00B35C3E">
      <w:pPr>
        <w:pStyle w:val="NoSpacing"/>
      </w:pPr>
    </w:p>
    <w:tbl>
      <w:tblPr>
        <w:tblStyle w:val="TableGridLight"/>
        <w:tblpPr w:leftFromText="180" w:rightFromText="180" w:vertAnchor="text" w:horzAnchor="margin" w:tblpY="-26"/>
        <w:tblW w:w="0" w:type="auto"/>
        <w:tblLook w:val="04A0" w:firstRow="1" w:lastRow="0" w:firstColumn="1" w:lastColumn="0" w:noHBand="0" w:noVBand="1"/>
      </w:tblPr>
      <w:tblGrid>
        <w:gridCol w:w="1980"/>
        <w:gridCol w:w="7308"/>
      </w:tblGrid>
      <w:tr w:rsidR="00716965" w14:paraId="0BA6F2EF" w14:textId="77777777" w:rsidTr="0072699C">
        <w:tc>
          <w:tcPr>
            <w:tcW w:w="1980" w:type="dxa"/>
          </w:tcPr>
          <w:p w14:paraId="53D57E22" w14:textId="744B47F6" w:rsidR="00C833E9" w:rsidRDefault="00C833E9" w:rsidP="00C833E9">
            <w:pPr>
              <w:pStyle w:val="NoSpacing"/>
              <w:rPr>
                <w:noProof/>
                <w:lang w:eastAsia="en-GB"/>
              </w:rPr>
            </w:pPr>
            <w:r>
              <w:rPr>
                <w:noProof/>
                <w:lang w:eastAsia="en-GB"/>
              </w:rPr>
              <w:lastRenderedPageBreak/>
              <w:drawing>
                <wp:anchor distT="0" distB="0" distL="114300" distR="114300" simplePos="0" relativeHeight="252403712" behindDoc="0" locked="0" layoutInCell="1" allowOverlap="1" wp14:anchorId="0714AE7E" wp14:editId="3F76D0A5">
                  <wp:simplePos x="0" y="0"/>
                  <wp:positionH relativeFrom="column">
                    <wp:posOffset>25862</wp:posOffset>
                  </wp:positionH>
                  <wp:positionV relativeFrom="paragraph">
                    <wp:posOffset>42545</wp:posOffset>
                  </wp:positionV>
                  <wp:extent cx="1114425" cy="1437421"/>
                  <wp:effectExtent l="0" t="0" r="0" b="0"/>
                  <wp:wrapNone/>
                  <wp:docPr id="7" name="Picture 12" descr="The Street Beneath My Feet (Look Closer): Amazon.co.uk: Charlotte Gullian,  Yuval Zommer: 97817849373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treet Beneath My Feet (Look Closer): Amazon.co.uk: Charlotte Gullian,  Yuval Zommer: 9781784937317: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425" cy="14374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19A6EC9E" w14:textId="3FCC6BEF" w:rsidR="00C833E9" w:rsidRDefault="00C833E9" w:rsidP="00C833E9">
            <w:pPr>
              <w:pStyle w:val="NormalWeb"/>
              <w:shd w:val="clear" w:color="auto" w:fill="FFFFFF"/>
              <w:textAlignment w:val="baseline"/>
              <w:rPr>
                <w:rFonts w:asciiTheme="minorHAnsi" w:hAnsiTheme="minorHAnsi" w:cs="Arial"/>
                <w:noProof/>
                <w:color w:val="0F1111"/>
              </w:rPr>
            </w:pPr>
            <w:r w:rsidRPr="005D4F10">
              <w:rPr>
                <w:rFonts w:asciiTheme="minorHAnsi" w:hAnsiTheme="minorHAnsi" w:cs="Arial"/>
                <w:noProof/>
                <w:color w:val="0F1111"/>
              </w:rPr>
              <w:t xml:space="preserve">The Street Beneath </w:t>
            </w:r>
            <w:r w:rsidR="00B24201">
              <w:rPr>
                <w:rFonts w:asciiTheme="minorHAnsi" w:hAnsiTheme="minorHAnsi" w:cs="Arial"/>
                <w:noProof/>
                <w:color w:val="0F1111"/>
              </w:rPr>
              <w:t>M</w:t>
            </w:r>
            <w:r w:rsidRPr="005D4F10">
              <w:rPr>
                <w:rFonts w:asciiTheme="minorHAnsi" w:hAnsiTheme="minorHAnsi" w:cs="Arial"/>
                <w:noProof/>
                <w:color w:val="0F1111"/>
              </w:rPr>
              <w:t>y Feet by Charlotte Guillian</w:t>
            </w:r>
          </w:p>
          <w:p w14:paraId="3B78990C" w14:textId="579CEE0D" w:rsidR="00C833E9" w:rsidRDefault="00C833E9" w:rsidP="00C833E9">
            <w:pPr>
              <w:tabs>
                <w:tab w:val="clear" w:pos="283"/>
                <w:tab w:val="clear" w:pos="680"/>
                <w:tab w:val="clear" w:pos="964"/>
              </w:tabs>
              <w:suppressAutoHyphens w:val="0"/>
              <w:autoSpaceDE/>
              <w:autoSpaceDN/>
              <w:adjustRightInd/>
              <w:spacing w:after="0"/>
              <w:textAlignment w:val="auto"/>
              <w:rPr>
                <w:color w:val="070726"/>
                <w:sz w:val="20"/>
                <w:szCs w:val="20"/>
              </w:rPr>
            </w:pPr>
            <w:r w:rsidRPr="00C833E9">
              <w:rPr>
                <w:color w:val="070726"/>
                <w:sz w:val="20"/>
                <w:szCs w:val="20"/>
              </w:rPr>
              <w:t>When you’re out walking around, whether on the city streets or a country trail, there’s always so much to see and hear. But do you ever stop and look down? Have you ever wondered what’s going on deep in the ground</w:t>
            </w:r>
            <w:r w:rsidR="00B24201">
              <w:rPr>
                <w:color w:val="070726"/>
                <w:sz w:val="20"/>
                <w:szCs w:val="20"/>
              </w:rPr>
              <w:t>,</w:t>
            </w:r>
            <w:r w:rsidRPr="00C833E9">
              <w:rPr>
                <w:color w:val="070726"/>
                <w:sz w:val="20"/>
                <w:szCs w:val="20"/>
              </w:rPr>
              <w:t xml:space="preserve"> under your feet?</w:t>
            </w:r>
          </w:p>
          <w:p w14:paraId="0AB1EEDC" w14:textId="129A275B" w:rsidR="006854A0" w:rsidRDefault="006854A0"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C833E9">
              <w:rPr>
                <w:rFonts w:cs="Arial"/>
                <w:noProof/>
                <w:color w:val="0F1111"/>
                <w:lang w:eastAsia="en-GB"/>
              </w:rPr>
              <mc:AlternateContent>
                <mc:Choice Requires="wps">
                  <w:drawing>
                    <wp:anchor distT="45720" distB="45720" distL="114300" distR="114300" simplePos="0" relativeHeight="252405760" behindDoc="0" locked="0" layoutInCell="1" allowOverlap="1" wp14:anchorId="569F391E" wp14:editId="5CABCCCA">
                      <wp:simplePos x="0" y="0"/>
                      <wp:positionH relativeFrom="column">
                        <wp:posOffset>2615565</wp:posOffset>
                      </wp:positionH>
                      <wp:positionV relativeFrom="paragraph">
                        <wp:posOffset>153670</wp:posOffset>
                      </wp:positionV>
                      <wp:extent cx="1455420" cy="32004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6B62A4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9F391E" id="_x0000_s1047" style="position:absolute;margin-left:205.95pt;margin-top:12.1pt;width:114.6pt;height:25.2pt;z-index:25240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" fillcolor="#adbdf5" stroked="f">
                      <v:stroke joinstyle="miter"/>
                      <v:textbox>
                        <w:txbxContent>
                          <w:p w14:paraId="46B62A4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6-9</w:t>
                            </w:r>
                          </w:p>
                        </w:txbxContent>
                      </v:textbox>
                      <w10:wrap type="square"/>
                    </v:roundrect>
                  </w:pict>
                </mc:Fallback>
              </mc:AlternateContent>
            </w:r>
            <w:r w:rsidRPr="00C833E9">
              <w:rPr>
                <w:rFonts w:cs="Arial"/>
                <w:noProof/>
                <w:color w:val="0F1111"/>
                <w:lang w:eastAsia="en-GB"/>
              </w:rPr>
              <mc:AlternateContent>
                <mc:Choice Requires="wps">
                  <w:drawing>
                    <wp:anchor distT="45720" distB="45720" distL="114300" distR="114300" simplePos="0" relativeHeight="252404736" behindDoc="0" locked="0" layoutInCell="1" allowOverlap="1" wp14:anchorId="1BBB7088" wp14:editId="1911D1AD">
                      <wp:simplePos x="0" y="0"/>
                      <wp:positionH relativeFrom="column">
                        <wp:posOffset>247015</wp:posOffset>
                      </wp:positionH>
                      <wp:positionV relativeFrom="paragraph">
                        <wp:posOffset>165100</wp:posOffset>
                      </wp:positionV>
                      <wp:extent cx="1432560" cy="32004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1539085"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BBB7088" id="_x0000_s1048" style="position:absolute;margin-left:19.45pt;margin-top:13pt;width:112.8pt;height:25.2pt;z-index:25240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IdGQIAAAM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" fillcolor="#adbdf5" stroked="f">
                      <v:stroke joinstyle="miter"/>
                      <v:textbox>
                        <w:txbxContent>
                          <w:p w14:paraId="21539085"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4054AE13" w14:textId="5370347B" w:rsidR="006854A0" w:rsidRDefault="006854A0" w:rsidP="00C833E9">
            <w:pPr>
              <w:tabs>
                <w:tab w:val="clear" w:pos="283"/>
                <w:tab w:val="clear" w:pos="680"/>
                <w:tab w:val="clear" w:pos="964"/>
              </w:tabs>
              <w:suppressAutoHyphens w:val="0"/>
              <w:autoSpaceDE/>
              <w:autoSpaceDN/>
              <w:adjustRightInd/>
              <w:spacing w:after="0"/>
              <w:textAlignment w:val="auto"/>
              <w:rPr>
                <w:rFonts w:cs="Arial"/>
                <w:sz w:val="24"/>
                <w:szCs w:val="24"/>
              </w:rPr>
            </w:pPr>
          </w:p>
        </w:tc>
      </w:tr>
      <w:tr w:rsidR="00716965" w14:paraId="59AE10F3" w14:textId="77777777" w:rsidTr="0072699C">
        <w:tc>
          <w:tcPr>
            <w:tcW w:w="1980" w:type="dxa"/>
          </w:tcPr>
          <w:p w14:paraId="0D8CCDDE" w14:textId="6FE8B4AA" w:rsidR="00F81072" w:rsidRDefault="00F81072" w:rsidP="00F81072">
            <w:pPr>
              <w:pStyle w:val="NoSpacing"/>
              <w:rPr>
                <w:noProof/>
                <w:lang w:eastAsia="en-GB"/>
              </w:rPr>
            </w:pPr>
            <w:r>
              <w:rPr>
                <w:noProof/>
                <w:lang w:eastAsia="en-GB"/>
              </w:rPr>
              <w:drawing>
                <wp:anchor distT="0" distB="0" distL="114300" distR="114300" simplePos="0" relativeHeight="252062720" behindDoc="0" locked="0" layoutInCell="1" allowOverlap="1" wp14:anchorId="4D67CA2E" wp14:editId="76AEDE68">
                  <wp:simplePos x="0" y="0"/>
                  <wp:positionH relativeFrom="column">
                    <wp:posOffset>22225</wp:posOffset>
                  </wp:positionH>
                  <wp:positionV relativeFrom="paragraph">
                    <wp:posOffset>46355</wp:posOffset>
                  </wp:positionV>
                  <wp:extent cx="1143658" cy="1653540"/>
                  <wp:effectExtent l="0" t="0" r="0" b="3810"/>
                  <wp:wrapNone/>
                  <wp:docPr id="176960975" name="Picture 36" descr="Cats React to Science Facts : Howell, Izz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ts React to Science Facts : Howell, Izzi: Amazon.co.uk: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7557" cy="16591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26717323" w14:textId="77777777" w:rsidR="00F81072" w:rsidRDefault="00F81072" w:rsidP="009D33D1">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Cats React to Science Facts by Izzi Howell</w:t>
            </w:r>
          </w:p>
          <w:p w14:paraId="695AC600" w14:textId="366BB077" w:rsidR="00F81072" w:rsidRDefault="00F81072" w:rsidP="009D33D1">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2274CB">
              <w:rPr>
                <w:rFonts w:eastAsia="Times New Roman" w:cs="Arial"/>
                <w:color w:val="070726"/>
                <w:sz w:val="20"/>
                <w:szCs w:val="24"/>
                <w:lang w:eastAsia="en-GB"/>
                <w14:ligatures w14:val="none"/>
              </w:rPr>
              <w:t>Share in the wonderment of science with crazy cats and measure your amazement, awe and disgust alongside their furry feline faces!</w:t>
            </w:r>
            <w:r>
              <w:rPr>
                <w:rFonts w:eastAsia="Times New Roman" w:cs="Arial"/>
                <w:color w:val="070726"/>
                <w:sz w:val="20"/>
                <w:szCs w:val="24"/>
                <w:lang w:eastAsia="en-GB"/>
                <w14:ligatures w14:val="none"/>
              </w:rPr>
              <w:t xml:space="preserve"> </w:t>
            </w:r>
            <w:r w:rsidRPr="002274CB">
              <w:rPr>
                <w:rFonts w:eastAsia="Times New Roman" w:cs="Arial"/>
                <w:color w:val="070726"/>
                <w:sz w:val="20"/>
                <w:szCs w:val="24"/>
                <w:lang w:eastAsia="en-GB"/>
                <w14:ligatures w14:val="none"/>
              </w:rPr>
              <w:t>Cats React to Science Facts is an engaging and fun way to understand science.</w:t>
            </w:r>
          </w:p>
          <w:p w14:paraId="7CF22DBB" w14:textId="5C5D8538" w:rsidR="006854A0" w:rsidRDefault="006854A0" w:rsidP="009D33D1">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064768" behindDoc="0" locked="0" layoutInCell="1" allowOverlap="1" wp14:anchorId="5A6AE85B" wp14:editId="05B99E5C">
                      <wp:simplePos x="0" y="0"/>
                      <wp:positionH relativeFrom="column">
                        <wp:posOffset>2621915</wp:posOffset>
                      </wp:positionH>
                      <wp:positionV relativeFrom="paragraph">
                        <wp:posOffset>87630</wp:posOffset>
                      </wp:positionV>
                      <wp:extent cx="1455420" cy="320040"/>
                      <wp:effectExtent l="0" t="0" r="0" b="3810"/>
                      <wp:wrapSquare wrapText="bothSides"/>
                      <wp:docPr id="1691026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7FF275C3" w14:textId="77777777" w:rsidR="00F81072" w:rsidRPr="007D0161" w:rsidRDefault="00F81072" w:rsidP="008F5536">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6AE85B" id="_x0000_s1049" style="position:absolute;margin-left:206.45pt;margin-top:6.9pt;width:114.6pt;height:25.2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" fillcolor="#adbdf5" stroked="f">
                      <v:stroke joinstyle="miter"/>
                      <v:textbox>
                        <w:txbxContent>
                          <w:p w14:paraId="7FF275C3" w14:textId="77777777" w:rsidR="00F81072" w:rsidRPr="007D0161" w:rsidRDefault="00F81072" w:rsidP="008F5536">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063744" behindDoc="0" locked="0" layoutInCell="1" allowOverlap="1" wp14:anchorId="68FDB43A" wp14:editId="09CD12F1">
                      <wp:simplePos x="0" y="0"/>
                      <wp:positionH relativeFrom="column">
                        <wp:posOffset>300990</wp:posOffset>
                      </wp:positionH>
                      <wp:positionV relativeFrom="paragraph">
                        <wp:posOffset>95885</wp:posOffset>
                      </wp:positionV>
                      <wp:extent cx="1432560" cy="320040"/>
                      <wp:effectExtent l="0" t="0" r="0" b="3810"/>
                      <wp:wrapSquare wrapText="bothSides"/>
                      <wp:docPr id="1691026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DE7D1C2" w14:textId="77777777" w:rsidR="00F81072" w:rsidRPr="007D0161" w:rsidRDefault="00F81072"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FDB43A" id="_x0000_s1050" style="position:absolute;margin-left:23.7pt;margin-top:7.55pt;width:112.8pt;height:25.2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ZFGQIAAAM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" fillcolor="#adbdf5" stroked="f">
                      <v:stroke joinstyle="miter"/>
                      <v:textbox>
                        <w:txbxContent>
                          <w:p w14:paraId="7DE7D1C2" w14:textId="77777777" w:rsidR="00F81072" w:rsidRPr="007D0161" w:rsidRDefault="00F81072"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51AC428C" w14:textId="77777777" w:rsidR="00F81072" w:rsidRDefault="00F81072" w:rsidP="009D33D1">
            <w:pPr>
              <w:tabs>
                <w:tab w:val="clear" w:pos="283"/>
                <w:tab w:val="clear" w:pos="680"/>
                <w:tab w:val="clear" w:pos="964"/>
              </w:tabs>
              <w:suppressAutoHyphens w:val="0"/>
              <w:autoSpaceDE/>
              <w:autoSpaceDN/>
              <w:adjustRightInd/>
              <w:spacing w:after="0"/>
              <w:textAlignment w:val="auto"/>
              <w:rPr>
                <w:rFonts w:cs="Arial"/>
                <w:sz w:val="24"/>
                <w:szCs w:val="24"/>
              </w:rPr>
            </w:pPr>
          </w:p>
          <w:p w14:paraId="6DC27FCF" w14:textId="13C61586" w:rsidR="006854A0" w:rsidRDefault="006854A0" w:rsidP="009D33D1">
            <w:pPr>
              <w:tabs>
                <w:tab w:val="clear" w:pos="283"/>
                <w:tab w:val="clear" w:pos="680"/>
                <w:tab w:val="clear" w:pos="964"/>
              </w:tabs>
              <w:suppressAutoHyphens w:val="0"/>
              <w:autoSpaceDE/>
              <w:autoSpaceDN/>
              <w:adjustRightInd/>
              <w:spacing w:after="0"/>
              <w:textAlignment w:val="auto"/>
              <w:rPr>
                <w:rFonts w:cs="Arial"/>
                <w:sz w:val="24"/>
                <w:szCs w:val="24"/>
              </w:rPr>
            </w:pPr>
          </w:p>
        </w:tc>
      </w:tr>
      <w:tr w:rsidR="00716965" w14:paraId="69801657" w14:textId="77777777" w:rsidTr="0072699C">
        <w:tc>
          <w:tcPr>
            <w:tcW w:w="1980" w:type="dxa"/>
          </w:tcPr>
          <w:p w14:paraId="28F5C621" w14:textId="50BE614F" w:rsidR="009D6931" w:rsidRDefault="009D6931" w:rsidP="009D6931">
            <w:pPr>
              <w:pStyle w:val="NoSpacing"/>
            </w:pPr>
            <w:r>
              <w:rPr>
                <w:noProof/>
                <w:lang w:eastAsia="en-GB"/>
              </w:rPr>
              <w:drawing>
                <wp:anchor distT="0" distB="0" distL="114300" distR="114300" simplePos="0" relativeHeight="252267520" behindDoc="0" locked="0" layoutInCell="1" allowOverlap="1" wp14:anchorId="32A7FC00" wp14:editId="5E6DF561">
                  <wp:simplePos x="0" y="0"/>
                  <wp:positionH relativeFrom="column">
                    <wp:posOffset>71755</wp:posOffset>
                  </wp:positionH>
                  <wp:positionV relativeFrom="paragraph">
                    <wp:posOffset>30480</wp:posOffset>
                  </wp:positionV>
                  <wp:extent cx="969897" cy="1263015"/>
                  <wp:effectExtent l="0" t="0" r="1905" b="0"/>
                  <wp:wrapNone/>
                  <wp:docPr id="860110453" name="Picture 33" descr="Fearless Fairy Tales: The perfect book for homeschooling fun and  inspiration : Huq, Konnie, Kay, James, Parekh, Rik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earless Fairy Tales: The perfect book for homeschooling fun and  inspiration : Huq, Konnie, Kay, James, Parekh, Rikin: Amazon.co.uk: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9897"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71A2C7E" w14:textId="77777777" w:rsidR="009D6931" w:rsidRDefault="009D6931" w:rsidP="009D33D1">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Fearless Fairy Tales by Konnie Huq and James Hay</w:t>
            </w:r>
          </w:p>
          <w:p w14:paraId="2229C6E6" w14:textId="3D002C49" w:rsidR="009D6931" w:rsidRDefault="009D6931" w:rsidP="009D33D1">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153CA8">
              <w:rPr>
                <w:rFonts w:eastAsia="Times New Roman" w:cs="Arial"/>
                <w:color w:val="070726"/>
                <w:sz w:val="20"/>
                <w:szCs w:val="24"/>
                <w:lang w:eastAsia="en-GB"/>
                <w14:ligatures w14:val="none"/>
              </w:rPr>
              <w:t xml:space="preserve">From fake news to female </w:t>
            </w:r>
            <w:proofErr w:type="gramStart"/>
            <w:r w:rsidRPr="00153CA8">
              <w:rPr>
                <w:rFonts w:eastAsia="Times New Roman" w:cs="Arial"/>
                <w:color w:val="070726"/>
                <w:sz w:val="20"/>
                <w:szCs w:val="24"/>
                <w:lang w:eastAsia="en-GB"/>
                <w14:ligatures w14:val="none"/>
              </w:rPr>
              <w:t>footballers</w:t>
            </w:r>
            <w:r w:rsidR="00B24201">
              <w:rPr>
                <w:rFonts w:eastAsia="Times New Roman" w:cs="Arial"/>
                <w:color w:val="070726"/>
                <w:sz w:val="20"/>
                <w:szCs w:val="24"/>
                <w:lang w:eastAsia="en-GB"/>
                <w14:ligatures w14:val="none"/>
              </w:rPr>
              <w:t>;</w:t>
            </w:r>
            <w:proofErr w:type="gramEnd"/>
            <w:r w:rsidRPr="00153CA8">
              <w:rPr>
                <w:rFonts w:eastAsia="Times New Roman" w:cs="Arial"/>
                <w:color w:val="070726"/>
                <w:sz w:val="20"/>
                <w:szCs w:val="24"/>
                <w:lang w:eastAsia="en-GB"/>
                <w14:ligatures w14:val="none"/>
              </w:rPr>
              <w:t xml:space="preserve"> environmental pollution to equal pay, nothing is off limits in this anthology of laugh-out-loud fairy tales</w:t>
            </w:r>
            <w:r w:rsidR="00B24201">
              <w:rPr>
                <w:rFonts w:eastAsia="Times New Roman" w:cs="Arial"/>
                <w:color w:val="070726"/>
                <w:sz w:val="20"/>
                <w:szCs w:val="24"/>
                <w:lang w:eastAsia="en-GB"/>
                <w14:ligatures w14:val="none"/>
              </w:rPr>
              <w:t>,</w:t>
            </w:r>
            <w:r w:rsidRPr="00153CA8">
              <w:rPr>
                <w:rFonts w:eastAsia="Times New Roman" w:cs="Arial"/>
                <w:color w:val="070726"/>
                <w:sz w:val="20"/>
                <w:szCs w:val="24"/>
                <w:lang w:eastAsia="en-GB"/>
                <w14:ligatures w14:val="none"/>
              </w:rPr>
              <w:t xml:space="preserve"> with thoroughly modern morals</w:t>
            </w:r>
            <w:r>
              <w:rPr>
                <w:rFonts w:eastAsia="Times New Roman" w:cs="Arial"/>
                <w:color w:val="070726"/>
                <w:sz w:val="20"/>
                <w:szCs w:val="24"/>
                <w:lang w:eastAsia="en-GB"/>
                <w14:ligatures w14:val="none"/>
              </w:rPr>
              <w:t>.</w:t>
            </w:r>
          </w:p>
          <w:p w14:paraId="785E5492" w14:textId="7C26A1C9" w:rsidR="006854A0" w:rsidRDefault="006854A0" w:rsidP="009D33D1">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69568" behindDoc="0" locked="0" layoutInCell="1" allowOverlap="1" wp14:anchorId="0F8F0027" wp14:editId="165B2855">
                      <wp:simplePos x="0" y="0"/>
                      <wp:positionH relativeFrom="column">
                        <wp:posOffset>2620645</wp:posOffset>
                      </wp:positionH>
                      <wp:positionV relativeFrom="paragraph">
                        <wp:posOffset>136525</wp:posOffset>
                      </wp:positionV>
                      <wp:extent cx="1455420" cy="320040"/>
                      <wp:effectExtent l="0" t="0" r="0" b="3810"/>
                      <wp:wrapSquare wrapText="bothSides"/>
                      <wp:docPr id="1693849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04B57A7E"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8F0027" id="_x0000_s1051" style="position:absolute;margin-left:206.35pt;margin-top:10.75pt;width:114.6pt;height:25.2pt;z-index:25226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" fillcolor="#adbdf5" stroked="f">
                      <v:stroke joinstyle="miter"/>
                      <v:textbox>
                        <w:txbxContent>
                          <w:p w14:paraId="04B57A7E"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68544" behindDoc="0" locked="0" layoutInCell="1" allowOverlap="1" wp14:anchorId="646401D6" wp14:editId="1A4C466C">
                      <wp:simplePos x="0" y="0"/>
                      <wp:positionH relativeFrom="column">
                        <wp:posOffset>337820</wp:posOffset>
                      </wp:positionH>
                      <wp:positionV relativeFrom="paragraph">
                        <wp:posOffset>144780</wp:posOffset>
                      </wp:positionV>
                      <wp:extent cx="1432560" cy="320040"/>
                      <wp:effectExtent l="0" t="0" r="0" b="3810"/>
                      <wp:wrapSquare wrapText="bothSides"/>
                      <wp:docPr id="10514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24F2694"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6401D6" id="_x0000_s1052" style="position:absolute;margin-left:26.6pt;margin-top:11.4pt;width:112.8pt;height:25.2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" fillcolor="#adbdf5" stroked="f">
                      <v:stroke joinstyle="miter"/>
                      <v:textbox>
                        <w:txbxContent>
                          <w:p w14:paraId="424F2694" w14:textId="77777777" w:rsidR="009D6931" w:rsidRPr="007D0161" w:rsidRDefault="009D6931"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670943EF" w14:textId="567C5DC8" w:rsidR="009D6931" w:rsidRDefault="009D6931" w:rsidP="009D33D1">
            <w:pPr>
              <w:pStyle w:val="NoSpacing"/>
            </w:pPr>
          </w:p>
        </w:tc>
      </w:tr>
      <w:tr w:rsidR="00716965" w14:paraId="37A75429" w14:textId="77777777" w:rsidTr="0072699C">
        <w:tc>
          <w:tcPr>
            <w:tcW w:w="1980" w:type="dxa"/>
          </w:tcPr>
          <w:p w14:paraId="784212BC" w14:textId="50C9B98D" w:rsidR="009D6931" w:rsidRDefault="009D6931" w:rsidP="009D6931">
            <w:pPr>
              <w:pStyle w:val="NoSpacing"/>
              <w:rPr>
                <w:noProof/>
                <w:lang w:eastAsia="en-GB"/>
              </w:rPr>
            </w:pPr>
            <w:r>
              <w:rPr>
                <w:noProof/>
                <w:lang w:eastAsia="en-GB"/>
              </w:rPr>
              <w:drawing>
                <wp:anchor distT="0" distB="0" distL="114300" distR="114300" simplePos="0" relativeHeight="252259328" behindDoc="0" locked="0" layoutInCell="1" allowOverlap="1" wp14:anchorId="65E02BB7" wp14:editId="0976C834">
                  <wp:simplePos x="0" y="0"/>
                  <wp:positionH relativeFrom="column">
                    <wp:posOffset>53698</wp:posOffset>
                  </wp:positionH>
                  <wp:positionV relativeFrom="paragraph">
                    <wp:posOffset>57150</wp:posOffset>
                  </wp:positionV>
                  <wp:extent cx="1038025" cy="1584960"/>
                  <wp:effectExtent l="0" t="0" r="0" b="0"/>
                  <wp:wrapNone/>
                  <wp:docPr id="19" name="Picture 35" descr="Kid Normal: Kid Normal 1: Amazon.co.uk: James, Greg, Smith, Chris, Salcedo,  Erica: 978140888453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id Normal: Kid Normal 1: Amazon.co.uk: James, Greg, Smith, Chris, Salcedo,  Erica: 9781408884539: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02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A9BE12D" w14:textId="77777777" w:rsidR="009D6931" w:rsidRDefault="009D6931" w:rsidP="009D33D1">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Kid Normal Series by Greg James and Chris Smith</w:t>
            </w:r>
          </w:p>
          <w:p w14:paraId="491A6E36" w14:textId="0B4F285F" w:rsidR="009D6931" w:rsidRDefault="006854A0" w:rsidP="009D33D1">
            <w:pPr>
              <w:shd w:val="clear" w:color="auto" w:fill="FFFFFF"/>
              <w:tabs>
                <w:tab w:val="clear" w:pos="283"/>
                <w:tab w:val="clear" w:pos="680"/>
                <w:tab w:val="clear" w:pos="964"/>
              </w:tabs>
              <w:suppressAutoHyphens w:val="0"/>
              <w:autoSpaceDE/>
              <w:autoSpaceDN/>
              <w:adjustRightInd/>
              <w:spacing w:before="100" w:beforeAutospacing="1" w:after="100" w:afterAutospacing="1"/>
              <w:textAlignment w:val="baseline"/>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61376" behindDoc="0" locked="0" layoutInCell="1" allowOverlap="1" wp14:anchorId="08A57328" wp14:editId="5722E7E7">
                      <wp:simplePos x="0" y="0"/>
                      <wp:positionH relativeFrom="column">
                        <wp:posOffset>2629535</wp:posOffset>
                      </wp:positionH>
                      <wp:positionV relativeFrom="paragraph">
                        <wp:posOffset>806450</wp:posOffset>
                      </wp:positionV>
                      <wp:extent cx="1455420" cy="320040"/>
                      <wp:effectExtent l="0" t="0" r="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24E90B3F"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A57328" id="_x0000_s1053" style="position:absolute;margin-left:207.05pt;margin-top:63.5pt;width:114.6pt;height:25.2pt;z-index:25226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" fillcolor="#adbdf5" stroked="f">
                      <v:stroke joinstyle="miter"/>
                      <v:textbox>
                        <w:txbxContent>
                          <w:p w14:paraId="24E90B3F" w14:textId="77777777" w:rsidR="009D6931" w:rsidRPr="007D0161" w:rsidRDefault="009D6931" w:rsidP="008F5536">
                            <w:pPr>
                              <w:rPr>
                                <w:sz w:val="24"/>
                                <w:szCs w:val="24"/>
                              </w:rPr>
                            </w:pPr>
                            <w:r>
                              <w:rPr>
                                <w:sz w:val="24"/>
                                <w:szCs w:val="24"/>
                              </w:rPr>
                              <w:t>Interest</w:t>
                            </w:r>
                            <w:r w:rsidRPr="007D0161">
                              <w:rPr>
                                <w:sz w:val="24"/>
                                <w:szCs w:val="24"/>
                              </w:rPr>
                              <w:t xml:space="preserve"> age:</w:t>
                            </w:r>
                            <w:r>
                              <w:rPr>
                                <w:sz w:val="24"/>
                                <w:szCs w:val="24"/>
                              </w:rPr>
                              <w:t xml:space="preserve"> 8-11</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260352" behindDoc="0" locked="0" layoutInCell="1" allowOverlap="1" wp14:anchorId="1602F8FE" wp14:editId="4B25D594">
                      <wp:simplePos x="0" y="0"/>
                      <wp:positionH relativeFrom="column">
                        <wp:posOffset>278130</wp:posOffset>
                      </wp:positionH>
                      <wp:positionV relativeFrom="paragraph">
                        <wp:posOffset>814705</wp:posOffset>
                      </wp:positionV>
                      <wp:extent cx="1432560" cy="3200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7008028" w14:textId="77777777" w:rsidR="009D6931" w:rsidRPr="007D0161" w:rsidRDefault="009D6931"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602F8FE" id="_x0000_s1054" style="position:absolute;margin-left:21.9pt;margin-top:64.15pt;width:112.8pt;height:25.2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" fillcolor="#adbdf5" stroked="f">
                      <v:stroke joinstyle="miter"/>
                      <v:textbox>
                        <w:txbxContent>
                          <w:p w14:paraId="17008028" w14:textId="77777777" w:rsidR="009D6931" w:rsidRPr="007D0161" w:rsidRDefault="009D6931"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009D6931" w:rsidRPr="00153CA8">
              <w:rPr>
                <w:rFonts w:eastAsia="Times New Roman" w:cs="Arial"/>
                <w:color w:val="070726"/>
                <w:sz w:val="20"/>
                <w:szCs w:val="24"/>
                <w:lang w:eastAsia="en-GB"/>
                <w14:ligatures w14:val="none"/>
              </w:rPr>
              <w:t>Murph Cooper has a problem.</w:t>
            </w:r>
            <w:r w:rsidR="009D6931">
              <w:rPr>
                <w:rFonts w:eastAsia="Times New Roman" w:cs="Arial"/>
                <w:color w:val="070726"/>
                <w:sz w:val="20"/>
                <w:szCs w:val="24"/>
                <w:lang w:eastAsia="en-GB"/>
                <w14:ligatures w14:val="none"/>
              </w:rPr>
              <w:t xml:space="preserve"> </w:t>
            </w:r>
            <w:r w:rsidR="009D6931" w:rsidRPr="00153CA8">
              <w:rPr>
                <w:rFonts w:eastAsia="Times New Roman" w:cs="Arial"/>
                <w:color w:val="070726"/>
                <w:sz w:val="20"/>
                <w:szCs w:val="24"/>
                <w:lang w:eastAsia="en-GB"/>
                <w14:ligatures w14:val="none"/>
              </w:rPr>
              <w:t>His new school is top secret and super weird. His classmates can fly</w:t>
            </w:r>
            <w:r w:rsidR="00B35F0E">
              <w:rPr>
                <w:rFonts w:eastAsia="Times New Roman" w:cs="Arial"/>
                <w:color w:val="070726"/>
                <w:sz w:val="20"/>
                <w:szCs w:val="24"/>
                <w:lang w:eastAsia="en-GB"/>
                <w14:ligatures w14:val="none"/>
              </w:rPr>
              <w:t xml:space="preserve">, </w:t>
            </w:r>
            <w:r w:rsidR="009D6931" w:rsidRPr="00153CA8">
              <w:rPr>
                <w:rFonts w:eastAsia="Times New Roman" w:cs="Arial"/>
                <w:color w:val="070726"/>
                <w:sz w:val="20"/>
                <w:szCs w:val="24"/>
                <w:lang w:eastAsia="en-GB"/>
                <w14:ligatures w14:val="none"/>
              </w:rPr>
              <w:t>control the weather or conjure tiny horses from thin air. And what's Murph's ext</w:t>
            </w:r>
            <w:r w:rsidR="009D6931">
              <w:rPr>
                <w:rFonts w:eastAsia="Times New Roman" w:cs="Arial"/>
                <w:color w:val="070726"/>
                <w:sz w:val="20"/>
                <w:szCs w:val="24"/>
                <w:lang w:eastAsia="en-GB"/>
                <w14:ligatures w14:val="none"/>
              </w:rPr>
              <w:t>raordinary skill? Um, oh yeah,</w:t>
            </w:r>
            <w:r w:rsidR="009D6931" w:rsidRPr="00153CA8">
              <w:rPr>
                <w:rFonts w:eastAsia="Times New Roman" w:cs="Arial"/>
                <w:color w:val="070726"/>
                <w:sz w:val="20"/>
                <w:szCs w:val="24"/>
                <w:lang w:eastAsia="en-GB"/>
                <w14:ligatures w14:val="none"/>
              </w:rPr>
              <w:t xml:space="preserve"> he hasn't got one.</w:t>
            </w:r>
          </w:p>
          <w:p w14:paraId="553FA967" w14:textId="77777777" w:rsidR="006854A0" w:rsidRDefault="006854A0" w:rsidP="009D33D1">
            <w:pPr>
              <w:pStyle w:val="NormalWeb"/>
              <w:shd w:val="clear" w:color="auto" w:fill="FFFFFF"/>
              <w:textAlignment w:val="baseline"/>
              <w:rPr>
                <w:rFonts w:asciiTheme="minorHAnsi" w:hAnsiTheme="minorHAnsi"/>
                <w:color w:val="070726"/>
              </w:rPr>
            </w:pPr>
          </w:p>
          <w:p w14:paraId="19D5BC59" w14:textId="65E1510C" w:rsidR="006854A0" w:rsidRPr="003C239A" w:rsidRDefault="006854A0" w:rsidP="009D33D1">
            <w:pPr>
              <w:pStyle w:val="NormalWeb"/>
              <w:shd w:val="clear" w:color="auto" w:fill="FFFFFF"/>
              <w:textAlignment w:val="baseline"/>
              <w:rPr>
                <w:rFonts w:asciiTheme="minorHAnsi" w:hAnsiTheme="minorHAnsi"/>
                <w:color w:val="070726"/>
              </w:rPr>
            </w:pPr>
          </w:p>
        </w:tc>
      </w:tr>
      <w:tr w:rsidR="00716965" w14:paraId="0C32523F" w14:textId="77777777" w:rsidTr="0072699C">
        <w:tc>
          <w:tcPr>
            <w:tcW w:w="1980" w:type="dxa"/>
          </w:tcPr>
          <w:p w14:paraId="0741D2EA" w14:textId="5E4768C1" w:rsidR="001501DE" w:rsidRDefault="001501DE" w:rsidP="001501DE">
            <w:pPr>
              <w:pStyle w:val="NoSpacing"/>
              <w:rPr>
                <w:noProof/>
                <w:lang w:eastAsia="en-GB"/>
              </w:rPr>
            </w:pPr>
            <w:r>
              <w:rPr>
                <w:noProof/>
                <w:lang w:eastAsia="en-GB"/>
              </w:rPr>
              <w:drawing>
                <wp:anchor distT="0" distB="0" distL="114300" distR="114300" simplePos="0" relativeHeight="252333056" behindDoc="0" locked="0" layoutInCell="1" allowOverlap="1" wp14:anchorId="748AA806" wp14:editId="78D87785">
                  <wp:simplePos x="0" y="0"/>
                  <wp:positionH relativeFrom="column">
                    <wp:posOffset>106045</wp:posOffset>
                  </wp:positionH>
                  <wp:positionV relativeFrom="paragraph">
                    <wp:posOffset>47625</wp:posOffset>
                  </wp:positionV>
                  <wp:extent cx="937260" cy="1440768"/>
                  <wp:effectExtent l="0" t="0" r="0" b="7620"/>
                  <wp:wrapNone/>
                  <wp:docPr id="13" name="Picture 15" descr="Time Travel Twins: The Viking Attack : Lacey, Josh, Parsons, Gar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 Travel Twins: The Viking Attack : Lacey, Josh, Parsons, Garry:  Amazon.co.uk: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7260" cy="14407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337B579" w14:textId="77777777" w:rsidR="001501DE" w:rsidRDefault="001501DE" w:rsidP="009D33D1">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The Viking Attack by Josh Lacey</w:t>
            </w:r>
          </w:p>
          <w:p w14:paraId="1D7F8719" w14:textId="5E49EC0D" w:rsidR="001501DE" w:rsidRDefault="001501DE" w:rsidP="009D33D1">
            <w:pPr>
              <w:tabs>
                <w:tab w:val="clear" w:pos="283"/>
                <w:tab w:val="clear" w:pos="680"/>
                <w:tab w:val="clear" w:pos="964"/>
              </w:tabs>
              <w:suppressAutoHyphens w:val="0"/>
              <w:autoSpaceDE/>
              <w:autoSpaceDN/>
              <w:adjustRightInd/>
              <w:spacing w:after="0"/>
              <w:textAlignment w:val="auto"/>
              <w:rPr>
                <w:color w:val="070726"/>
                <w:sz w:val="20"/>
                <w:szCs w:val="20"/>
              </w:rPr>
            </w:pPr>
            <w:r w:rsidRPr="00F85CCF">
              <w:rPr>
                <w:color w:val="070726"/>
                <w:sz w:val="20"/>
                <w:szCs w:val="20"/>
              </w:rPr>
              <w:t>Twins, Scarlett and Tom, are studying the Vikings and Anglo-Saxons at school and they have a homework project to do.</w:t>
            </w:r>
            <w:r>
              <w:rPr>
                <w:color w:val="070726"/>
                <w:sz w:val="20"/>
                <w:szCs w:val="20"/>
              </w:rPr>
              <w:t xml:space="preserve"> </w:t>
            </w:r>
            <w:r w:rsidRPr="00F85CCF">
              <w:rPr>
                <w:color w:val="070726"/>
                <w:sz w:val="20"/>
                <w:szCs w:val="20"/>
              </w:rPr>
              <w:t>When Tom's struggling for inspiration, Grandad comes to the rescue with his time machine.</w:t>
            </w:r>
          </w:p>
          <w:p w14:paraId="6D0F835F" w14:textId="54F185F0" w:rsidR="006854A0" w:rsidRDefault="006854A0" w:rsidP="009D33D1">
            <w:pPr>
              <w:tabs>
                <w:tab w:val="clear" w:pos="283"/>
                <w:tab w:val="clear" w:pos="680"/>
                <w:tab w:val="clear" w:pos="964"/>
              </w:tabs>
              <w:suppressAutoHyphens w:val="0"/>
              <w:autoSpaceDE/>
              <w:autoSpaceDN/>
              <w:adjustRightInd/>
              <w:spacing w:after="0"/>
              <w:textAlignment w:val="auto"/>
              <w:rPr>
                <w:color w:val="070726"/>
                <w:sz w:val="20"/>
                <w:szCs w:val="20"/>
              </w:rPr>
            </w:pPr>
            <w:r w:rsidRPr="00213177">
              <w:rPr>
                <w:noProof/>
                <w:color w:val="070726"/>
                <w:sz w:val="20"/>
                <w:szCs w:val="20"/>
                <w:lang w:eastAsia="en-GB"/>
              </w:rPr>
              <mc:AlternateContent>
                <mc:Choice Requires="wps">
                  <w:drawing>
                    <wp:anchor distT="45720" distB="45720" distL="114300" distR="114300" simplePos="0" relativeHeight="252334080" behindDoc="0" locked="0" layoutInCell="1" allowOverlap="1" wp14:anchorId="1373D41C" wp14:editId="791A9BC3">
                      <wp:simplePos x="0" y="0"/>
                      <wp:positionH relativeFrom="column">
                        <wp:posOffset>359410</wp:posOffset>
                      </wp:positionH>
                      <wp:positionV relativeFrom="paragraph">
                        <wp:posOffset>99695</wp:posOffset>
                      </wp:positionV>
                      <wp:extent cx="1432560" cy="3200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7A767AB" w14:textId="77777777" w:rsidR="001501DE" w:rsidRPr="007D0161" w:rsidRDefault="001501DE"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73D41C" id="_x0000_s1055" style="position:absolute;margin-left:28.3pt;margin-top:7.85pt;width:112.8pt;height:25.2pt;z-index:25233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" fillcolor="#adbdf5" stroked="f">
                      <v:stroke joinstyle="miter"/>
                      <v:textbox>
                        <w:txbxContent>
                          <w:p w14:paraId="47A767AB" w14:textId="77777777" w:rsidR="001501DE" w:rsidRPr="007D0161" w:rsidRDefault="001501DE"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213177">
              <w:rPr>
                <w:noProof/>
                <w:color w:val="070726"/>
                <w:sz w:val="20"/>
                <w:szCs w:val="20"/>
                <w:lang w:eastAsia="en-GB"/>
              </w:rPr>
              <mc:AlternateContent>
                <mc:Choice Requires="wps">
                  <w:drawing>
                    <wp:anchor distT="45720" distB="45720" distL="114300" distR="114300" simplePos="0" relativeHeight="252335104" behindDoc="0" locked="0" layoutInCell="1" allowOverlap="1" wp14:anchorId="67BC56F9" wp14:editId="351BD397">
                      <wp:simplePos x="0" y="0"/>
                      <wp:positionH relativeFrom="column">
                        <wp:posOffset>2634615</wp:posOffset>
                      </wp:positionH>
                      <wp:positionV relativeFrom="paragraph">
                        <wp:posOffset>121920</wp:posOffset>
                      </wp:positionV>
                      <wp:extent cx="1455420" cy="3200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35423BE" w14:textId="77777777" w:rsidR="001501DE" w:rsidRPr="007D0161" w:rsidRDefault="001501DE"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BC56F9" id="_x0000_s1056" style="position:absolute;margin-left:207.45pt;margin-top:9.6pt;width:114.6pt;height:25.2pt;z-index:25233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qtFwIAAAM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" fillcolor="#adbdf5" stroked="f">
                      <v:stroke joinstyle="miter"/>
                      <v:textbox>
                        <w:txbxContent>
                          <w:p w14:paraId="635423BE" w14:textId="77777777" w:rsidR="001501DE" w:rsidRPr="007D0161" w:rsidRDefault="001501DE"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p>
          <w:p w14:paraId="5124A1DD" w14:textId="77777777" w:rsidR="006854A0" w:rsidRDefault="006854A0" w:rsidP="009D33D1">
            <w:pPr>
              <w:tabs>
                <w:tab w:val="clear" w:pos="283"/>
                <w:tab w:val="clear" w:pos="680"/>
                <w:tab w:val="clear" w:pos="964"/>
              </w:tabs>
              <w:suppressAutoHyphens w:val="0"/>
              <w:autoSpaceDE/>
              <w:autoSpaceDN/>
              <w:adjustRightInd/>
              <w:spacing w:after="0"/>
              <w:textAlignment w:val="auto"/>
              <w:rPr>
                <w:color w:val="070726"/>
                <w:sz w:val="20"/>
                <w:szCs w:val="20"/>
              </w:rPr>
            </w:pPr>
          </w:p>
          <w:p w14:paraId="2F5EE557" w14:textId="77777777" w:rsidR="006854A0" w:rsidRDefault="006854A0" w:rsidP="009D33D1">
            <w:pPr>
              <w:tabs>
                <w:tab w:val="clear" w:pos="283"/>
                <w:tab w:val="clear" w:pos="680"/>
                <w:tab w:val="clear" w:pos="964"/>
              </w:tabs>
              <w:suppressAutoHyphens w:val="0"/>
              <w:autoSpaceDE/>
              <w:autoSpaceDN/>
              <w:adjustRightInd/>
              <w:spacing w:after="0"/>
              <w:textAlignment w:val="auto"/>
              <w:rPr>
                <w:color w:val="070726"/>
                <w:sz w:val="20"/>
                <w:szCs w:val="20"/>
              </w:rPr>
            </w:pPr>
          </w:p>
          <w:p w14:paraId="0345148F" w14:textId="2471B013" w:rsidR="006854A0" w:rsidRPr="006854A0" w:rsidRDefault="006854A0" w:rsidP="009D33D1">
            <w:pPr>
              <w:tabs>
                <w:tab w:val="clear" w:pos="283"/>
                <w:tab w:val="clear" w:pos="680"/>
                <w:tab w:val="clear" w:pos="964"/>
              </w:tabs>
              <w:suppressAutoHyphens w:val="0"/>
              <w:autoSpaceDE/>
              <w:autoSpaceDN/>
              <w:adjustRightInd/>
              <w:spacing w:after="0"/>
              <w:textAlignment w:val="auto"/>
              <w:rPr>
                <w:color w:val="070726"/>
                <w:sz w:val="20"/>
                <w:szCs w:val="20"/>
              </w:rPr>
            </w:pPr>
          </w:p>
        </w:tc>
      </w:tr>
      <w:tr w:rsidR="00716965" w14:paraId="1CEE7EB6" w14:textId="77777777" w:rsidTr="0072699C">
        <w:tc>
          <w:tcPr>
            <w:tcW w:w="1980" w:type="dxa"/>
          </w:tcPr>
          <w:p w14:paraId="78D5995B" w14:textId="4ECEC43A" w:rsidR="00B35F0E" w:rsidRDefault="00B35F0E" w:rsidP="00B35F0E">
            <w:pPr>
              <w:pStyle w:val="NoSpacing"/>
              <w:rPr>
                <w:noProof/>
                <w:lang w:eastAsia="en-GB"/>
              </w:rPr>
            </w:pPr>
            <w:r>
              <w:rPr>
                <w:noProof/>
                <w:lang w:eastAsia="en-GB"/>
              </w:rPr>
              <w:lastRenderedPageBreak/>
              <w:drawing>
                <wp:anchor distT="0" distB="0" distL="114300" distR="114300" simplePos="0" relativeHeight="252374016" behindDoc="0" locked="0" layoutInCell="1" allowOverlap="1" wp14:anchorId="6D4AB757" wp14:editId="14FF2D74">
                  <wp:simplePos x="0" y="0"/>
                  <wp:positionH relativeFrom="column">
                    <wp:posOffset>22225</wp:posOffset>
                  </wp:positionH>
                  <wp:positionV relativeFrom="paragraph">
                    <wp:posOffset>15240</wp:posOffset>
                  </wp:positionV>
                  <wp:extent cx="1135380" cy="976259"/>
                  <wp:effectExtent l="0" t="0" r="7620" b="0"/>
                  <wp:wrapNone/>
                  <wp:docPr id="768767854" name="Picture 23" descr="Our Story Starts in Africa: Amazon.co.uk: Lawrence, Patrice, Gonzales,  Jeanetta: 978191352058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ur Story Starts in Africa: Amazon.co.uk: Lawrence, Patrice, Gonzales,  Jeanetta: 9781913520588: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8256" cy="9787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2B2C731" w14:textId="77777777" w:rsidR="00B35F0E" w:rsidRDefault="00B35F0E" w:rsidP="00B35F0E">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Our Story Starts in Africa by Patrice Lawrence</w:t>
            </w:r>
          </w:p>
          <w:p w14:paraId="2F908389" w14:textId="77777777" w:rsidR="00B35F0E" w:rsidRDefault="00B35F0E" w:rsidP="00B35F0E">
            <w:pPr>
              <w:tabs>
                <w:tab w:val="clear" w:pos="283"/>
                <w:tab w:val="clear" w:pos="680"/>
                <w:tab w:val="clear" w:pos="964"/>
              </w:tabs>
              <w:suppressAutoHyphens w:val="0"/>
              <w:autoSpaceDE/>
              <w:autoSpaceDN/>
              <w:adjustRightInd/>
              <w:spacing w:before="240" w:after="0"/>
              <w:textAlignment w:val="auto"/>
              <w:rPr>
                <w:color w:val="070726"/>
                <w:sz w:val="20"/>
                <w:szCs w:val="20"/>
              </w:rPr>
            </w:pPr>
            <w:r w:rsidRPr="00340E29">
              <w:rPr>
                <w:color w:val="070726"/>
                <w:sz w:val="20"/>
                <w:szCs w:val="20"/>
              </w:rPr>
              <w:t>When Paloma goes to visit her family in Trinidad, Tante Janet has a story to tell her: An ancient story of treasures and tales that span thousands of years...</w:t>
            </w:r>
            <w:r>
              <w:rPr>
                <w:color w:val="070726"/>
                <w:sz w:val="20"/>
                <w:szCs w:val="20"/>
              </w:rPr>
              <w:t>a story that Paloma shares in, because her story starts in Africa, too.</w:t>
            </w:r>
          </w:p>
          <w:p w14:paraId="35691F9C" w14:textId="42717FB6" w:rsidR="00B35F0E" w:rsidRDefault="00B35F0E" w:rsidP="00B35F0E">
            <w:pPr>
              <w:tabs>
                <w:tab w:val="clear" w:pos="283"/>
                <w:tab w:val="clear" w:pos="680"/>
                <w:tab w:val="clear" w:pos="964"/>
              </w:tabs>
              <w:suppressAutoHyphens w:val="0"/>
              <w:autoSpaceDE/>
              <w:autoSpaceDN/>
              <w:adjustRightInd/>
              <w:textAlignment w:val="auto"/>
              <w:rPr>
                <w:rFonts w:cs="Arial"/>
                <w:sz w:val="24"/>
                <w:szCs w:val="24"/>
              </w:rPr>
            </w:pPr>
            <w:r w:rsidRPr="00312662">
              <w:rPr>
                <w:noProof/>
                <w:color w:val="070726"/>
                <w:sz w:val="20"/>
                <w:szCs w:val="20"/>
                <w:lang w:eastAsia="en-GB"/>
              </w:rPr>
              <mc:AlternateContent>
                <mc:Choice Requires="wps">
                  <w:drawing>
                    <wp:anchor distT="45720" distB="45720" distL="114300" distR="114300" simplePos="0" relativeHeight="252375040" behindDoc="0" locked="0" layoutInCell="1" allowOverlap="1" wp14:anchorId="2DF58B95" wp14:editId="3FF89D75">
                      <wp:simplePos x="0" y="0"/>
                      <wp:positionH relativeFrom="column">
                        <wp:posOffset>346075</wp:posOffset>
                      </wp:positionH>
                      <wp:positionV relativeFrom="paragraph">
                        <wp:posOffset>46990</wp:posOffset>
                      </wp:positionV>
                      <wp:extent cx="1432560" cy="320040"/>
                      <wp:effectExtent l="0" t="0" r="0" b="3810"/>
                      <wp:wrapSquare wrapText="bothSides"/>
                      <wp:docPr id="629909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56BB398B" w14:textId="77777777" w:rsidR="00B35F0E" w:rsidRPr="007D0161" w:rsidRDefault="00B35F0E" w:rsidP="008F5536">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F58B95" id="_x0000_s1057" style="position:absolute;margin-left:27.25pt;margin-top:3.7pt;width:112.8pt;height:25.2pt;z-index:25237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" fillcolor="#adbdf5" stroked="f">
                      <v:stroke joinstyle="miter"/>
                      <v:textbox>
                        <w:txbxContent>
                          <w:p w14:paraId="56BB398B" w14:textId="77777777" w:rsidR="00B35F0E" w:rsidRPr="007D0161" w:rsidRDefault="00B35F0E" w:rsidP="008F5536">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sidRPr="00312662">
              <w:rPr>
                <w:noProof/>
                <w:color w:val="070726"/>
                <w:sz w:val="20"/>
                <w:szCs w:val="20"/>
                <w:lang w:eastAsia="en-GB"/>
              </w:rPr>
              <mc:AlternateContent>
                <mc:Choice Requires="wps">
                  <w:drawing>
                    <wp:anchor distT="45720" distB="45720" distL="114300" distR="114300" simplePos="0" relativeHeight="252376064" behindDoc="0" locked="0" layoutInCell="1" allowOverlap="1" wp14:anchorId="3FBD7289" wp14:editId="61DFD439">
                      <wp:simplePos x="0" y="0"/>
                      <wp:positionH relativeFrom="column">
                        <wp:posOffset>2636520</wp:posOffset>
                      </wp:positionH>
                      <wp:positionV relativeFrom="paragraph">
                        <wp:posOffset>46355</wp:posOffset>
                      </wp:positionV>
                      <wp:extent cx="1455420" cy="320040"/>
                      <wp:effectExtent l="0" t="0" r="0" b="3810"/>
                      <wp:wrapSquare wrapText="bothSides"/>
                      <wp:docPr id="933123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E13B95D" w14:textId="77777777" w:rsidR="00B35F0E" w:rsidRPr="007D0161" w:rsidRDefault="00B35F0E" w:rsidP="008F5536">
                                  <w:pPr>
                                    <w:rPr>
                                      <w:sz w:val="24"/>
                                      <w:szCs w:val="24"/>
                                    </w:rPr>
                                  </w:pPr>
                                  <w:r>
                                    <w:rPr>
                                      <w:sz w:val="24"/>
                                      <w:szCs w:val="24"/>
                                    </w:rPr>
                                    <w:t>Interest</w:t>
                                  </w:r>
                                  <w:r w:rsidRPr="007D0161">
                                    <w:rPr>
                                      <w:sz w:val="24"/>
                                      <w:szCs w:val="24"/>
                                    </w:rPr>
                                    <w:t xml:space="preserve"> age:</w:t>
                                  </w:r>
                                  <w:r>
                                    <w:rPr>
                                      <w:sz w:val="24"/>
                                      <w:szCs w:val="24"/>
                                    </w:rPr>
                                    <w:t xml:space="preserve"> 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BD7289" id="_x0000_s1058" style="position:absolute;margin-left:207.6pt;margin-top:3.65pt;width:114.6pt;height:25.2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" fillcolor="#adbdf5" stroked="f">
                      <v:stroke joinstyle="miter"/>
                      <v:textbox>
                        <w:txbxContent>
                          <w:p w14:paraId="4E13B95D" w14:textId="77777777" w:rsidR="00B35F0E" w:rsidRPr="007D0161" w:rsidRDefault="00B35F0E" w:rsidP="008F5536">
                            <w:pPr>
                              <w:rPr>
                                <w:sz w:val="24"/>
                                <w:szCs w:val="24"/>
                              </w:rPr>
                            </w:pPr>
                            <w:r>
                              <w:rPr>
                                <w:sz w:val="24"/>
                                <w:szCs w:val="24"/>
                              </w:rPr>
                              <w:t>Interest</w:t>
                            </w:r>
                            <w:r w:rsidRPr="007D0161">
                              <w:rPr>
                                <w:sz w:val="24"/>
                                <w:szCs w:val="24"/>
                              </w:rPr>
                              <w:t xml:space="preserve"> age:</w:t>
                            </w:r>
                            <w:r>
                              <w:rPr>
                                <w:sz w:val="24"/>
                                <w:szCs w:val="24"/>
                              </w:rPr>
                              <w:t xml:space="preserve"> 5-8</w:t>
                            </w:r>
                          </w:p>
                        </w:txbxContent>
                      </v:textbox>
                      <w10:wrap type="square"/>
                    </v:roundrect>
                  </w:pict>
                </mc:Fallback>
              </mc:AlternateContent>
            </w:r>
          </w:p>
        </w:tc>
      </w:tr>
      <w:tr w:rsidR="00716965" w14:paraId="47BC1509" w14:textId="77777777" w:rsidTr="0072699C">
        <w:tc>
          <w:tcPr>
            <w:tcW w:w="1980" w:type="dxa"/>
          </w:tcPr>
          <w:p w14:paraId="1DD26C8E" w14:textId="77777777" w:rsidR="00C833E9" w:rsidRDefault="00C833E9" w:rsidP="00C833E9">
            <w:pPr>
              <w:pStyle w:val="NoSpacing"/>
              <w:rPr>
                <w:noProof/>
                <w:lang w:eastAsia="en-GB"/>
              </w:rPr>
            </w:pPr>
          </w:p>
          <w:p w14:paraId="563A37E4" w14:textId="77777777" w:rsidR="00B24201" w:rsidRDefault="00B24201" w:rsidP="00C833E9">
            <w:pPr>
              <w:pStyle w:val="NoSpacing"/>
              <w:rPr>
                <w:noProof/>
                <w:lang w:eastAsia="en-GB"/>
              </w:rPr>
            </w:pPr>
          </w:p>
          <w:p w14:paraId="38828BC8" w14:textId="325B137F" w:rsidR="00B24201" w:rsidRDefault="00B24201" w:rsidP="00C833E9">
            <w:pPr>
              <w:pStyle w:val="NoSpacing"/>
              <w:rPr>
                <w:noProof/>
                <w:lang w:eastAsia="en-GB"/>
              </w:rPr>
            </w:pPr>
          </w:p>
        </w:tc>
        <w:tc>
          <w:tcPr>
            <w:tcW w:w="7308" w:type="dxa"/>
          </w:tcPr>
          <w:p w14:paraId="209EE7A0" w14:textId="0FFF6D2F" w:rsidR="00C833E9" w:rsidRDefault="00B24201" w:rsidP="00C833E9">
            <w:pPr>
              <w:tabs>
                <w:tab w:val="clear" w:pos="283"/>
                <w:tab w:val="clear" w:pos="680"/>
                <w:tab w:val="clear" w:pos="964"/>
              </w:tabs>
              <w:suppressAutoHyphens w:val="0"/>
              <w:autoSpaceDE/>
              <w:autoSpaceDN/>
              <w:adjustRightInd/>
              <w:spacing w:after="0"/>
              <w:textAlignment w:val="auto"/>
              <w:rPr>
                <w:rFonts w:cs="Arial"/>
                <w:sz w:val="24"/>
                <w:szCs w:val="24"/>
              </w:rPr>
            </w:pPr>
            <w:r>
              <w:rPr>
                <w:noProof/>
                <w:lang w:eastAsia="en-GB"/>
              </w:rPr>
              <w:drawing>
                <wp:anchor distT="0" distB="0" distL="114300" distR="114300" simplePos="0" relativeHeight="252407808" behindDoc="0" locked="0" layoutInCell="1" allowOverlap="1" wp14:anchorId="3ADEC3D2" wp14:editId="2ED04C1D">
                  <wp:simplePos x="0" y="0"/>
                  <wp:positionH relativeFrom="column">
                    <wp:posOffset>-1284017</wp:posOffset>
                  </wp:positionH>
                  <wp:positionV relativeFrom="paragraph">
                    <wp:posOffset>80645</wp:posOffset>
                  </wp:positionV>
                  <wp:extent cx="1183640" cy="1089660"/>
                  <wp:effectExtent l="0" t="0" r="0" b="0"/>
                  <wp:wrapNone/>
                  <wp:docPr id="10" name="Picture 9" descr="Julian Is a Mermaid : Love, Jessica, Love, Jessi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lian Is a Mermaid : Love, Jessica, Love, Jessica: Amazon.co.uk: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364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3E9">
              <w:rPr>
                <w:rFonts w:cs="Arial"/>
                <w:sz w:val="24"/>
                <w:szCs w:val="24"/>
              </w:rPr>
              <w:t xml:space="preserve">Julian is a </w:t>
            </w:r>
            <w:r w:rsidR="00836C4A">
              <w:rPr>
                <w:rFonts w:cs="Arial"/>
                <w:sz w:val="24"/>
                <w:szCs w:val="24"/>
              </w:rPr>
              <w:t>M</w:t>
            </w:r>
            <w:r w:rsidR="00C833E9">
              <w:rPr>
                <w:rFonts w:cs="Arial"/>
                <w:sz w:val="24"/>
                <w:szCs w:val="24"/>
              </w:rPr>
              <w:t>ermaid by Jessica Love</w:t>
            </w:r>
          </w:p>
          <w:p w14:paraId="0B28A09F" w14:textId="3285BF21" w:rsidR="00C833E9" w:rsidRDefault="00C833E9" w:rsidP="00C833E9">
            <w:pPr>
              <w:tabs>
                <w:tab w:val="clear" w:pos="283"/>
                <w:tab w:val="clear" w:pos="680"/>
                <w:tab w:val="clear" w:pos="964"/>
              </w:tabs>
              <w:suppressAutoHyphens w:val="0"/>
              <w:autoSpaceDE/>
              <w:autoSpaceDN/>
              <w:adjustRightInd/>
              <w:spacing w:before="240" w:after="0"/>
              <w:textAlignment w:val="auto"/>
              <w:rPr>
                <w:color w:val="070726"/>
                <w:sz w:val="20"/>
                <w:szCs w:val="20"/>
              </w:rPr>
            </w:pPr>
            <w:r w:rsidRPr="009E6FE9">
              <w:rPr>
                <w:rFonts w:cs="Arial"/>
                <w:noProof/>
                <w:color w:val="0F1111"/>
                <w:sz w:val="22"/>
                <w:szCs w:val="22"/>
                <w:lang w:eastAsia="en-GB"/>
              </w:rPr>
              <mc:AlternateContent>
                <mc:Choice Requires="wps">
                  <w:drawing>
                    <wp:anchor distT="45720" distB="45720" distL="114300" distR="114300" simplePos="0" relativeHeight="252409856" behindDoc="0" locked="0" layoutInCell="1" allowOverlap="1" wp14:anchorId="05B25218" wp14:editId="25040C4E">
                      <wp:simplePos x="0" y="0"/>
                      <wp:positionH relativeFrom="column">
                        <wp:posOffset>2613025</wp:posOffset>
                      </wp:positionH>
                      <wp:positionV relativeFrom="paragraph">
                        <wp:posOffset>739140</wp:posOffset>
                      </wp:positionV>
                      <wp:extent cx="1432560" cy="32004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ED7E48A"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B25218" id="_x0000_s1059" style="position:absolute;margin-left:205.75pt;margin-top:58.2pt;width:112.8pt;height:25.2pt;z-index:25240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" fillcolor="#adbdf5" stroked="f">
                      <v:stroke joinstyle="miter"/>
                      <v:textbox>
                        <w:txbxContent>
                          <w:p w14:paraId="7ED7E48A"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w:t>
                            </w:r>
                          </w:p>
                        </w:txbxContent>
                      </v:textbox>
                      <w10:wrap type="square"/>
                    </v:roundrect>
                  </w:pict>
                </mc:Fallback>
              </mc:AlternateContent>
            </w:r>
            <w:r w:rsidRPr="009F211B">
              <w:rPr>
                <w:color w:val="070726"/>
                <w:sz w:val="20"/>
                <w:szCs w:val="20"/>
              </w:rPr>
              <w:t>While riding the subway with his Nana, Julian notices three women spectacularly dressed up.</w:t>
            </w:r>
            <w:r>
              <w:rPr>
                <w:color w:val="070726"/>
                <w:sz w:val="20"/>
                <w:szCs w:val="20"/>
              </w:rPr>
              <w:t xml:space="preserve"> </w:t>
            </w:r>
            <w:r w:rsidRPr="009F211B">
              <w:rPr>
                <w:color w:val="070726"/>
                <w:sz w:val="20"/>
                <w:szCs w:val="20"/>
              </w:rPr>
              <w:t xml:space="preserve">When Julian gets home, all he can think about is dressing </w:t>
            </w:r>
            <w:r>
              <w:rPr>
                <w:color w:val="070726"/>
                <w:sz w:val="20"/>
                <w:szCs w:val="20"/>
              </w:rPr>
              <w:t xml:space="preserve">up like those ladies </w:t>
            </w:r>
            <w:r w:rsidRPr="009F211B">
              <w:rPr>
                <w:color w:val="070726"/>
                <w:sz w:val="20"/>
                <w:szCs w:val="20"/>
              </w:rPr>
              <w:t>and making his own fabulous mermaid costume.</w:t>
            </w:r>
          </w:p>
          <w:p w14:paraId="03394942" w14:textId="30A6AFC8"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9E6FE9">
              <w:rPr>
                <w:rFonts w:cs="Arial"/>
                <w:noProof/>
                <w:color w:val="0F1111"/>
                <w:sz w:val="22"/>
                <w:szCs w:val="22"/>
                <w:lang w:eastAsia="en-GB"/>
              </w:rPr>
              <mc:AlternateContent>
                <mc:Choice Requires="wps">
                  <w:drawing>
                    <wp:anchor distT="45720" distB="45720" distL="114300" distR="114300" simplePos="0" relativeHeight="252408832" behindDoc="0" locked="0" layoutInCell="1" allowOverlap="1" wp14:anchorId="2758DEE9" wp14:editId="176C4A91">
                      <wp:simplePos x="0" y="0"/>
                      <wp:positionH relativeFrom="column">
                        <wp:posOffset>462280</wp:posOffset>
                      </wp:positionH>
                      <wp:positionV relativeFrom="paragraph">
                        <wp:posOffset>68580</wp:posOffset>
                      </wp:positionV>
                      <wp:extent cx="1432560" cy="3200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B95BF4A" w14:textId="77777777" w:rsidR="00C833E9" w:rsidRPr="007D0161" w:rsidRDefault="00C833E9" w:rsidP="008F5536">
                                  <w:pPr>
                                    <w:rPr>
                                      <w:sz w:val="24"/>
                                      <w:szCs w:val="24"/>
                                    </w:rPr>
                                  </w:pPr>
                                  <w:r w:rsidRPr="007D0161">
                                    <w:rPr>
                                      <w:sz w:val="24"/>
                                      <w:szCs w:val="24"/>
                                    </w:rPr>
                                    <w:t>Reading age:</w:t>
                                  </w:r>
                                  <w:r>
                                    <w:rPr>
                                      <w:sz w:val="24"/>
                                      <w:szCs w:val="24"/>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58DEE9" id="_x0000_s1060" style="position:absolute;margin-left:36.4pt;margin-top:5.4pt;width:112.8pt;height:25.2pt;z-index:25240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0tGA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" fillcolor="#adbdf5" stroked="f">
                      <v:stroke joinstyle="miter"/>
                      <v:textbox>
                        <w:txbxContent>
                          <w:p w14:paraId="0B95BF4A" w14:textId="77777777" w:rsidR="00C833E9" w:rsidRPr="007D0161" w:rsidRDefault="00C833E9" w:rsidP="008F5536">
                            <w:pPr>
                              <w:rPr>
                                <w:sz w:val="24"/>
                                <w:szCs w:val="24"/>
                              </w:rPr>
                            </w:pPr>
                            <w:r w:rsidRPr="007D0161">
                              <w:rPr>
                                <w:sz w:val="24"/>
                                <w:szCs w:val="24"/>
                              </w:rPr>
                              <w:t>Reading age:</w:t>
                            </w:r>
                            <w:r>
                              <w:rPr>
                                <w:sz w:val="24"/>
                                <w:szCs w:val="24"/>
                              </w:rPr>
                              <w:t xml:space="preserve"> 4+</w:t>
                            </w:r>
                          </w:p>
                        </w:txbxContent>
                      </v:textbox>
                      <w10:wrap type="square"/>
                    </v:roundrect>
                  </w:pict>
                </mc:Fallback>
              </mc:AlternateContent>
            </w:r>
          </w:p>
        </w:tc>
      </w:tr>
      <w:tr w:rsidR="00716965" w14:paraId="2B37CAE9" w14:textId="77777777" w:rsidTr="0072699C">
        <w:tc>
          <w:tcPr>
            <w:tcW w:w="1980" w:type="dxa"/>
          </w:tcPr>
          <w:p w14:paraId="539FDE17" w14:textId="54B7F7BF" w:rsidR="00C833E9" w:rsidRDefault="00C833E9" w:rsidP="00C833E9">
            <w:pPr>
              <w:pStyle w:val="NoSpacing"/>
              <w:rPr>
                <w:noProof/>
                <w:lang w:eastAsia="en-GB"/>
              </w:rPr>
            </w:pPr>
            <w:r>
              <w:rPr>
                <w:noProof/>
                <w:lang w:eastAsia="en-GB"/>
              </w:rPr>
              <w:drawing>
                <wp:anchor distT="0" distB="0" distL="114300" distR="114300" simplePos="0" relativeHeight="252411904" behindDoc="0" locked="0" layoutInCell="1" allowOverlap="1" wp14:anchorId="30A83B0C" wp14:editId="25C05273">
                  <wp:simplePos x="0" y="0"/>
                  <wp:positionH relativeFrom="column">
                    <wp:posOffset>183515</wp:posOffset>
                  </wp:positionH>
                  <wp:positionV relativeFrom="paragraph">
                    <wp:posOffset>19685</wp:posOffset>
                  </wp:positionV>
                  <wp:extent cx="815340" cy="1251630"/>
                  <wp:effectExtent l="0" t="0" r="3810" b="5715"/>
                  <wp:wrapNone/>
                  <wp:docPr id="825882139" name="Picture 30" descr="Kiki Kallira Breaks a Kingdom: Book 1 : Mandanna, Sangu: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iki Kallira Breaks a Kingdom: Book 1 : Mandanna, Sangu: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5340" cy="1251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56FB409"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 xml:space="preserve">Kiki </w:t>
            </w:r>
            <w:proofErr w:type="spellStart"/>
            <w:r>
              <w:rPr>
                <w:rFonts w:cs="Arial"/>
                <w:sz w:val="24"/>
                <w:szCs w:val="24"/>
              </w:rPr>
              <w:t>Kallira</w:t>
            </w:r>
            <w:proofErr w:type="spellEnd"/>
            <w:r>
              <w:rPr>
                <w:rFonts w:cs="Arial"/>
                <w:sz w:val="24"/>
                <w:szCs w:val="24"/>
              </w:rPr>
              <w:t xml:space="preserve"> Breaks a Kingdom by Sangu </w:t>
            </w:r>
            <w:proofErr w:type="spellStart"/>
            <w:r>
              <w:rPr>
                <w:rFonts w:cs="Arial"/>
                <w:sz w:val="24"/>
                <w:szCs w:val="24"/>
              </w:rPr>
              <w:t>Mandanna</w:t>
            </w:r>
            <w:proofErr w:type="spellEnd"/>
          </w:p>
          <w:p w14:paraId="395AA665" w14:textId="66889CE6" w:rsidR="00C833E9" w:rsidRDefault="00C833E9" w:rsidP="00C833E9">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153CA8">
              <w:rPr>
                <w:rFonts w:eastAsia="Times New Roman" w:cs="Arial"/>
                <w:color w:val="070726"/>
                <w:sz w:val="20"/>
                <w:szCs w:val="24"/>
                <w:lang w:eastAsia="en-GB"/>
                <w14:ligatures w14:val="none"/>
              </w:rPr>
              <w:t xml:space="preserve">Kiki </w:t>
            </w:r>
            <w:proofErr w:type="spellStart"/>
            <w:r w:rsidRPr="00153CA8">
              <w:rPr>
                <w:rFonts w:eastAsia="Times New Roman" w:cs="Arial"/>
                <w:color w:val="070726"/>
                <w:sz w:val="20"/>
                <w:szCs w:val="24"/>
                <w:lang w:eastAsia="en-GB"/>
                <w14:ligatures w14:val="none"/>
              </w:rPr>
              <w:t>Kallira</w:t>
            </w:r>
            <w:proofErr w:type="spellEnd"/>
            <w:r w:rsidRPr="00153CA8">
              <w:rPr>
                <w:rFonts w:eastAsia="Times New Roman" w:cs="Arial"/>
                <w:color w:val="070726"/>
                <w:sz w:val="20"/>
                <w:szCs w:val="24"/>
                <w:lang w:eastAsia="en-GB"/>
                <w14:ligatures w14:val="none"/>
              </w:rPr>
              <w:t xml:space="preserve"> is more of a worrier than a warrior - but today she will learn to be a hero.</w:t>
            </w:r>
            <w:r>
              <w:rPr>
                <w:rFonts w:cs="Arial"/>
                <w:sz w:val="24"/>
                <w:szCs w:val="24"/>
              </w:rPr>
              <w:t xml:space="preserve"> </w:t>
            </w:r>
            <w:r w:rsidRPr="00153CA8">
              <w:rPr>
                <w:rFonts w:eastAsia="Times New Roman" w:cs="Arial"/>
                <w:color w:val="070726"/>
                <w:sz w:val="20"/>
                <w:szCs w:val="24"/>
                <w:lang w:eastAsia="en-GB"/>
                <w14:ligatures w14:val="none"/>
              </w:rPr>
              <w:t>The mythical beasts she loves to draw have come to life and she is the only one who can defeat them.</w:t>
            </w:r>
          </w:p>
          <w:p w14:paraId="3717E84E" w14:textId="0BD20893" w:rsidR="00C833E9" w:rsidRDefault="005E7EE3"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413952" behindDoc="0" locked="0" layoutInCell="1" allowOverlap="1" wp14:anchorId="69853F8D" wp14:editId="236F34DF">
                      <wp:simplePos x="0" y="0"/>
                      <wp:positionH relativeFrom="column">
                        <wp:posOffset>2633980</wp:posOffset>
                      </wp:positionH>
                      <wp:positionV relativeFrom="paragraph">
                        <wp:posOffset>63500</wp:posOffset>
                      </wp:positionV>
                      <wp:extent cx="1493520" cy="320040"/>
                      <wp:effectExtent l="0" t="0" r="0" b="3810"/>
                      <wp:wrapSquare wrapText="bothSides"/>
                      <wp:docPr id="1313865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20040"/>
                              </a:xfrm>
                              <a:prstGeom prst="roundRect">
                                <a:avLst/>
                              </a:prstGeom>
                              <a:solidFill>
                                <a:srgbClr val="ADBDF5"/>
                              </a:solidFill>
                              <a:ln w="9525">
                                <a:noFill/>
                                <a:miter lim="800000"/>
                                <a:headEnd/>
                                <a:tailEnd/>
                              </a:ln>
                            </wps:spPr>
                            <wps:txbx>
                              <w:txbxContent>
                                <w:p w14:paraId="2232133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853F8D" id="_x0000_s1061" style="position:absolute;margin-left:207.4pt;margin-top:5pt;width:117.6pt;height:25.2pt;z-index:25241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" fillcolor="#adbdf5" stroked="f">
                      <v:stroke joinstyle="miter"/>
                      <v:textbox>
                        <w:txbxContent>
                          <w:p w14:paraId="2232133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8-12</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412928" behindDoc="0" locked="0" layoutInCell="1" allowOverlap="1" wp14:anchorId="3FC18FD5" wp14:editId="65DE44C7">
                      <wp:simplePos x="0" y="0"/>
                      <wp:positionH relativeFrom="column">
                        <wp:posOffset>334645</wp:posOffset>
                      </wp:positionH>
                      <wp:positionV relativeFrom="paragraph">
                        <wp:posOffset>93980</wp:posOffset>
                      </wp:positionV>
                      <wp:extent cx="1432560" cy="320040"/>
                      <wp:effectExtent l="0" t="0" r="0" b="3810"/>
                      <wp:wrapSquare wrapText="bothSides"/>
                      <wp:docPr id="180126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534AF2F" w14:textId="77777777" w:rsidR="00C833E9" w:rsidRPr="007D0161" w:rsidRDefault="00C833E9"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C18FD5" id="_x0000_s1062" style="position:absolute;margin-left:26.35pt;margin-top:7.4pt;width:112.8pt;height:25.2pt;z-index:25241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" fillcolor="#adbdf5" stroked="f">
                      <v:stroke joinstyle="miter"/>
                      <v:textbox>
                        <w:txbxContent>
                          <w:p w14:paraId="6534AF2F" w14:textId="77777777" w:rsidR="00C833E9" w:rsidRPr="007D0161" w:rsidRDefault="00C833E9"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p>
        </w:tc>
      </w:tr>
      <w:tr w:rsidR="00716965" w14:paraId="37393ABE" w14:textId="77777777" w:rsidTr="0072699C">
        <w:tc>
          <w:tcPr>
            <w:tcW w:w="1980" w:type="dxa"/>
          </w:tcPr>
          <w:p w14:paraId="61A41ACF" w14:textId="2B0D5238" w:rsidR="00C833E9" w:rsidRDefault="00C833E9" w:rsidP="00C833E9">
            <w:pPr>
              <w:pStyle w:val="NoSpacing"/>
              <w:rPr>
                <w:noProof/>
                <w:lang w:eastAsia="en-GB"/>
              </w:rPr>
            </w:pPr>
            <w:r>
              <w:rPr>
                <w:noProof/>
                <w:lang w:eastAsia="en-GB"/>
              </w:rPr>
              <w:drawing>
                <wp:anchor distT="0" distB="0" distL="114300" distR="114300" simplePos="0" relativeHeight="252416000" behindDoc="0" locked="0" layoutInCell="1" allowOverlap="1" wp14:anchorId="3917FD2B" wp14:editId="6CBEE4AB">
                  <wp:simplePos x="0" y="0"/>
                  <wp:positionH relativeFrom="column">
                    <wp:posOffset>167005</wp:posOffset>
                  </wp:positionH>
                  <wp:positionV relativeFrom="paragraph">
                    <wp:posOffset>38100</wp:posOffset>
                  </wp:positionV>
                  <wp:extent cx="830580" cy="1275036"/>
                  <wp:effectExtent l="0" t="0" r="7620" b="1905"/>
                  <wp:wrapNone/>
                  <wp:docPr id="16" name="Picture 13"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97900" name="Picture 13" descr="A cover of a book&#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0580" cy="12750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7EF0E90"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Planet Omar by Zanib Mian</w:t>
            </w:r>
          </w:p>
          <w:p w14:paraId="290E9DB4" w14:textId="5FB8BA8E" w:rsidR="00C833E9" w:rsidRDefault="005E7EE3" w:rsidP="00C833E9">
            <w:pPr>
              <w:pStyle w:val="NormalWeb"/>
              <w:shd w:val="clear" w:color="auto" w:fill="FFFFFF"/>
              <w:textAlignment w:val="baseline"/>
              <w:rPr>
                <w:rFonts w:asciiTheme="minorHAnsi" w:hAnsiTheme="minorHAnsi"/>
                <w:color w:val="070726"/>
                <w:sz w:val="20"/>
                <w:szCs w:val="20"/>
              </w:rPr>
            </w:pPr>
            <w:r w:rsidRPr="00213177">
              <w:rPr>
                <w:rFonts w:asciiTheme="minorHAnsi" w:hAnsiTheme="minorHAnsi"/>
                <w:noProof/>
                <w:color w:val="070726"/>
                <w:sz w:val="20"/>
                <w:szCs w:val="20"/>
              </w:rPr>
              <mc:AlternateContent>
                <mc:Choice Requires="wps">
                  <w:drawing>
                    <wp:anchor distT="45720" distB="45720" distL="114300" distR="114300" simplePos="0" relativeHeight="252418048" behindDoc="0" locked="0" layoutInCell="1" allowOverlap="1" wp14:anchorId="30C4D1BE" wp14:editId="353E6DD4">
                      <wp:simplePos x="0" y="0"/>
                      <wp:positionH relativeFrom="column">
                        <wp:posOffset>2647315</wp:posOffset>
                      </wp:positionH>
                      <wp:positionV relativeFrom="paragraph">
                        <wp:posOffset>793750</wp:posOffset>
                      </wp:positionV>
                      <wp:extent cx="1455420" cy="32004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7F50EB6"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C4D1BE" id="_x0000_s1063" style="position:absolute;margin-left:208.45pt;margin-top:62.5pt;width:114.6pt;height:25.2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" fillcolor="#adbdf5" stroked="f">
                      <v:stroke joinstyle="miter"/>
                      <v:textbox>
                        <w:txbxContent>
                          <w:p w14:paraId="47F50EB6"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213177">
              <w:rPr>
                <w:rFonts w:asciiTheme="minorHAnsi" w:hAnsiTheme="minorHAnsi"/>
                <w:noProof/>
                <w:color w:val="070726"/>
                <w:sz w:val="20"/>
                <w:szCs w:val="20"/>
              </w:rPr>
              <mc:AlternateContent>
                <mc:Choice Requires="wps">
                  <w:drawing>
                    <wp:anchor distT="45720" distB="45720" distL="114300" distR="114300" simplePos="0" relativeHeight="252417024" behindDoc="0" locked="0" layoutInCell="1" allowOverlap="1" wp14:anchorId="1F801D82" wp14:editId="0A41CE19">
                      <wp:simplePos x="0" y="0"/>
                      <wp:positionH relativeFrom="column">
                        <wp:posOffset>341630</wp:posOffset>
                      </wp:positionH>
                      <wp:positionV relativeFrom="paragraph">
                        <wp:posOffset>794385</wp:posOffset>
                      </wp:positionV>
                      <wp:extent cx="1432560" cy="3200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AD7A145" w14:textId="77777777" w:rsidR="00C833E9" w:rsidRPr="007D0161" w:rsidRDefault="00C833E9" w:rsidP="008F5536">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801D82" id="_x0000_s1064" style="position:absolute;margin-left:26.9pt;margin-top:62.55pt;width:112.8pt;height:25.2pt;z-index:25241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" fillcolor="#adbdf5" stroked="f">
                      <v:stroke joinstyle="miter"/>
                      <v:textbox>
                        <w:txbxContent>
                          <w:p w14:paraId="4AD7A145" w14:textId="77777777" w:rsidR="00C833E9" w:rsidRPr="007D0161" w:rsidRDefault="00C833E9" w:rsidP="008F5536">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sidR="00C833E9" w:rsidRPr="00E91909">
              <w:rPr>
                <w:rFonts w:asciiTheme="minorHAnsi" w:hAnsiTheme="minorHAnsi"/>
                <w:color w:val="070726"/>
                <w:sz w:val="20"/>
                <w:szCs w:val="20"/>
              </w:rPr>
              <w:t>Welcome to the imaginative brain of Omar! Omar and his family have just moved, and he is NOT excited about starting at a new school.</w:t>
            </w:r>
            <w:r w:rsidR="00C833E9">
              <w:rPr>
                <w:rFonts w:asciiTheme="minorHAnsi" w:hAnsiTheme="minorHAnsi"/>
                <w:color w:val="070726"/>
                <w:sz w:val="20"/>
                <w:szCs w:val="20"/>
              </w:rPr>
              <w:t xml:space="preserve"> </w:t>
            </w:r>
            <w:r w:rsidR="00C833E9" w:rsidRPr="00E91909">
              <w:rPr>
                <w:rFonts w:asciiTheme="minorHAnsi" w:hAnsiTheme="minorHAnsi"/>
                <w:color w:val="070726"/>
                <w:sz w:val="20"/>
                <w:szCs w:val="20"/>
              </w:rPr>
              <w:t>Luckily, Omar's imagination and goofy family help him get through life's ups and downs</w:t>
            </w:r>
            <w:r w:rsidR="00C833E9">
              <w:rPr>
                <w:rFonts w:asciiTheme="minorHAnsi" w:hAnsiTheme="minorHAnsi"/>
                <w:color w:val="070726"/>
                <w:sz w:val="20"/>
                <w:szCs w:val="20"/>
              </w:rPr>
              <w:t>.</w:t>
            </w:r>
          </w:p>
          <w:p w14:paraId="6FA565A4"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p>
        </w:tc>
      </w:tr>
      <w:tr w:rsidR="00716965" w14:paraId="6D344239" w14:textId="77777777" w:rsidTr="0072699C">
        <w:tc>
          <w:tcPr>
            <w:tcW w:w="1980" w:type="dxa"/>
          </w:tcPr>
          <w:p w14:paraId="298F4FBC" w14:textId="32921035" w:rsidR="00C833E9" w:rsidRDefault="00C833E9" w:rsidP="00C833E9">
            <w:pPr>
              <w:pStyle w:val="NoSpacing"/>
              <w:rPr>
                <w:noProof/>
                <w:lang w:eastAsia="en-GB"/>
              </w:rPr>
            </w:pPr>
            <w:r>
              <w:rPr>
                <w:noProof/>
                <w:lang w:eastAsia="en-GB"/>
              </w:rPr>
              <w:drawing>
                <wp:anchor distT="0" distB="0" distL="114300" distR="114300" simplePos="0" relativeHeight="252419072" behindDoc="0" locked="0" layoutInCell="1" allowOverlap="1" wp14:anchorId="288494BA" wp14:editId="05536E66">
                  <wp:simplePos x="0" y="0"/>
                  <wp:positionH relativeFrom="column">
                    <wp:posOffset>182245</wp:posOffset>
                  </wp:positionH>
                  <wp:positionV relativeFrom="paragraph">
                    <wp:posOffset>32385</wp:posOffset>
                  </wp:positionV>
                  <wp:extent cx="792480" cy="1214552"/>
                  <wp:effectExtent l="0" t="0" r="7620" b="5080"/>
                  <wp:wrapNone/>
                  <wp:docPr id="303240028" name="Picture 16" descr="The Cookie Culprit: Book 1 (Meet the Maliks – Twin Detectives) eBook :  Mian, Zanib, Cheng, Kyan: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Cookie Culprit: Book 1 (Meet the Maliks – Twin Detectives) eBook :  Mian, Zanib, Cheng, Kyan: Amazon.co.uk: Kindle Sto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480" cy="12145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3965EAD" w14:textId="77777777" w:rsidR="00C833E9" w:rsidRDefault="00C833E9" w:rsidP="00C833E9">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Meet the Maliks, Twin Detectives by Zanib Mian</w:t>
            </w:r>
          </w:p>
          <w:p w14:paraId="32B1AA96" w14:textId="77777777" w:rsidR="00C833E9" w:rsidRDefault="00C833E9" w:rsidP="00C833E9">
            <w:pPr>
              <w:tabs>
                <w:tab w:val="clear" w:pos="283"/>
                <w:tab w:val="clear" w:pos="680"/>
                <w:tab w:val="clear" w:pos="964"/>
              </w:tabs>
              <w:suppressAutoHyphens w:val="0"/>
              <w:autoSpaceDE/>
              <w:autoSpaceDN/>
              <w:adjustRightInd/>
              <w:spacing w:after="0"/>
              <w:textAlignment w:val="auto"/>
              <w:rPr>
                <w:color w:val="070726"/>
                <w:sz w:val="20"/>
                <w:szCs w:val="20"/>
              </w:rPr>
            </w:pPr>
            <w:r w:rsidRPr="00213177">
              <w:rPr>
                <w:noProof/>
                <w:color w:val="070726"/>
                <w:sz w:val="20"/>
                <w:szCs w:val="20"/>
                <w:lang w:eastAsia="en-GB"/>
              </w:rPr>
              <mc:AlternateContent>
                <mc:Choice Requires="wps">
                  <w:drawing>
                    <wp:anchor distT="45720" distB="45720" distL="114300" distR="114300" simplePos="0" relativeHeight="252421120" behindDoc="0" locked="0" layoutInCell="1" allowOverlap="1" wp14:anchorId="023BF4EA" wp14:editId="512F542D">
                      <wp:simplePos x="0" y="0"/>
                      <wp:positionH relativeFrom="column">
                        <wp:posOffset>2676525</wp:posOffset>
                      </wp:positionH>
                      <wp:positionV relativeFrom="paragraph">
                        <wp:posOffset>579120</wp:posOffset>
                      </wp:positionV>
                      <wp:extent cx="1455420" cy="320040"/>
                      <wp:effectExtent l="0" t="0" r="0" b="3810"/>
                      <wp:wrapSquare wrapText="bothSides"/>
                      <wp:docPr id="1316657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1DF9E203"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3BF4EA" id="_x0000_s1065" style="position:absolute;margin-left:210.75pt;margin-top:45.6pt;width:114.6pt;height:25.2pt;z-index:2524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" fillcolor="#adbdf5" stroked="f">
                      <v:stroke joinstyle="miter"/>
                      <v:textbox>
                        <w:txbxContent>
                          <w:p w14:paraId="1DF9E203"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213177">
              <w:rPr>
                <w:noProof/>
                <w:color w:val="070726"/>
                <w:sz w:val="20"/>
                <w:szCs w:val="20"/>
                <w:lang w:eastAsia="en-GB"/>
              </w:rPr>
              <mc:AlternateContent>
                <mc:Choice Requires="wps">
                  <w:drawing>
                    <wp:anchor distT="45720" distB="45720" distL="114300" distR="114300" simplePos="0" relativeHeight="252420096" behindDoc="0" locked="0" layoutInCell="1" allowOverlap="1" wp14:anchorId="1FBD31C5" wp14:editId="382B20DE">
                      <wp:simplePos x="0" y="0"/>
                      <wp:positionH relativeFrom="column">
                        <wp:posOffset>339090</wp:posOffset>
                      </wp:positionH>
                      <wp:positionV relativeFrom="paragraph">
                        <wp:posOffset>578485</wp:posOffset>
                      </wp:positionV>
                      <wp:extent cx="1432560" cy="320040"/>
                      <wp:effectExtent l="0" t="0" r="0" b="3810"/>
                      <wp:wrapSquare wrapText="bothSides"/>
                      <wp:docPr id="952178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A961E6F"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BD31C5" id="_x0000_s1066" style="position:absolute;margin-left:26.7pt;margin-top:45.55pt;width:112.8pt;height:25.2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" fillcolor="#adbdf5" stroked="f">
                      <v:stroke joinstyle="miter"/>
                      <v:textbox>
                        <w:txbxContent>
                          <w:p w14:paraId="0A961E6F"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F85CCF">
              <w:rPr>
                <w:color w:val="070726"/>
                <w:sz w:val="20"/>
                <w:szCs w:val="20"/>
              </w:rPr>
              <w:t>Meet Maysa and Musa Malik. They might be twins but they are total opposites. And together they make an unstoppable team, especially when trying to solve a mystery!</w:t>
            </w:r>
            <w:r>
              <w:rPr>
                <w:color w:val="070726"/>
                <w:sz w:val="20"/>
                <w:szCs w:val="20"/>
              </w:rPr>
              <w:t xml:space="preserve"> </w:t>
            </w:r>
            <w:r w:rsidRPr="00F85CCF">
              <w:rPr>
                <w:color w:val="070726"/>
                <w:sz w:val="20"/>
                <w:szCs w:val="20"/>
              </w:rPr>
              <w:t>Perfect for fans of Planet Omar and Tom Gates.</w:t>
            </w:r>
          </w:p>
          <w:p w14:paraId="02311A86" w14:textId="77777777" w:rsidR="0079435B" w:rsidRDefault="0079435B" w:rsidP="00C833E9">
            <w:pPr>
              <w:tabs>
                <w:tab w:val="clear" w:pos="283"/>
                <w:tab w:val="clear" w:pos="680"/>
                <w:tab w:val="clear" w:pos="964"/>
              </w:tabs>
              <w:suppressAutoHyphens w:val="0"/>
              <w:autoSpaceDE/>
              <w:autoSpaceDN/>
              <w:adjustRightInd/>
              <w:spacing w:after="0"/>
              <w:textAlignment w:val="auto"/>
              <w:rPr>
                <w:sz w:val="24"/>
                <w:szCs w:val="24"/>
              </w:rPr>
            </w:pPr>
          </w:p>
          <w:p w14:paraId="300F3D5D" w14:textId="77777777" w:rsidR="0079435B" w:rsidRDefault="0079435B" w:rsidP="00C833E9">
            <w:pPr>
              <w:tabs>
                <w:tab w:val="clear" w:pos="283"/>
                <w:tab w:val="clear" w:pos="680"/>
                <w:tab w:val="clear" w:pos="964"/>
              </w:tabs>
              <w:suppressAutoHyphens w:val="0"/>
              <w:autoSpaceDE/>
              <w:autoSpaceDN/>
              <w:adjustRightInd/>
              <w:spacing w:after="0"/>
              <w:textAlignment w:val="auto"/>
              <w:rPr>
                <w:sz w:val="24"/>
                <w:szCs w:val="24"/>
              </w:rPr>
            </w:pPr>
          </w:p>
          <w:p w14:paraId="79F2A86C" w14:textId="4ABAFAFF" w:rsidR="0079435B" w:rsidRDefault="0079435B" w:rsidP="00C833E9">
            <w:pPr>
              <w:tabs>
                <w:tab w:val="clear" w:pos="283"/>
                <w:tab w:val="clear" w:pos="680"/>
                <w:tab w:val="clear" w:pos="964"/>
              </w:tabs>
              <w:suppressAutoHyphens w:val="0"/>
              <w:autoSpaceDE/>
              <w:autoSpaceDN/>
              <w:adjustRightInd/>
              <w:spacing w:after="0"/>
              <w:textAlignment w:val="auto"/>
              <w:rPr>
                <w:rFonts w:cs="Arial"/>
                <w:sz w:val="24"/>
                <w:szCs w:val="24"/>
              </w:rPr>
            </w:pPr>
          </w:p>
        </w:tc>
      </w:tr>
      <w:tr w:rsidR="00716965" w14:paraId="30FC51DE" w14:textId="77777777" w:rsidTr="0072699C">
        <w:tc>
          <w:tcPr>
            <w:tcW w:w="1980" w:type="dxa"/>
          </w:tcPr>
          <w:p w14:paraId="7E0837BE" w14:textId="6367219A" w:rsidR="00C833E9" w:rsidRDefault="00C833E9" w:rsidP="00C833E9">
            <w:pPr>
              <w:pStyle w:val="NoSpacing"/>
              <w:rPr>
                <w:noProof/>
                <w:lang w:eastAsia="en-GB"/>
              </w:rPr>
            </w:pPr>
            <w:r>
              <w:rPr>
                <w:noProof/>
                <w:lang w:eastAsia="en-GB"/>
              </w:rPr>
              <w:drawing>
                <wp:anchor distT="0" distB="0" distL="114300" distR="114300" simplePos="0" relativeHeight="252423168" behindDoc="0" locked="0" layoutInCell="1" allowOverlap="1" wp14:anchorId="0680EC10" wp14:editId="51575BED">
                  <wp:simplePos x="0" y="0"/>
                  <wp:positionH relativeFrom="column">
                    <wp:posOffset>45336</wp:posOffset>
                  </wp:positionH>
                  <wp:positionV relativeFrom="paragraph">
                    <wp:posOffset>34290</wp:posOffset>
                  </wp:positionV>
                  <wp:extent cx="1036840" cy="1226820"/>
                  <wp:effectExtent l="0" t="0" r="0" b="0"/>
                  <wp:wrapNone/>
                  <wp:docPr id="1819184605" name="Picture 17" descr="Everything Dogs: All the Canine Facts, Photos, and Fun You Can Get Your  Paws On! : Baines, Beck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erything Dogs: All the Canine Facts, Photos, and Fun You Can Get Your  Paws On! : Baines, Becky: Amazon.co.uk: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684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3C81F2BD"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Everything Dogs by National Geographic Kids</w:t>
            </w:r>
          </w:p>
          <w:p w14:paraId="7042259C" w14:textId="34A9CBBB" w:rsidR="0079435B" w:rsidRDefault="00C833E9" w:rsidP="00C833E9">
            <w:pPr>
              <w:tabs>
                <w:tab w:val="clear" w:pos="283"/>
                <w:tab w:val="clear" w:pos="680"/>
                <w:tab w:val="clear" w:pos="964"/>
              </w:tabs>
              <w:suppressAutoHyphens w:val="0"/>
              <w:autoSpaceDE/>
              <w:autoSpaceDN/>
              <w:adjustRightInd/>
              <w:spacing w:before="240" w:after="0"/>
              <w:textAlignment w:val="auto"/>
              <w:rPr>
                <w:color w:val="070726"/>
                <w:sz w:val="20"/>
                <w:szCs w:val="20"/>
              </w:rPr>
            </w:pPr>
            <w:r w:rsidRPr="00F85CCF">
              <w:rPr>
                <w:color w:val="070726"/>
                <w:sz w:val="20"/>
                <w:szCs w:val="20"/>
              </w:rPr>
              <w:t>Dogs are man's best friend! The</w:t>
            </w:r>
            <w:r>
              <w:rPr>
                <w:color w:val="070726"/>
                <w:sz w:val="20"/>
                <w:szCs w:val="20"/>
              </w:rPr>
              <w:t xml:space="preserve">ir </w:t>
            </w:r>
            <w:r w:rsidRPr="00F85CCF">
              <w:rPr>
                <w:color w:val="070726"/>
                <w:sz w:val="20"/>
                <w:szCs w:val="20"/>
              </w:rPr>
              <w:t>friendliness</w:t>
            </w:r>
            <w:r w:rsidR="00836C4A">
              <w:rPr>
                <w:color w:val="070726"/>
                <w:sz w:val="20"/>
                <w:szCs w:val="20"/>
              </w:rPr>
              <w:t>,</w:t>
            </w:r>
            <w:r w:rsidRPr="00F85CCF">
              <w:rPr>
                <w:color w:val="070726"/>
                <w:sz w:val="20"/>
                <w:szCs w:val="20"/>
              </w:rPr>
              <w:t xml:space="preserve"> combined with their ability to connect to humans</w:t>
            </w:r>
            <w:r w:rsidR="00836C4A">
              <w:rPr>
                <w:color w:val="070726"/>
                <w:sz w:val="20"/>
                <w:szCs w:val="20"/>
              </w:rPr>
              <w:t>,</w:t>
            </w:r>
            <w:r w:rsidRPr="00F85CCF">
              <w:rPr>
                <w:color w:val="070726"/>
                <w:sz w:val="20"/>
                <w:szCs w:val="20"/>
              </w:rPr>
              <w:t xml:space="preserve"> make dogs one of the most loved animals in the world. </w:t>
            </w:r>
            <w:r w:rsidRPr="00DC5FF9">
              <w:rPr>
                <w:i/>
                <w:iCs/>
                <w:color w:val="070726"/>
                <w:sz w:val="20"/>
                <w:szCs w:val="20"/>
              </w:rPr>
              <w:t>Everything Dogs</w:t>
            </w:r>
            <w:r w:rsidRPr="00F85CCF">
              <w:rPr>
                <w:color w:val="070726"/>
                <w:sz w:val="20"/>
                <w:szCs w:val="20"/>
              </w:rPr>
              <w:t xml:space="preserve"> explores the world of these extraordinary animals!</w:t>
            </w:r>
          </w:p>
          <w:p w14:paraId="1C4F805E" w14:textId="1300B8B0"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213177">
              <w:rPr>
                <w:noProof/>
                <w:color w:val="070726"/>
                <w:sz w:val="20"/>
                <w:szCs w:val="20"/>
                <w:lang w:eastAsia="en-GB"/>
              </w:rPr>
              <mc:AlternateContent>
                <mc:Choice Requires="wps">
                  <w:drawing>
                    <wp:anchor distT="45720" distB="45720" distL="114300" distR="114300" simplePos="0" relativeHeight="252425216" behindDoc="0" locked="0" layoutInCell="1" allowOverlap="1" wp14:anchorId="1DB9EBCA" wp14:editId="0097728A">
                      <wp:simplePos x="0" y="0"/>
                      <wp:positionH relativeFrom="column">
                        <wp:posOffset>2628900</wp:posOffset>
                      </wp:positionH>
                      <wp:positionV relativeFrom="paragraph">
                        <wp:posOffset>80010</wp:posOffset>
                      </wp:positionV>
                      <wp:extent cx="1455420" cy="320040"/>
                      <wp:effectExtent l="0" t="0" r="0" b="3810"/>
                      <wp:wrapSquare wrapText="bothSides"/>
                      <wp:docPr id="1237882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55DB2CF9"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DB9EBCA" id="_x0000_s1067" style="position:absolute;margin-left:207pt;margin-top:6.3pt;width:114.6pt;height:25.2pt;z-index:2524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" fillcolor="#adbdf5" stroked="f">
                      <v:stroke joinstyle="miter"/>
                      <v:textbox>
                        <w:txbxContent>
                          <w:p w14:paraId="55DB2CF9"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r w:rsidRPr="00213177">
              <w:rPr>
                <w:noProof/>
                <w:color w:val="070726"/>
                <w:sz w:val="20"/>
                <w:szCs w:val="20"/>
                <w:lang w:eastAsia="en-GB"/>
              </w:rPr>
              <mc:AlternateContent>
                <mc:Choice Requires="wps">
                  <w:drawing>
                    <wp:anchor distT="45720" distB="45720" distL="114300" distR="114300" simplePos="0" relativeHeight="252424192" behindDoc="0" locked="0" layoutInCell="1" allowOverlap="1" wp14:anchorId="4D11B68E" wp14:editId="3B9535B0">
                      <wp:simplePos x="0" y="0"/>
                      <wp:positionH relativeFrom="column">
                        <wp:posOffset>330835</wp:posOffset>
                      </wp:positionH>
                      <wp:positionV relativeFrom="paragraph">
                        <wp:posOffset>80645</wp:posOffset>
                      </wp:positionV>
                      <wp:extent cx="1432560" cy="320040"/>
                      <wp:effectExtent l="0" t="0" r="0" b="3810"/>
                      <wp:wrapSquare wrapText="bothSides"/>
                      <wp:docPr id="535207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B895E7E"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11B68E" id="_x0000_s1068" style="position:absolute;margin-left:26.05pt;margin-top:6.35pt;width:112.8pt;height:25.2pt;z-index:2524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" fillcolor="#adbdf5" stroked="f">
                      <v:stroke joinstyle="miter"/>
                      <v:textbox>
                        <w:txbxContent>
                          <w:p w14:paraId="7B895E7E"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tc>
      </w:tr>
      <w:tr w:rsidR="00716965" w14:paraId="7E4A2207" w14:textId="77777777" w:rsidTr="0072699C">
        <w:tc>
          <w:tcPr>
            <w:tcW w:w="1980" w:type="dxa"/>
          </w:tcPr>
          <w:p w14:paraId="5ADD8292" w14:textId="6639668B" w:rsidR="00C833E9" w:rsidRDefault="00C833E9" w:rsidP="00C833E9">
            <w:pPr>
              <w:pStyle w:val="NoSpacing"/>
              <w:rPr>
                <w:noProof/>
                <w:lang w:eastAsia="en-GB"/>
              </w:rPr>
            </w:pPr>
            <w:r>
              <w:rPr>
                <w:noProof/>
                <w:lang w:eastAsia="en-GB"/>
              </w:rPr>
              <w:lastRenderedPageBreak/>
              <w:drawing>
                <wp:anchor distT="0" distB="0" distL="114300" distR="114300" simplePos="0" relativeHeight="252426240" behindDoc="0" locked="0" layoutInCell="1" allowOverlap="1" wp14:anchorId="431FD8E2" wp14:editId="37D02FA4">
                  <wp:simplePos x="0" y="0"/>
                  <wp:positionH relativeFrom="column">
                    <wp:posOffset>166332</wp:posOffset>
                  </wp:positionH>
                  <wp:positionV relativeFrom="paragraph">
                    <wp:posOffset>39370</wp:posOffset>
                  </wp:positionV>
                  <wp:extent cx="847725" cy="1290691"/>
                  <wp:effectExtent l="0" t="0" r="0" b="5080"/>
                  <wp:wrapNone/>
                  <wp:docPr id="150498387" name="Picture 28"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64024" name="Picture 28" descr="A book cover of a book&#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725" cy="12906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1182477F"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Anisha, Accidental Detective by Serena Patel</w:t>
            </w:r>
          </w:p>
          <w:p w14:paraId="4DFD862A" w14:textId="626A13E4" w:rsidR="00C833E9" w:rsidRDefault="00C833E9" w:rsidP="00C833E9">
            <w:pPr>
              <w:tabs>
                <w:tab w:val="clear" w:pos="283"/>
                <w:tab w:val="clear" w:pos="680"/>
                <w:tab w:val="clear" w:pos="964"/>
              </w:tabs>
              <w:suppressAutoHyphens w:val="0"/>
              <w:autoSpaceDE/>
              <w:autoSpaceDN/>
              <w:adjustRightInd/>
              <w:spacing w:before="240" w:after="0"/>
              <w:textAlignment w:val="auto"/>
              <w:rPr>
                <w:color w:val="070726"/>
                <w:sz w:val="20"/>
                <w:szCs w:val="20"/>
              </w:rPr>
            </w:pPr>
            <w:r w:rsidRPr="0025017F">
              <w:rPr>
                <w:color w:val="070726"/>
                <w:sz w:val="20"/>
                <w:szCs w:val="20"/>
              </w:rPr>
              <w:t>HELP!</w:t>
            </w:r>
            <w:r>
              <w:rPr>
                <w:color w:val="070726"/>
                <w:sz w:val="20"/>
                <w:szCs w:val="20"/>
              </w:rPr>
              <w:t xml:space="preserve"> My </w:t>
            </w:r>
            <w:r w:rsidRPr="0025017F">
              <w:rPr>
                <w:color w:val="070726"/>
                <w:sz w:val="20"/>
                <w:szCs w:val="20"/>
              </w:rPr>
              <w:t xml:space="preserve"> Aunty Bindi is getting married tomorrow </w:t>
            </w:r>
            <w:r>
              <w:rPr>
                <w:color w:val="070726"/>
                <w:sz w:val="20"/>
                <w:szCs w:val="20"/>
              </w:rPr>
              <w:t>b</w:t>
            </w:r>
            <w:r w:rsidRPr="0025017F">
              <w:rPr>
                <w:color w:val="070726"/>
                <w:sz w:val="20"/>
                <w:szCs w:val="20"/>
              </w:rPr>
              <w:t>ut</w:t>
            </w:r>
            <w:r>
              <w:rPr>
                <w:color w:val="070726"/>
                <w:sz w:val="20"/>
                <w:szCs w:val="20"/>
              </w:rPr>
              <w:t xml:space="preserve"> </w:t>
            </w:r>
            <w:r w:rsidRPr="0025017F">
              <w:rPr>
                <w:color w:val="070726"/>
                <w:sz w:val="20"/>
                <w:szCs w:val="20"/>
              </w:rPr>
              <w:t>I've just found a ransom note</w:t>
            </w:r>
            <w:r>
              <w:rPr>
                <w:color w:val="070726"/>
                <w:sz w:val="20"/>
                <w:szCs w:val="20"/>
              </w:rPr>
              <w:t xml:space="preserve"> </w:t>
            </w:r>
            <w:r w:rsidRPr="0025017F">
              <w:rPr>
                <w:color w:val="070726"/>
                <w:sz w:val="20"/>
                <w:szCs w:val="20"/>
              </w:rPr>
              <w:t>saying Bindi's husband-to-be, has been kidnapped, and will only be freed if the wedding is cancelled!</w:t>
            </w:r>
            <w:r>
              <w:rPr>
                <w:color w:val="070726"/>
                <w:sz w:val="20"/>
                <w:szCs w:val="20"/>
              </w:rPr>
              <w:t xml:space="preserve"> </w:t>
            </w:r>
            <w:r w:rsidRPr="0025017F">
              <w:rPr>
                <w:color w:val="070726"/>
                <w:sz w:val="20"/>
                <w:szCs w:val="20"/>
              </w:rPr>
              <w:t>I guess it's up to me to save the day.</w:t>
            </w:r>
          </w:p>
          <w:p w14:paraId="7EE6FB78" w14:textId="2EE1D729" w:rsidR="00C833E9" w:rsidRDefault="005E7EE3"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312662">
              <w:rPr>
                <w:noProof/>
                <w:color w:val="070726"/>
                <w:sz w:val="20"/>
                <w:szCs w:val="20"/>
                <w:lang w:eastAsia="en-GB"/>
              </w:rPr>
              <mc:AlternateContent>
                <mc:Choice Requires="wps">
                  <w:drawing>
                    <wp:anchor distT="45720" distB="45720" distL="114300" distR="114300" simplePos="0" relativeHeight="252428288" behindDoc="0" locked="0" layoutInCell="1" allowOverlap="1" wp14:anchorId="7FD353A8" wp14:editId="66838093">
                      <wp:simplePos x="0" y="0"/>
                      <wp:positionH relativeFrom="column">
                        <wp:posOffset>2628900</wp:posOffset>
                      </wp:positionH>
                      <wp:positionV relativeFrom="paragraph">
                        <wp:posOffset>133985</wp:posOffset>
                      </wp:positionV>
                      <wp:extent cx="1455420" cy="320040"/>
                      <wp:effectExtent l="0" t="0" r="0" b="3810"/>
                      <wp:wrapSquare wrapText="bothSides"/>
                      <wp:docPr id="491580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5524327F"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D353A8" id="_x0000_s1069" style="position:absolute;margin-left:207pt;margin-top:10.55pt;width:114.6pt;height:25.2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" fillcolor="#adbdf5" stroked="f">
                      <v:stroke joinstyle="miter"/>
                      <v:textbox>
                        <w:txbxContent>
                          <w:p w14:paraId="5524327F"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7-11</w:t>
                            </w:r>
                          </w:p>
                        </w:txbxContent>
                      </v:textbox>
                      <w10:wrap type="square"/>
                    </v:roundrect>
                  </w:pict>
                </mc:Fallback>
              </mc:AlternateContent>
            </w:r>
            <w:r w:rsidRPr="00312662">
              <w:rPr>
                <w:noProof/>
                <w:color w:val="070726"/>
                <w:sz w:val="20"/>
                <w:szCs w:val="20"/>
                <w:lang w:eastAsia="en-GB"/>
              </w:rPr>
              <mc:AlternateContent>
                <mc:Choice Requires="wps">
                  <w:drawing>
                    <wp:anchor distT="45720" distB="45720" distL="114300" distR="114300" simplePos="0" relativeHeight="252427264" behindDoc="0" locked="0" layoutInCell="1" allowOverlap="1" wp14:anchorId="28C1ABCD" wp14:editId="4F9A177F">
                      <wp:simplePos x="0" y="0"/>
                      <wp:positionH relativeFrom="column">
                        <wp:posOffset>391795</wp:posOffset>
                      </wp:positionH>
                      <wp:positionV relativeFrom="paragraph">
                        <wp:posOffset>149860</wp:posOffset>
                      </wp:positionV>
                      <wp:extent cx="1432560" cy="320040"/>
                      <wp:effectExtent l="0" t="0" r="0" b="3810"/>
                      <wp:wrapSquare wrapText="bothSides"/>
                      <wp:docPr id="1247406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8C082BD" w14:textId="77777777" w:rsidR="00C833E9" w:rsidRPr="007D0161" w:rsidRDefault="00C833E9"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C1ABCD" id="_x0000_s1070" style="position:absolute;margin-left:30.85pt;margin-top:11.8pt;width:112.8pt;height:25.2pt;z-index:25242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" fillcolor="#adbdf5" stroked="f">
                      <v:stroke joinstyle="miter"/>
                      <v:textbox>
                        <w:txbxContent>
                          <w:p w14:paraId="48C082BD" w14:textId="77777777" w:rsidR="00C833E9" w:rsidRPr="007D0161" w:rsidRDefault="00C833E9"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p>
        </w:tc>
      </w:tr>
      <w:tr w:rsidR="00716965" w14:paraId="19F745FA" w14:textId="77777777" w:rsidTr="0072699C">
        <w:tc>
          <w:tcPr>
            <w:tcW w:w="1980" w:type="dxa"/>
          </w:tcPr>
          <w:p w14:paraId="21788287" w14:textId="27FB09F1" w:rsidR="00C833E9" w:rsidRDefault="00DC5FF9" w:rsidP="00C833E9">
            <w:pPr>
              <w:pStyle w:val="NoSpacing"/>
              <w:rPr>
                <w:noProof/>
                <w:lang w:eastAsia="en-GB"/>
              </w:rPr>
            </w:pPr>
            <w:r>
              <w:rPr>
                <w:noProof/>
                <w:lang w:eastAsia="en-GB"/>
              </w:rPr>
              <w:drawing>
                <wp:anchor distT="0" distB="0" distL="114300" distR="114300" simplePos="0" relativeHeight="252430336" behindDoc="0" locked="0" layoutInCell="1" allowOverlap="1" wp14:anchorId="041AC6D8" wp14:editId="2DDB4E4B">
                  <wp:simplePos x="0" y="0"/>
                  <wp:positionH relativeFrom="column">
                    <wp:posOffset>124138</wp:posOffset>
                  </wp:positionH>
                  <wp:positionV relativeFrom="paragraph">
                    <wp:posOffset>50800</wp:posOffset>
                  </wp:positionV>
                  <wp:extent cx="876300" cy="1325718"/>
                  <wp:effectExtent l="0" t="0" r="0" b="8255"/>
                  <wp:wrapNone/>
                  <wp:docPr id="1661037442" name="Picture 19" descr="Erika and the Angermare (Dream Defenders Book 1) eBook : Percival, Tom: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ika and the Angermare (Dream Defenders Book 1) eBook : Percival, Tom:  Amazon.co.uk: Kindle Sto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300" cy="13257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1911DAEC" w14:textId="20884CE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Erika and the Anger Mare by Tom Percival</w:t>
            </w:r>
          </w:p>
          <w:p w14:paraId="5D085019" w14:textId="67AD2256" w:rsidR="00C833E9" w:rsidRDefault="00C833E9" w:rsidP="00C833E9">
            <w:pPr>
              <w:pStyle w:val="NormalWeb"/>
              <w:shd w:val="clear" w:color="auto" w:fill="FFFFFF"/>
              <w:textAlignment w:val="baseline"/>
              <w:rPr>
                <w:rFonts w:asciiTheme="minorHAnsi" w:hAnsiTheme="minorHAnsi"/>
                <w:color w:val="070726"/>
                <w:sz w:val="20"/>
                <w:szCs w:val="20"/>
              </w:rPr>
            </w:pPr>
            <w:r w:rsidRPr="00213177">
              <w:rPr>
                <w:rFonts w:asciiTheme="minorHAnsi" w:hAnsiTheme="minorHAnsi"/>
                <w:noProof/>
                <w:color w:val="070726"/>
                <w:sz w:val="20"/>
                <w:szCs w:val="20"/>
              </w:rPr>
              <mc:AlternateContent>
                <mc:Choice Requires="wps">
                  <w:drawing>
                    <wp:anchor distT="45720" distB="45720" distL="114300" distR="114300" simplePos="0" relativeHeight="252431360" behindDoc="0" locked="0" layoutInCell="1" allowOverlap="1" wp14:anchorId="22F5AA0C" wp14:editId="45895577">
                      <wp:simplePos x="0" y="0"/>
                      <wp:positionH relativeFrom="column">
                        <wp:posOffset>331470</wp:posOffset>
                      </wp:positionH>
                      <wp:positionV relativeFrom="paragraph">
                        <wp:posOffset>771525</wp:posOffset>
                      </wp:positionV>
                      <wp:extent cx="1432560" cy="320040"/>
                      <wp:effectExtent l="0" t="0" r="0" b="3810"/>
                      <wp:wrapSquare wrapText="bothSides"/>
                      <wp:docPr id="199095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CF0EF54"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2F5AA0C" id="_x0000_s1071" style="position:absolute;margin-left:26.1pt;margin-top:60.75pt;width:112.8pt;height:25.2pt;z-index:25243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" fillcolor="#adbdf5" stroked="f">
                      <v:stroke joinstyle="miter"/>
                      <v:textbox>
                        <w:txbxContent>
                          <w:p w14:paraId="3CF0EF54"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213177">
              <w:rPr>
                <w:rFonts w:asciiTheme="minorHAnsi" w:hAnsiTheme="minorHAnsi"/>
                <w:noProof/>
                <w:color w:val="070726"/>
                <w:sz w:val="20"/>
                <w:szCs w:val="20"/>
              </w:rPr>
              <mc:AlternateContent>
                <mc:Choice Requires="wps">
                  <w:drawing>
                    <wp:anchor distT="45720" distB="45720" distL="114300" distR="114300" simplePos="0" relativeHeight="252432384" behindDoc="0" locked="0" layoutInCell="1" allowOverlap="1" wp14:anchorId="40A09E88" wp14:editId="6CEE9B40">
                      <wp:simplePos x="0" y="0"/>
                      <wp:positionH relativeFrom="column">
                        <wp:posOffset>2629535</wp:posOffset>
                      </wp:positionH>
                      <wp:positionV relativeFrom="paragraph">
                        <wp:posOffset>770890</wp:posOffset>
                      </wp:positionV>
                      <wp:extent cx="1455420" cy="320040"/>
                      <wp:effectExtent l="0" t="0" r="0" b="3810"/>
                      <wp:wrapSquare wrapText="bothSides"/>
                      <wp:docPr id="569162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1E7CAA4"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A09E88" id="_x0000_s1072" style="position:absolute;margin-left:207.05pt;margin-top:60.7pt;width:114.6pt;height:25.2pt;z-index:25243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" fillcolor="#adbdf5" stroked="f">
                      <v:stroke joinstyle="miter"/>
                      <v:textbox>
                        <w:txbxContent>
                          <w:p w14:paraId="41E7CAA4"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F85CCF">
              <w:rPr>
                <w:rFonts w:asciiTheme="minorHAnsi" w:hAnsiTheme="minorHAnsi"/>
                <w:color w:val="070726"/>
                <w:sz w:val="20"/>
                <w:szCs w:val="20"/>
              </w:rPr>
              <w:t xml:space="preserve">Erika </w:t>
            </w:r>
            <w:proofErr w:type="spellStart"/>
            <w:r w:rsidRPr="00F85CCF">
              <w:rPr>
                <w:rFonts w:asciiTheme="minorHAnsi" w:hAnsiTheme="minorHAnsi"/>
                <w:color w:val="070726"/>
                <w:sz w:val="20"/>
                <w:szCs w:val="20"/>
              </w:rPr>
              <w:t>Delgano</w:t>
            </w:r>
            <w:proofErr w:type="spellEnd"/>
            <w:r w:rsidRPr="00F85CCF">
              <w:rPr>
                <w:rFonts w:asciiTheme="minorHAnsi" w:hAnsiTheme="minorHAnsi"/>
                <w:color w:val="070726"/>
                <w:sz w:val="20"/>
                <w:szCs w:val="20"/>
              </w:rPr>
              <w:t xml:space="preserve"> can sometimes get a little angry</w:t>
            </w:r>
            <w:r>
              <w:rPr>
                <w:rFonts w:asciiTheme="minorHAnsi" w:hAnsiTheme="minorHAnsi"/>
                <w:color w:val="070726"/>
                <w:sz w:val="20"/>
                <w:szCs w:val="20"/>
              </w:rPr>
              <w:t>…</w:t>
            </w:r>
            <w:r w:rsidRPr="00F85CCF">
              <w:rPr>
                <w:rFonts w:asciiTheme="minorHAnsi" w:hAnsiTheme="minorHAnsi"/>
                <w:color w:val="070726"/>
                <w:sz w:val="20"/>
                <w:szCs w:val="20"/>
              </w:rPr>
              <w:t xml:space="preserve">And </w:t>
            </w:r>
            <w:proofErr w:type="gramStart"/>
            <w:r w:rsidRPr="00F85CCF">
              <w:rPr>
                <w:rFonts w:asciiTheme="minorHAnsi" w:hAnsiTheme="minorHAnsi"/>
                <w:color w:val="070726"/>
                <w:sz w:val="20"/>
                <w:szCs w:val="20"/>
              </w:rPr>
              <w:t>one night</w:t>
            </w:r>
            <w:proofErr w:type="gramEnd"/>
            <w:r w:rsidRPr="00F85CCF">
              <w:rPr>
                <w:rFonts w:asciiTheme="minorHAnsi" w:hAnsiTheme="minorHAnsi"/>
                <w:color w:val="070726"/>
                <w:sz w:val="20"/>
                <w:szCs w:val="20"/>
              </w:rPr>
              <w:t xml:space="preserve"> things go from bad to worse when she falls asleep upset</w:t>
            </w:r>
            <w:r>
              <w:rPr>
                <w:rFonts w:asciiTheme="minorHAnsi" w:hAnsiTheme="minorHAnsi"/>
                <w:color w:val="070726"/>
                <w:sz w:val="20"/>
                <w:szCs w:val="20"/>
              </w:rPr>
              <w:t>,</w:t>
            </w:r>
            <w:r w:rsidRPr="00F85CCF">
              <w:rPr>
                <w:rFonts w:asciiTheme="minorHAnsi" w:hAnsiTheme="minorHAnsi"/>
                <w:color w:val="070726"/>
                <w:sz w:val="20"/>
                <w:szCs w:val="20"/>
              </w:rPr>
              <w:t xml:space="preserve"> she finds herself stuck in a bad dream with no way to get hom</w:t>
            </w:r>
            <w:r w:rsidR="00836C4A">
              <w:rPr>
                <w:rFonts w:asciiTheme="minorHAnsi" w:hAnsiTheme="minorHAnsi"/>
                <w:color w:val="070726"/>
                <w:sz w:val="20"/>
                <w:szCs w:val="20"/>
              </w:rPr>
              <w:t xml:space="preserve">e, </w:t>
            </w:r>
            <w:r w:rsidRPr="00F85CCF">
              <w:rPr>
                <w:rFonts w:asciiTheme="minorHAnsi" w:hAnsiTheme="minorHAnsi"/>
                <w:color w:val="070726"/>
                <w:sz w:val="20"/>
                <w:szCs w:val="20"/>
              </w:rPr>
              <w:t>being chased by a terrifying Anger</w:t>
            </w:r>
            <w:r w:rsidR="00836C4A">
              <w:rPr>
                <w:rFonts w:asciiTheme="minorHAnsi" w:hAnsiTheme="minorHAnsi"/>
                <w:color w:val="070726"/>
                <w:sz w:val="20"/>
                <w:szCs w:val="20"/>
              </w:rPr>
              <w:t xml:space="preserve"> M</w:t>
            </w:r>
            <w:r w:rsidRPr="00F85CCF">
              <w:rPr>
                <w:rFonts w:asciiTheme="minorHAnsi" w:hAnsiTheme="minorHAnsi"/>
                <w:color w:val="070726"/>
                <w:sz w:val="20"/>
                <w:szCs w:val="20"/>
              </w:rPr>
              <w:t>are!</w:t>
            </w:r>
          </w:p>
          <w:p w14:paraId="27343C3A"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p>
        </w:tc>
      </w:tr>
      <w:tr w:rsidR="00716965" w14:paraId="5C4175DB" w14:textId="77777777" w:rsidTr="0072699C">
        <w:tc>
          <w:tcPr>
            <w:tcW w:w="1980" w:type="dxa"/>
          </w:tcPr>
          <w:p w14:paraId="38942854" w14:textId="18C6C9E8" w:rsidR="00C833E9" w:rsidRDefault="00C833E9" w:rsidP="00C833E9">
            <w:pPr>
              <w:pStyle w:val="NoSpacing"/>
              <w:rPr>
                <w:noProof/>
                <w:lang w:eastAsia="en-GB"/>
              </w:rPr>
            </w:pPr>
            <w:r>
              <w:rPr>
                <w:noProof/>
                <w:lang w:eastAsia="en-GB"/>
              </w:rPr>
              <w:drawing>
                <wp:anchor distT="0" distB="0" distL="114300" distR="114300" simplePos="0" relativeHeight="252433408" behindDoc="0" locked="0" layoutInCell="1" allowOverlap="1" wp14:anchorId="1D3C933D" wp14:editId="7D23047E">
                  <wp:simplePos x="0" y="0"/>
                  <wp:positionH relativeFrom="column">
                    <wp:posOffset>174625</wp:posOffset>
                  </wp:positionH>
                  <wp:positionV relativeFrom="paragraph">
                    <wp:posOffset>52070</wp:posOffset>
                  </wp:positionV>
                  <wp:extent cx="841097" cy="1280160"/>
                  <wp:effectExtent l="0" t="0" r="0" b="0"/>
                  <wp:wrapNone/>
                  <wp:docPr id="2079864003" name="Picture 21" descr="The Great (Food) Bank Heist: Written with great empathy and Raúf's  trademark humour, this moving story gives a child's-eye view of the  increasing problem of food poverty.: Amazon.co.uk: Onjali Q. Raúf, E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Great (Food) Bank Heist: Written with great empathy and Raúf's  trademark humour, this moving story gives a child's-eye view of the  increasing problem of food poverty.: Amazon.co.uk: Onjali Q. Raúf, Elis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1919" cy="12814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136E566"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 xml:space="preserve">The Great (Food) Bank Heist by </w:t>
            </w:r>
            <w:proofErr w:type="spellStart"/>
            <w:r>
              <w:rPr>
                <w:rFonts w:cs="Arial"/>
                <w:sz w:val="24"/>
                <w:szCs w:val="24"/>
              </w:rPr>
              <w:t>Onjali</w:t>
            </w:r>
            <w:proofErr w:type="spellEnd"/>
            <w:r>
              <w:rPr>
                <w:rFonts w:cs="Arial"/>
                <w:sz w:val="24"/>
                <w:szCs w:val="24"/>
              </w:rPr>
              <w:t xml:space="preserve"> Q Rauf</w:t>
            </w:r>
          </w:p>
          <w:p w14:paraId="420B5624" w14:textId="77777777" w:rsidR="00C833E9" w:rsidRDefault="00C833E9" w:rsidP="00C833E9">
            <w:pPr>
              <w:tabs>
                <w:tab w:val="clear" w:pos="283"/>
                <w:tab w:val="clear" w:pos="680"/>
                <w:tab w:val="clear" w:pos="964"/>
              </w:tabs>
              <w:suppressAutoHyphens w:val="0"/>
              <w:autoSpaceDE/>
              <w:autoSpaceDN/>
              <w:adjustRightInd/>
              <w:spacing w:before="240" w:after="0"/>
              <w:textAlignment w:val="auto"/>
              <w:rPr>
                <w:color w:val="070726"/>
                <w:sz w:val="20"/>
                <w:szCs w:val="20"/>
              </w:rPr>
            </w:pPr>
            <w:r w:rsidRPr="00340E29">
              <w:rPr>
                <w:color w:val="070726"/>
                <w:sz w:val="20"/>
                <w:szCs w:val="20"/>
              </w:rPr>
              <w:t>On Thursdays, Nelson, Ashley and Mum head out to the bank.</w:t>
            </w:r>
            <w:r>
              <w:rPr>
                <w:color w:val="070726"/>
                <w:sz w:val="20"/>
                <w:szCs w:val="20"/>
              </w:rPr>
              <w:t xml:space="preserve"> </w:t>
            </w:r>
            <w:r w:rsidRPr="00340E29">
              <w:rPr>
                <w:color w:val="070726"/>
                <w:sz w:val="20"/>
                <w:szCs w:val="20"/>
              </w:rPr>
              <w:t>But not just any old bank</w:t>
            </w:r>
            <w:r>
              <w:rPr>
                <w:color w:val="070726"/>
                <w:sz w:val="20"/>
                <w:szCs w:val="20"/>
              </w:rPr>
              <w:t xml:space="preserve">, </w:t>
            </w:r>
            <w:r w:rsidRPr="00340E29">
              <w:rPr>
                <w:color w:val="070726"/>
                <w:sz w:val="20"/>
                <w:szCs w:val="20"/>
              </w:rPr>
              <w:t xml:space="preserve">the food bank. </w:t>
            </w:r>
            <w:r>
              <w:rPr>
                <w:color w:val="070726"/>
                <w:sz w:val="20"/>
                <w:szCs w:val="20"/>
              </w:rPr>
              <w:t xml:space="preserve"> </w:t>
            </w:r>
            <w:r w:rsidRPr="00340E29">
              <w:rPr>
                <w:color w:val="070726"/>
                <w:sz w:val="20"/>
                <w:szCs w:val="20"/>
              </w:rPr>
              <w:t>But ther</w:t>
            </w:r>
            <w:r>
              <w:rPr>
                <w:color w:val="070726"/>
                <w:sz w:val="20"/>
                <w:szCs w:val="20"/>
              </w:rPr>
              <w:t>e’</w:t>
            </w:r>
            <w:r w:rsidRPr="00340E29">
              <w:rPr>
                <w:color w:val="070726"/>
                <w:sz w:val="20"/>
                <w:szCs w:val="20"/>
              </w:rPr>
              <w:t>s a thief in town, leaving people hungrier than ever.</w:t>
            </w:r>
            <w:r>
              <w:rPr>
                <w:color w:val="070726"/>
                <w:sz w:val="20"/>
                <w:szCs w:val="20"/>
              </w:rPr>
              <w:t xml:space="preserve"> Can Nelson </w:t>
            </w:r>
            <w:r w:rsidRPr="00340E29">
              <w:rPr>
                <w:color w:val="070726"/>
                <w:sz w:val="20"/>
                <w:szCs w:val="20"/>
              </w:rPr>
              <w:t>and his friends catch the bank robber?</w:t>
            </w:r>
          </w:p>
          <w:p w14:paraId="26DBE088" w14:textId="2AB5112E" w:rsidR="00C833E9" w:rsidRDefault="005E7EE3"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213177">
              <w:rPr>
                <w:noProof/>
                <w:color w:val="070726"/>
                <w:sz w:val="20"/>
                <w:szCs w:val="20"/>
                <w:lang w:eastAsia="en-GB"/>
              </w:rPr>
              <mc:AlternateContent>
                <mc:Choice Requires="wps">
                  <w:drawing>
                    <wp:anchor distT="45720" distB="45720" distL="114300" distR="114300" simplePos="0" relativeHeight="252434432" behindDoc="0" locked="0" layoutInCell="1" allowOverlap="1" wp14:anchorId="0AC4E566" wp14:editId="5B878CD8">
                      <wp:simplePos x="0" y="0"/>
                      <wp:positionH relativeFrom="column">
                        <wp:posOffset>331470</wp:posOffset>
                      </wp:positionH>
                      <wp:positionV relativeFrom="paragraph">
                        <wp:posOffset>154305</wp:posOffset>
                      </wp:positionV>
                      <wp:extent cx="1432560" cy="320040"/>
                      <wp:effectExtent l="0" t="0" r="0" b="3810"/>
                      <wp:wrapSquare wrapText="bothSides"/>
                      <wp:docPr id="2079864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BAFD266" w14:textId="77777777" w:rsidR="00C833E9" w:rsidRPr="007D0161" w:rsidRDefault="00C833E9" w:rsidP="0013158B">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C4E566" id="_x0000_s1073" style="position:absolute;margin-left:26.1pt;margin-top:12.15pt;width:112.8pt;height:25.2pt;z-index:25243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" fillcolor="#adbdf5" stroked="f">
                      <v:stroke joinstyle="miter"/>
                      <v:textbox>
                        <w:txbxContent>
                          <w:p w14:paraId="0BAFD266" w14:textId="77777777" w:rsidR="00C833E9" w:rsidRPr="007D0161" w:rsidRDefault="00C833E9" w:rsidP="0013158B">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213177">
              <w:rPr>
                <w:noProof/>
                <w:color w:val="070726"/>
                <w:sz w:val="20"/>
                <w:szCs w:val="20"/>
                <w:lang w:eastAsia="en-GB"/>
              </w:rPr>
              <mc:AlternateContent>
                <mc:Choice Requires="wps">
                  <w:drawing>
                    <wp:anchor distT="45720" distB="45720" distL="114300" distR="114300" simplePos="0" relativeHeight="252435456" behindDoc="0" locked="0" layoutInCell="1" allowOverlap="1" wp14:anchorId="484E2CB9" wp14:editId="5C73A4D6">
                      <wp:simplePos x="0" y="0"/>
                      <wp:positionH relativeFrom="column">
                        <wp:posOffset>2629535</wp:posOffset>
                      </wp:positionH>
                      <wp:positionV relativeFrom="paragraph">
                        <wp:posOffset>153670</wp:posOffset>
                      </wp:positionV>
                      <wp:extent cx="1455420" cy="320040"/>
                      <wp:effectExtent l="0" t="0" r="0" b="3810"/>
                      <wp:wrapSquare wrapText="bothSides"/>
                      <wp:docPr id="2079864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42A499C8" w14:textId="77777777" w:rsidR="00C833E9" w:rsidRPr="007D0161" w:rsidRDefault="00C833E9" w:rsidP="0013158B">
                                  <w:pPr>
                                    <w:rPr>
                                      <w:sz w:val="24"/>
                                      <w:szCs w:val="24"/>
                                    </w:rPr>
                                  </w:pPr>
                                  <w:r>
                                    <w:rPr>
                                      <w:sz w:val="24"/>
                                      <w:szCs w:val="24"/>
                                    </w:rPr>
                                    <w:t>Interest</w:t>
                                  </w:r>
                                  <w:r w:rsidRPr="007D0161">
                                    <w:rPr>
                                      <w:sz w:val="24"/>
                                      <w:szCs w:val="24"/>
                                    </w:rPr>
                                    <w:t xml:space="preserve"> 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4E2CB9" id="_x0000_s1074" style="position:absolute;margin-left:207.05pt;margin-top:12.1pt;width:114.6pt;height:25.2pt;z-index:25243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" fillcolor="#adbdf5" stroked="f">
                      <v:stroke joinstyle="miter"/>
                      <v:textbox>
                        <w:txbxContent>
                          <w:p w14:paraId="42A499C8" w14:textId="77777777" w:rsidR="00C833E9" w:rsidRPr="007D0161" w:rsidRDefault="00C833E9" w:rsidP="0013158B">
                            <w:pPr>
                              <w:rPr>
                                <w:sz w:val="24"/>
                                <w:szCs w:val="24"/>
                              </w:rPr>
                            </w:pPr>
                            <w:r>
                              <w:rPr>
                                <w:sz w:val="24"/>
                                <w:szCs w:val="24"/>
                              </w:rPr>
                              <w:t>Interest</w:t>
                            </w:r>
                            <w:r w:rsidRPr="007D0161">
                              <w:rPr>
                                <w:sz w:val="24"/>
                                <w:szCs w:val="24"/>
                              </w:rPr>
                              <w:t xml:space="preserve"> age:</w:t>
                            </w:r>
                            <w:r>
                              <w:rPr>
                                <w:sz w:val="24"/>
                                <w:szCs w:val="24"/>
                              </w:rPr>
                              <w:t xml:space="preserve"> 6-11</w:t>
                            </w:r>
                          </w:p>
                        </w:txbxContent>
                      </v:textbox>
                      <w10:wrap type="square"/>
                    </v:roundrect>
                  </w:pict>
                </mc:Fallback>
              </mc:AlternateContent>
            </w:r>
          </w:p>
        </w:tc>
      </w:tr>
      <w:tr w:rsidR="00716965" w14:paraId="58988804" w14:textId="77777777" w:rsidTr="0072699C">
        <w:tc>
          <w:tcPr>
            <w:tcW w:w="1980" w:type="dxa"/>
          </w:tcPr>
          <w:p w14:paraId="5FEB26A6" w14:textId="444ED9E7" w:rsidR="00C833E9" w:rsidRDefault="00C833E9" w:rsidP="00C833E9">
            <w:pPr>
              <w:pStyle w:val="NoSpacing"/>
              <w:rPr>
                <w:noProof/>
                <w:lang w:eastAsia="en-GB"/>
              </w:rPr>
            </w:pPr>
            <w:r>
              <w:rPr>
                <w:noProof/>
                <w:lang w:eastAsia="en-GB"/>
              </w:rPr>
              <w:drawing>
                <wp:anchor distT="0" distB="0" distL="114300" distR="114300" simplePos="0" relativeHeight="252437504" behindDoc="0" locked="0" layoutInCell="1" allowOverlap="1" wp14:anchorId="200A59DF" wp14:editId="3A7037A2">
                  <wp:simplePos x="0" y="0"/>
                  <wp:positionH relativeFrom="column">
                    <wp:posOffset>48895</wp:posOffset>
                  </wp:positionH>
                  <wp:positionV relativeFrom="paragraph">
                    <wp:posOffset>63500</wp:posOffset>
                  </wp:positionV>
                  <wp:extent cx="1076325" cy="1168290"/>
                  <wp:effectExtent l="0" t="0" r="0" b="0"/>
                  <wp:wrapNone/>
                  <wp:docPr id="1691026104" name="Picture 6" descr="A cartoon bea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6104" name="Picture 6" descr="A cartoon bear with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1168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6B2F8CDD"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Loud! by Rose Robbins</w:t>
            </w:r>
          </w:p>
          <w:p w14:paraId="1A3BE80F" w14:textId="77777777" w:rsidR="00C833E9" w:rsidRPr="0038390D" w:rsidRDefault="00C833E9" w:rsidP="00C833E9">
            <w:pPr>
              <w:tabs>
                <w:tab w:val="clear" w:pos="283"/>
                <w:tab w:val="clear" w:pos="680"/>
                <w:tab w:val="clear" w:pos="964"/>
              </w:tabs>
              <w:suppressAutoHyphens w:val="0"/>
              <w:autoSpaceDE/>
              <w:autoSpaceDN/>
              <w:adjustRightInd/>
              <w:spacing w:before="240" w:after="0"/>
              <w:textAlignment w:val="auto"/>
              <w:rPr>
                <w:rFonts w:cs="Arial"/>
                <w:sz w:val="24"/>
                <w:szCs w:val="24"/>
              </w:rPr>
            </w:pPr>
            <w:r w:rsidRPr="0038390D">
              <w:rPr>
                <w:color w:val="070726"/>
                <w:sz w:val="20"/>
                <w:szCs w:val="20"/>
              </w:rPr>
              <w:t>Abigail has ADHD and can’t concentrate, but one teacher knows just how to get her engaged, and Abigail ends up finding a special voice of her very own.</w:t>
            </w:r>
          </w:p>
          <w:p w14:paraId="5B369900" w14:textId="07423EFA"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2274CB">
              <w:rPr>
                <w:rFonts w:cs="Arial"/>
                <w:noProof/>
                <w:sz w:val="24"/>
                <w:szCs w:val="24"/>
                <w:lang w:eastAsia="en-GB"/>
              </w:rPr>
              <mc:AlternateContent>
                <mc:Choice Requires="wps">
                  <w:drawing>
                    <wp:anchor distT="45720" distB="45720" distL="114300" distR="114300" simplePos="0" relativeHeight="252439552" behindDoc="0" locked="0" layoutInCell="1" allowOverlap="1" wp14:anchorId="1376A0CA" wp14:editId="4903200D">
                      <wp:simplePos x="0" y="0"/>
                      <wp:positionH relativeFrom="column">
                        <wp:posOffset>2602865</wp:posOffset>
                      </wp:positionH>
                      <wp:positionV relativeFrom="paragraph">
                        <wp:posOffset>160655</wp:posOffset>
                      </wp:positionV>
                      <wp:extent cx="1455420" cy="320040"/>
                      <wp:effectExtent l="0" t="0" r="0" b="3810"/>
                      <wp:wrapSquare wrapText="bothSides"/>
                      <wp:docPr id="1691026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1F691EE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76A0CA" id="_x0000_s1075" style="position:absolute;margin-left:204.95pt;margin-top:12.65pt;width:114.6pt;height:25.2pt;z-index:25243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" fillcolor="#adbdf5" stroked="f">
                      <v:stroke joinstyle="miter"/>
                      <v:textbox>
                        <w:txbxContent>
                          <w:p w14:paraId="1F691EE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4-8</w:t>
                            </w:r>
                          </w:p>
                        </w:txbxContent>
                      </v:textbox>
                      <w10:wrap type="square"/>
                    </v:roundrect>
                  </w:pict>
                </mc:Fallback>
              </mc:AlternateContent>
            </w:r>
            <w:r w:rsidRPr="002274CB">
              <w:rPr>
                <w:rFonts w:cs="Arial"/>
                <w:noProof/>
                <w:sz w:val="24"/>
                <w:szCs w:val="24"/>
                <w:lang w:eastAsia="en-GB"/>
              </w:rPr>
              <mc:AlternateContent>
                <mc:Choice Requires="wps">
                  <w:drawing>
                    <wp:anchor distT="45720" distB="45720" distL="114300" distR="114300" simplePos="0" relativeHeight="252438528" behindDoc="0" locked="0" layoutInCell="1" allowOverlap="1" wp14:anchorId="17F1752E" wp14:editId="2529331D">
                      <wp:simplePos x="0" y="0"/>
                      <wp:positionH relativeFrom="column">
                        <wp:posOffset>369570</wp:posOffset>
                      </wp:positionH>
                      <wp:positionV relativeFrom="paragraph">
                        <wp:posOffset>154940</wp:posOffset>
                      </wp:positionV>
                      <wp:extent cx="1432560" cy="320040"/>
                      <wp:effectExtent l="0" t="0" r="0" b="3810"/>
                      <wp:wrapSquare wrapText="bothSides"/>
                      <wp:docPr id="1691026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0307393D" w14:textId="77777777" w:rsidR="00C833E9" w:rsidRPr="007D0161" w:rsidRDefault="00C833E9" w:rsidP="008F5536">
                                  <w:pPr>
                                    <w:rPr>
                                      <w:sz w:val="24"/>
                                      <w:szCs w:val="24"/>
                                    </w:rPr>
                                  </w:pPr>
                                  <w:r w:rsidRPr="007D0161">
                                    <w:rPr>
                                      <w:sz w:val="24"/>
                                      <w:szCs w:val="24"/>
                                    </w:rPr>
                                    <w:t>Reading age:</w:t>
                                  </w:r>
                                  <w:r>
                                    <w:rPr>
                                      <w:sz w:val="24"/>
                                      <w:szCs w:val="24"/>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1752E" id="_x0000_s1076" style="position:absolute;margin-left:29.1pt;margin-top:12.2pt;width:112.8pt;height:25.2pt;z-index:25243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" fillcolor="#adbdf5" stroked="f">
                      <v:stroke joinstyle="miter"/>
                      <v:textbox>
                        <w:txbxContent>
                          <w:p w14:paraId="0307393D" w14:textId="77777777" w:rsidR="00C833E9" w:rsidRPr="007D0161" w:rsidRDefault="00C833E9" w:rsidP="008F5536">
                            <w:pPr>
                              <w:rPr>
                                <w:sz w:val="24"/>
                                <w:szCs w:val="24"/>
                              </w:rPr>
                            </w:pPr>
                            <w:r w:rsidRPr="007D0161">
                              <w:rPr>
                                <w:sz w:val="24"/>
                                <w:szCs w:val="24"/>
                              </w:rPr>
                              <w:t>Reading age:</w:t>
                            </w:r>
                            <w:r>
                              <w:rPr>
                                <w:sz w:val="24"/>
                                <w:szCs w:val="24"/>
                              </w:rPr>
                              <w:t xml:space="preserve"> 5+</w:t>
                            </w:r>
                          </w:p>
                        </w:txbxContent>
                      </v:textbox>
                      <w10:wrap type="square"/>
                    </v:roundrect>
                  </w:pict>
                </mc:Fallback>
              </mc:AlternateContent>
            </w:r>
          </w:p>
        </w:tc>
      </w:tr>
      <w:tr w:rsidR="00716965" w14:paraId="6B1DA200" w14:textId="77777777" w:rsidTr="0072699C">
        <w:tc>
          <w:tcPr>
            <w:tcW w:w="1980" w:type="dxa"/>
          </w:tcPr>
          <w:p w14:paraId="6EA6D452" w14:textId="389AAB5D" w:rsidR="00C833E9" w:rsidRDefault="00C833E9" w:rsidP="00C833E9">
            <w:pPr>
              <w:pStyle w:val="NoSpacing"/>
              <w:rPr>
                <w:noProof/>
                <w:lang w:eastAsia="en-GB"/>
              </w:rPr>
            </w:pPr>
            <w:r>
              <w:rPr>
                <w:noProof/>
                <w:lang w:eastAsia="en-GB"/>
              </w:rPr>
              <w:drawing>
                <wp:anchor distT="0" distB="0" distL="114300" distR="114300" simplePos="0" relativeHeight="252440576" behindDoc="0" locked="0" layoutInCell="1" allowOverlap="1" wp14:anchorId="20ACE1BC" wp14:editId="3468A6FF">
                  <wp:simplePos x="0" y="0"/>
                  <wp:positionH relativeFrom="column">
                    <wp:posOffset>145415</wp:posOffset>
                  </wp:positionH>
                  <wp:positionV relativeFrom="paragraph">
                    <wp:posOffset>28575</wp:posOffset>
                  </wp:positionV>
                  <wp:extent cx="924339" cy="1417320"/>
                  <wp:effectExtent l="0" t="0" r="9525" b="0"/>
                  <wp:wrapNone/>
                  <wp:docPr id="860062177" name="Picture 32" descr="Llama On Ice: A hilarious illustrated adventure for Christmas from the award-winning author of Llama Out 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lama On Ice: A hilarious illustrated adventure for Christmas from the award-winning author of Llama Out Lou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4339"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7962B1A8"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Llama on Ice by Annabelle Sami</w:t>
            </w:r>
          </w:p>
          <w:p w14:paraId="5A467D9B" w14:textId="78FED8A7" w:rsidR="00C833E9" w:rsidRDefault="00C833E9" w:rsidP="00C833E9">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153CA8">
              <w:rPr>
                <w:rFonts w:eastAsia="Times New Roman" w:cs="Arial"/>
                <w:color w:val="070726"/>
                <w:sz w:val="20"/>
                <w:szCs w:val="24"/>
                <w:lang w:eastAsia="en-GB"/>
                <w14:ligatures w14:val="none"/>
              </w:rPr>
              <w:t>It's the Christmas holidays and Yasmin is miserable.</w:t>
            </w:r>
            <w:r w:rsidRPr="00153CA8">
              <w:rPr>
                <w:rFonts w:cs="Arial"/>
                <w:sz w:val="20"/>
                <w:szCs w:val="24"/>
              </w:rPr>
              <w:t xml:space="preserve"> </w:t>
            </w:r>
            <w:r w:rsidRPr="00153CA8">
              <w:rPr>
                <w:rFonts w:eastAsia="Times New Roman" w:cs="Arial"/>
                <w:color w:val="070726"/>
                <w:sz w:val="20"/>
                <w:szCs w:val="24"/>
                <w:lang w:eastAsia="en-GB"/>
                <w14:ligatures w14:val="none"/>
              </w:rPr>
              <w:t>Her family don't celebrate Christmas</w:t>
            </w:r>
            <w:r w:rsidR="00836C4A">
              <w:rPr>
                <w:rFonts w:eastAsia="Times New Roman" w:cs="Arial"/>
                <w:color w:val="070726"/>
                <w:sz w:val="20"/>
                <w:szCs w:val="24"/>
                <w:lang w:eastAsia="en-GB"/>
                <w14:ligatures w14:val="none"/>
              </w:rPr>
              <w:t>,</w:t>
            </w:r>
            <w:r w:rsidRPr="00153CA8">
              <w:rPr>
                <w:rFonts w:eastAsia="Times New Roman" w:cs="Arial"/>
                <w:color w:val="070726"/>
                <w:sz w:val="20"/>
                <w:szCs w:val="24"/>
                <w:lang w:eastAsia="en-GB"/>
                <w14:ligatures w14:val="none"/>
              </w:rPr>
              <w:t xml:space="preserve"> so she doesn't understand all the hype. Laugh-out-loud funny and a wonderful story about finding your voice.</w:t>
            </w:r>
          </w:p>
          <w:p w14:paraId="5FDF1C90" w14:textId="7D5D6B34" w:rsidR="006854A0" w:rsidRDefault="006854A0" w:rsidP="00C833E9">
            <w:pPr>
              <w:tabs>
                <w:tab w:val="clear" w:pos="283"/>
                <w:tab w:val="clear" w:pos="680"/>
                <w:tab w:val="clear" w:pos="964"/>
              </w:tabs>
              <w:suppressAutoHyphens w:val="0"/>
              <w:autoSpaceDE/>
              <w:autoSpaceDN/>
              <w:adjustRightInd/>
              <w:spacing w:before="240" w:after="0"/>
              <w:textAlignment w:val="auto"/>
              <w:rPr>
                <w:rFonts w:eastAsia="Times New Roman" w:cs="Arial"/>
                <w:color w:val="070726"/>
                <w:sz w:val="20"/>
                <w:szCs w:val="24"/>
                <w:lang w:eastAsia="en-GB"/>
                <w14:ligatures w14:val="none"/>
              </w:rPr>
            </w:pP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441600" behindDoc="0" locked="0" layoutInCell="1" allowOverlap="1" wp14:anchorId="008D6F11" wp14:editId="042B20C8">
                      <wp:simplePos x="0" y="0"/>
                      <wp:positionH relativeFrom="column">
                        <wp:posOffset>363855</wp:posOffset>
                      </wp:positionH>
                      <wp:positionV relativeFrom="paragraph">
                        <wp:posOffset>216535</wp:posOffset>
                      </wp:positionV>
                      <wp:extent cx="1432560" cy="320040"/>
                      <wp:effectExtent l="0" t="0" r="0" b="3810"/>
                      <wp:wrapSquare wrapText="bothSides"/>
                      <wp:docPr id="1748244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367448F" w14:textId="77777777" w:rsidR="00C833E9" w:rsidRPr="007D0161" w:rsidRDefault="00C833E9"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8D6F11" id="_x0000_s1077" style="position:absolute;margin-left:28.65pt;margin-top:17.05pt;width:112.8pt;height:25.2pt;z-index:25244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" fillcolor="#adbdf5" stroked="f">
                      <v:stroke joinstyle="miter"/>
                      <v:textbox>
                        <w:txbxContent>
                          <w:p w14:paraId="3367448F" w14:textId="77777777" w:rsidR="00C833E9" w:rsidRPr="007D0161" w:rsidRDefault="00C833E9"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Pr="00312662">
              <w:rPr>
                <w:rFonts w:eastAsia="Times New Roman" w:cs="Arial"/>
                <w:noProof/>
                <w:color w:val="070726"/>
                <w:sz w:val="20"/>
                <w:szCs w:val="24"/>
                <w:lang w:eastAsia="en-GB"/>
                <w14:ligatures w14:val="none"/>
              </w:rPr>
              <mc:AlternateContent>
                <mc:Choice Requires="wps">
                  <w:drawing>
                    <wp:anchor distT="45720" distB="45720" distL="114300" distR="114300" simplePos="0" relativeHeight="252442624" behindDoc="0" locked="0" layoutInCell="1" allowOverlap="1" wp14:anchorId="5ED21949" wp14:editId="15038C4F">
                      <wp:simplePos x="0" y="0"/>
                      <wp:positionH relativeFrom="column">
                        <wp:posOffset>2600960</wp:posOffset>
                      </wp:positionH>
                      <wp:positionV relativeFrom="paragraph">
                        <wp:posOffset>231140</wp:posOffset>
                      </wp:positionV>
                      <wp:extent cx="1455420" cy="320040"/>
                      <wp:effectExtent l="0" t="0" r="0" b="3810"/>
                      <wp:wrapSquare wrapText="bothSides"/>
                      <wp:docPr id="1754101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149336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ED21949" id="_x0000_s1078" style="position:absolute;margin-left:204.8pt;margin-top:18.2pt;width:114.6pt;height:25.2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" fillcolor="#adbdf5" stroked="f">
                      <v:stroke joinstyle="miter"/>
                      <v:textbox>
                        <w:txbxContent>
                          <w:p w14:paraId="61493360"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8-11</w:t>
                            </w:r>
                          </w:p>
                        </w:txbxContent>
                      </v:textbox>
                      <w10:wrap type="square"/>
                    </v:roundrect>
                  </w:pict>
                </mc:Fallback>
              </mc:AlternateContent>
            </w:r>
          </w:p>
          <w:p w14:paraId="112C49F3" w14:textId="0C253972"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p>
        </w:tc>
      </w:tr>
      <w:tr w:rsidR="00716965" w14:paraId="05C72A83" w14:textId="77777777" w:rsidTr="0072699C">
        <w:tc>
          <w:tcPr>
            <w:tcW w:w="1980" w:type="dxa"/>
          </w:tcPr>
          <w:p w14:paraId="772665EA" w14:textId="09305431" w:rsidR="006854A0" w:rsidRDefault="006854A0" w:rsidP="00C833E9">
            <w:pPr>
              <w:pStyle w:val="NoSpacing"/>
              <w:rPr>
                <w:noProof/>
                <w:lang w:eastAsia="en-GB"/>
              </w:rPr>
            </w:pPr>
            <w:r>
              <w:rPr>
                <w:noProof/>
              </w:rPr>
              <w:drawing>
                <wp:anchor distT="0" distB="0" distL="114300" distR="114300" simplePos="0" relativeHeight="252506112" behindDoc="0" locked="0" layoutInCell="1" allowOverlap="1" wp14:anchorId="5DB19311" wp14:editId="5BC64B00">
                  <wp:simplePos x="0" y="0"/>
                  <wp:positionH relativeFrom="column">
                    <wp:posOffset>174625</wp:posOffset>
                  </wp:positionH>
                  <wp:positionV relativeFrom="paragraph">
                    <wp:posOffset>42545</wp:posOffset>
                  </wp:positionV>
                  <wp:extent cx="815340" cy="1248211"/>
                  <wp:effectExtent l="0" t="0" r="3810" b="9525"/>
                  <wp:wrapNone/>
                  <wp:docPr id="1750121878" name="Picture 144" descr="Image for Grimwood: Let the Fur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Grimwood: Let the Fur Fl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5340" cy="1248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0F6B" w14:textId="5ACD1876" w:rsidR="00C833E9" w:rsidRDefault="00C833E9" w:rsidP="00C833E9">
            <w:pPr>
              <w:pStyle w:val="NoSpacing"/>
              <w:rPr>
                <w:noProof/>
                <w:lang w:eastAsia="en-GB"/>
              </w:rPr>
            </w:pPr>
          </w:p>
        </w:tc>
        <w:tc>
          <w:tcPr>
            <w:tcW w:w="7308" w:type="dxa"/>
          </w:tcPr>
          <w:p w14:paraId="4DC5A3D4" w14:textId="77777777"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r>
              <w:rPr>
                <w:rFonts w:cs="Arial"/>
                <w:sz w:val="24"/>
                <w:szCs w:val="24"/>
              </w:rPr>
              <w:t>Grimwood by Nadia Shireen</w:t>
            </w:r>
          </w:p>
          <w:p w14:paraId="322AEB6F" w14:textId="1484B5DD" w:rsidR="00C833E9" w:rsidRDefault="00C833E9" w:rsidP="00C833E9">
            <w:pPr>
              <w:tabs>
                <w:tab w:val="clear" w:pos="283"/>
                <w:tab w:val="clear" w:pos="680"/>
                <w:tab w:val="clear" w:pos="964"/>
              </w:tabs>
              <w:suppressAutoHyphens w:val="0"/>
              <w:autoSpaceDE/>
              <w:autoSpaceDN/>
              <w:adjustRightInd/>
              <w:spacing w:before="240" w:after="0"/>
              <w:textAlignment w:val="auto"/>
              <w:rPr>
                <w:rFonts w:cs="Arial"/>
                <w:color w:val="0F1111"/>
                <w:sz w:val="20"/>
                <w:szCs w:val="20"/>
                <w:shd w:val="clear" w:color="auto" w:fill="FFFFFF"/>
              </w:rPr>
            </w:pPr>
            <w:proofErr w:type="gramStart"/>
            <w:r w:rsidRPr="00340E29">
              <w:rPr>
                <w:rFonts w:cs="Arial"/>
                <w:color w:val="0F1111"/>
                <w:sz w:val="20"/>
                <w:szCs w:val="20"/>
                <w:shd w:val="clear" w:color="auto" w:fill="FFFFFF"/>
              </w:rPr>
              <w:t>Fox cub siblings </w:t>
            </w:r>
            <w:r w:rsidRPr="00340E29">
              <w:rPr>
                <w:rStyle w:val="a-text-bold"/>
                <w:rFonts w:cs="Arial"/>
                <w:color w:val="0F1111"/>
                <w:sz w:val="20"/>
                <w:szCs w:val="20"/>
                <w:shd w:val="clear" w:color="auto" w:fill="FFFFFF"/>
              </w:rPr>
              <w:t>Ted</w:t>
            </w:r>
            <w:r w:rsidRPr="00340E29">
              <w:rPr>
                <w:rFonts w:cs="Arial"/>
                <w:color w:val="0F1111"/>
                <w:sz w:val="20"/>
                <w:szCs w:val="20"/>
                <w:shd w:val="clear" w:color="auto" w:fill="FFFFFF"/>
              </w:rPr>
              <w:t> and </w:t>
            </w:r>
            <w:r w:rsidRPr="00340E29">
              <w:rPr>
                <w:rStyle w:val="a-text-bold"/>
                <w:rFonts w:cs="Arial"/>
                <w:color w:val="0F1111"/>
                <w:sz w:val="20"/>
                <w:szCs w:val="20"/>
                <w:shd w:val="clear" w:color="auto" w:fill="FFFFFF"/>
              </w:rPr>
              <w:t>Nancy</w:t>
            </w:r>
            <w:r w:rsidR="00836C4A">
              <w:rPr>
                <w:rStyle w:val="a-text-bold"/>
                <w:rFonts w:cs="Arial"/>
                <w:color w:val="0F1111"/>
                <w:sz w:val="20"/>
                <w:szCs w:val="20"/>
                <w:shd w:val="clear" w:color="auto" w:fill="FFFFFF"/>
              </w:rPr>
              <w:t>,</w:t>
            </w:r>
            <w:proofErr w:type="gramEnd"/>
            <w:r w:rsidRPr="00340E29">
              <w:rPr>
                <w:rStyle w:val="a-text-bold"/>
                <w:rFonts w:cs="Arial"/>
                <w:color w:val="0F1111"/>
                <w:sz w:val="20"/>
                <w:szCs w:val="20"/>
                <w:shd w:val="clear" w:color="auto" w:fill="FFFFFF"/>
              </w:rPr>
              <w:t> </w:t>
            </w:r>
            <w:r w:rsidRPr="00340E29">
              <w:rPr>
                <w:rFonts w:cs="Arial"/>
                <w:color w:val="0F1111"/>
                <w:sz w:val="20"/>
                <w:szCs w:val="20"/>
                <w:shd w:val="clear" w:color="auto" w:fill="FFFFFF"/>
              </w:rPr>
              <w:t>are on the run from </w:t>
            </w:r>
            <w:r w:rsidRPr="00340E29">
              <w:rPr>
                <w:rStyle w:val="a-text-bold"/>
                <w:rFonts w:cs="Arial"/>
                <w:color w:val="0F1111"/>
                <w:sz w:val="20"/>
                <w:szCs w:val="20"/>
                <w:shd w:val="clear" w:color="auto" w:fill="FFFFFF"/>
              </w:rPr>
              <w:t>Princess Buttons.</w:t>
            </w:r>
            <w:r w:rsidRPr="00340E29">
              <w:rPr>
                <w:rStyle w:val="a-text-bold"/>
                <w:color w:val="0F1111"/>
                <w:sz w:val="20"/>
                <w:szCs w:val="20"/>
                <w:shd w:val="clear" w:color="auto" w:fill="FFFFFF"/>
              </w:rPr>
              <w:t xml:space="preserve"> </w:t>
            </w:r>
            <w:r w:rsidRPr="00340E29">
              <w:rPr>
                <w:rFonts w:cs="Arial"/>
                <w:color w:val="0F1111"/>
                <w:sz w:val="20"/>
                <w:szCs w:val="20"/>
                <w:shd w:val="clear" w:color="auto" w:fill="FFFFFF"/>
              </w:rPr>
              <w:t>They flee for Grimwood, expecting to find refuge in the peaceful countryside. Instead, they are met with a whole host of </w:t>
            </w:r>
            <w:r w:rsidRPr="00340E29">
              <w:rPr>
                <w:rStyle w:val="a-text-italic"/>
                <w:rFonts w:cs="Arial"/>
                <w:i/>
                <w:iCs/>
                <w:color w:val="0F1111"/>
                <w:sz w:val="20"/>
                <w:szCs w:val="20"/>
                <w:shd w:val="clear" w:color="auto" w:fill="FFFFFF"/>
              </w:rPr>
              <w:t>unusual</w:t>
            </w:r>
            <w:r w:rsidRPr="00340E29">
              <w:rPr>
                <w:rFonts w:cs="Arial"/>
                <w:color w:val="0F1111"/>
                <w:sz w:val="20"/>
                <w:szCs w:val="20"/>
                <w:shd w:val="clear" w:color="auto" w:fill="FFFFFF"/>
              </w:rPr>
              <w:t> characters.</w:t>
            </w:r>
          </w:p>
          <w:p w14:paraId="7C0B878E" w14:textId="25E7C79C" w:rsidR="006854A0" w:rsidRDefault="006854A0" w:rsidP="00C833E9">
            <w:pPr>
              <w:tabs>
                <w:tab w:val="clear" w:pos="283"/>
                <w:tab w:val="clear" w:pos="680"/>
                <w:tab w:val="clear" w:pos="964"/>
              </w:tabs>
              <w:suppressAutoHyphens w:val="0"/>
              <w:autoSpaceDE/>
              <w:autoSpaceDN/>
              <w:adjustRightInd/>
              <w:spacing w:before="240" w:after="0"/>
              <w:textAlignment w:val="auto"/>
              <w:rPr>
                <w:rFonts w:cs="Arial"/>
                <w:color w:val="0F1111"/>
                <w:sz w:val="20"/>
                <w:szCs w:val="20"/>
                <w:shd w:val="clear" w:color="auto" w:fill="FFFFFF"/>
              </w:rPr>
            </w:pPr>
            <w:r w:rsidRPr="00213177">
              <w:rPr>
                <w:rFonts w:cs="Arial"/>
                <w:noProof/>
                <w:color w:val="0F1111"/>
                <w:sz w:val="20"/>
                <w:szCs w:val="20"/>
                <w:shd w:val="clear" w:color="auto" w:fill="FFFFFF"/>
                <w:lang w:eastAsia="en-GB"/>
              </w:rPr>
              <mc:AlternateContent>
                <mc:Choice Requires="wps">
                  <w:drawing>
                    <wp:anchor distT="45720" distB="45720" distL="114300" distR="114300" simplePos="0" relativeHeight="252445696" behindDoc="0" locked="0" layoutInCell="1" allowOverlap="1" wp14:anchorId="3DF54556" wp14:editId="181C1122">
                      <wp:simplePos x="0" y="0"/>
                      <wp:positionH relativeFrom="column">
                        <wp:posOffset>2637155</wp:posOffset>
                      </wp:positionH>
                      <wp:positionV relativeFrom="paragraph">
                        <wp:posOffset>98425</wp:posOffset>
                      </wp:positionV>
                      <wp:extent cx="1455420" cy="320040"/>
                      <wp:effectExtent l="0" t="0" r="0" b="3810"/>
                      <wp:wrapSquare wrapText="bothSides"/>
                      <wp:docPr id="309565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28734CD3"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F54556" id="_x0000_s1079" style="position:absolute;margin-left:207.65pt;margin-top:7.75pt;width:114.6pt;height:25.2pt;z-index:2524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" fillcolor="#adbdf5" stroked="f">
                      <v:stroke joinstyle="miter"/>
                      <v:textbox>
                        <w:txbxContent>
                          <w:p w14:paraId="28734CD3"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6-9</w:t>
                            </w:r>
                          </w:p>
                        </w:txbxContent>
                      </v:textbox>
                      <w10:wrap type="square"/>
                    </v:roundrect>
                  </w:pict>
                </mc:Fallback>
              </mc:AlternateContent>
            </w:r>
            <w:r w:rsidRPr="00213177">
              <w:rPr>
                <w:rFonts w:cs="Arial"/>
                <w:noProof/>
                <w:color w:val="0F1111"/>
                <w:sz w:val="20"/>
                <w:szCs w:val="20"/>
                <w:shd w:val="clear" w:color="auto" w:fill="FFFFFF"/>
                <w:lang w:eastAsia="en-GB"/>
              </w:rPr>
              <mc:AlternateContent>
                <mc:Choice Requires="wps">
                  <w:drawing>
                    <wp:anchor distT="45720" distB="45720" distL="114300" distR="114300" simplePos="0" relativeHeight="252444672" behindDoc="0" locked="0" layoutInCell="1" allowOverlap="1" wp14:anchorId="772A4DC2" wp14:editId="29325C84">
                      <wp:simplePos x="0" y="0"/>
                      <wp:positionH relativeFrom="column">
                        <wp:posOffset>354330</wp:posOffset>
                      </wp:positionH>
                      <wp:positionV relativeFrom="paragraph">
                        <wp:posOffset>137160</wp:posOffset>
                      </wp:positionV>
                      <wp:extent cx="1432560" cy="320040"/>
                      <wp:effectExtent l="0" t="0" r="0" b="3810"/>
                      <wp:wrapSquare wrapText="bothSides"/>
                      <wp:docPr id="1611596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272A94EF"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2A4DC2" id="_x0000_s1080" style="position:absolute;margin-left:27.9pt;margin-top:10.8pt;width:112.8pt;height:25.2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" fillcolor="#adbdf5" stroked="f">
                      <v:stroke joinstyle="miter"/>
                      <v:textbox>
                        <w:txbxContent>
                          <w:p w14:paraId="272A94EF" w14:textId="77777777" w:rsidR="00C833E9" w:rsidRPr="007D0161" w:rsidRDefault="00C833E9" w:rsidP="008F5536">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0E5C4B73" w14:textId="5C4A3533" w:rsidR="00C833E9" w:rsidRDefault="00C833E9" w:rsidP="00C833E9">
            <w:pPr>
              <w:tabs>
                <w:tab w:val="clear" w:pos="283"/>
                <w:tab w:val="clear" w:pos="680"/>
                <w:tab w:val="clear" w:pos="964"/>
              </w:tabs>
              <w:suppressAutoHyphens w:val="0"/>
              <w:autoSpaceDE/>
              <w:autoSpaceDN/>
              <w:adjustRightInd/>
              <w:spacing w:after="0"/>
              <w:textAlignment w:val="auto"/>
              <w:rPr>
                <w:rFonts w:cs="Arial"/>
                <w:sz w:val="24"/>
                <w:szCs w:val="24"/>
              </w:rPr>
            </w:pPr>
          </w:p>
        </w:tc>
      </w:tr>
      <w:tr w:rsidR="00716965" w14:paraId="15DF40BC" w14:textId="77777777" w:rsidTr="0072699C">
        <w:tc>
          <w:tcPr>
            <w:tcW w:w="1980" w:type="dxa"/>
          </w:tcPr>
          <w:p w14:paraId="44B68BC0" w14:textId="42F9775D" w:rsidR="00C833E9" w:rsidRDefault="00C833E9" w:rsidP="00C833E9">
            <w:pPr>
              <w:pStyle w:val="NoSpacing"/>
              <w:rPr>
                <w:noProof/>
                <w:lang w:eastAsia="en-GB"/>
              </w:rPr>
            </w:pPr>
          </w:p>
        </w:tc>
        <w:tc>
          <w:tcPr>
            <w:tcW w:w="7308" w:type="dxa"/>
          </w:tcPr>
          <w:p w14:paraId="35FA5B91" w14:textId="77650149" w:rsidR="00C833E9" w:rsidRPr="00B35F0E" w:rsidRDefault="006854A0" w:rsidP="00C833E9">
            <w:pPr>
              <w:tabs>
                <w:tab w:val="clear" w:pos="283"/>
                <w:tab w:val="clear" w:pos="680"/>
                <w:tab w:val="clear" w:pos="964"/>
              </w:tabs>
              <w:suppressAutoHyphens w:val="0"/>
              <w:autoSpaceDE/>
              <w:autoSpaceDN/>
              <w:adjustRightInd/>
              <w:textAlignment w:val="auto"/>
              <w:rPr>
                <w:rFonts w:cs="Arial"/>
                <w:sz w:val="24"/>
                <w:szCs w:val="24"/>
              </w:rPr>
            </w:pPr>
            <w:r>
              <w:rPr>
                <w:noProof/>
                <w:lang w:eastAsia="en-GB"/>
              </w:rPr>
              <w:drawing>
                <wp:anchor distT="0" distB="0" distL="114300" distR="114300" simplePos="0" relativeHeight="252446720" behindDoc="0" locked="0" layoutInCell="1" allowOverlap="1" wp14:anchorId="219A96F8" wp14:editId="2C1BD4D9">
                  <wp:simplePos x="0" y="0"/>
                  <wp:positionH relativeFrom="column">
                    <wp:posOffset>-1166495</wp:posOffset>
                  </wp:positionH>
                  <wp:positionV relativeFrom="paragraph">
                    <wp:posOffset>41910</wp:posOffset>
                  </wp:positionV>
                  <wp:extent cx="830580" cy="1245184"/>
                  <wp:effectExtent l="0" t="0" r="7620" b="0"/>
                  <wp:wrapNone/>
                  <wp:docPr id="1691026102" name="Picture 3" descr="Max and Chaffy: Welcome to Animal Island! : Smart, Jam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 and Chaffy: Welcome to Animal Island! : Smart, Jamie: Amazon.co.uk: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0580" cy="1245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3E9">
              <w:rPr>
                <w:rFonts w:cs="Arial"/>
                <w:sz w:val="24"/>
                <w:szCs w:val="24"/>
              </w:rPr>
              <w:t>Max and Chaffy: Welcome to Animal Island by Jamie Smart</w:t>
            </w:r>
          </w:p>
          <w:p w14:paraId="2A1C2C61" w14:textId="77777777" w:rsidR="00C833E9" w:rsidRDefault="005E7EE3" w:rsidP="00C833E9">
            <w:pPr>
              <w:tabs>
                <w:tab w:val="clear" w:pos="283"/>
                <w:tab w:val="clear" w:pos="680"/>
                <w:tab w:val="clear" w:pos="964"/>
              </w:tabs>
              <w:suppressAutoHyphens w:val="0"/>
              <w:autoSpaceDE/>
              <w:autoSpaceDN/>
              <w:adjustRightInd/>
              <w:spacing w:after="0"/>
              <w:textAlignment w:val="auto"/>
              <w:rPr>
                <w:rFonts w:cs="Arial"/>
                <w:sz w:val="24"/>
                <w:szCs w:val="24"/>
              </w:rPr>
            </w:pPr>
            <w:r w:rsidRPr="002274CB">
              <w:rPr>
                <w:rFonts w:ascii="Relative NLT Book" w:hAnsi="Relative NLT Book"/>
                <w:noProof/>
                <w:color w:val="070726"/>
                <w:sz w:val="20"/>
                <w:szCs w:val="20"/>
                <w:shd w:val="clear" w:color="auto" w:fill="FFFFFF"/>
                <w:lang w:eastAsia="en-GB"/>
              </w:rPr>
              <mc:AlternateContent>
                <mc:Choice Requires="wps">
                  <w:drawing>
                    <wp:anchor distT="45720" distB="45720" distL="114300" distR="114300" simplePos="0" relativeHeight="252447744" behindDoc="0" locked="0" layoutInCell="1" allowOverlap="1" wp14:anchorId="390CC5EB" wp14:editId="22138D80">
                      <wp:simplePos x="0" y="0"/>
                      <wp:positionH relativeFrom="column">
                        <wp:posOffset>371475</wp:posOffset>
                      </wp:positionH>
                      <wp:positionV relativeFrom="paragraph">
                        <wp:posOffset>634365</wp:posOffset>
                      </wp:positionV>
                      <wp:extent cx="1432560" cy="320040"/>
                      <wp:effectExtent l="0" t="0" r="0" b="3810"/>
                      <wp:wrapSquare wrapText="bothSides"/>
                      <wp:docPr id="1691026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51BEE98" w14:textId="77777777" w:rsidR="00C833E9" w:rsidRPr="007D0161" w:rsidRDefault="00C833E9" w:rsidP="008F5536">
                                  <w:pPr>
                                    <w:rPr>
                                      <w:sz w:val="24"/>
                                      <w:szCs w:val="24"/>
                                    </w:rPr>
                                  </w:pPr>
                                  <w:r w:rsidRPr="007D0161">
                                    <w:rPr>
                                      <w:sz w:val="24"/>
                                      <w:szCs w:val="24"/>
                                    </w:rPr>
                                    <w:t>Reading age:</w:t>
                                  </w:r>
                                  <w:r>
                                    <w:rPr>
                                      <w:sz w:val="24"/>
                                      <w:szCs w:val="24"/>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0CC5EB" id="_x0000_s1081" style="position:absolute;margin-left:29.25pt;margin-top:49.95pt;width:112.8pt;height:25.2pt;z-index:25244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" fillcolor="#adbdf5" stroked="f">
                      <v:stroke joinstyle="miter"/>
                      <v:textbox>
                        <w:txbxContent>
                          <w:p w14:paraId="451BEE98" w14:textId="77777777" w:rsidR="00C833E9" w:rsidRPr="007D0161" w:rsidRDefault="00C833E9" w:rsidP="008F5536">
                            <w:pPr>
                              <w:rPr>
                                <w:sz w:val="24"/>
                                <w:szCs w:val="24"/>
                              </w:rPr>
                            </w:pPr>
                            <w:r w:rsidRPr="007D0161">
                              <w:rPr>
                                <w:sz w:val="24"/>
                                <w:szCs w:val="24"/>
                              </w:rPr>
                              <w:t>Reading age:</w:t>
                            </w:r>
                            <w:r>
                              <w:rPr>
                                <w:sz w:val="24"/>
                                <w:szCs w:val="24"/>
                              </w:rPr>
                              <w:t xml:space="preserve"> 5+</w:t>
                            </w:r>
                          </w:p>
                        </w:txbxContent>
                      </v:textbox>
                      <w10:wrap type="square"/>
                    </v:roundrect>
                  </w:pict>
                </mc:Fallback>
              </mc:AlternateContent>
            </w:r>
            <w:r w:rsidR="00C833E9" w:rsidRPr="002274CB">
              <w:rPr>
                <w:rFonts w:ascii="Relative NLT Book" w:hAnsi="Relative NLT Book"/>
                <w:noProof/>
                <w:color w:val="070726"/>
                <w:sz w:val="20"/>
                <w:szCs w:val="20"/>
                <w:shd w:val="clear" w:color="auto" w:fill="FFFFFF"/>
                <w:lang w:eastAsia="en-GB"/>
              </w:rPr>
              <mc:AlternateContent>
                <mc:Choice Requires="wps">
                  <w:drawing>
                    <wp:anchor distT="45720" distB="45720" distL="114300" distR="114300" simplePos="0" relativeHeight="252448768" behindDoc="0" locked="0" layoutInCell="1" allowOverlap="1" wp14:anchorId="35C780D9" wp14:editId="1D5D5F09">
                      <wp:simplePos x="0" y="0"/>
                      <wp:positionH relativeFrom="column">
                        <wp:posOffset>2590165</wp:posOffset>
                      </wp:positionH>
                      <wp:positionV relativeFrom="paragraph">
                        <wp:posOffset>628650</wp:posOffset>
                      </wp:positionV>
                      <wp:extent cx="1432560" cy="320040"/>
                      <wp:effectExtent l="0" t="0" r="0" b="3810"/>
                      <wp:wrapSquare wrapText="bothSides"/>
                      <wp:docPr id="1691026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519031AC"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780D9" id="_x0000_s1082" style="position:absolute;margin-left:203.95pt;margin-top:49.5pt;width:112.8pt;height:25.2pt;z-index:25244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" fillcolor="#adbdf5" stroked="f">
                      <v:stroke joinstyle="miter"/>
                      <v:textbox>
                        <w:txbxContent>
                          <w:p w14:paraId="519031AC" w14:textId="77777777" w:rsidR="00C833E9" w:rsidRPr="007D0161" w:rsidRDefault="00C833E9"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00C833E9" w:rsidRPr="00B35F0E">
              <w:rPr>
                <w:color w:val="070726"/>
                <w:sz w:val="20"/>
                <w:szCs w:val="20"/>
                <w:shd w:val="clear" w:color="auto" w:fill="FFFFFF"/>
              </w:rPr>
              <w:t>Max has just moved to Animal Island and it's full of new friends</w:t>
            </w:r>
            <w:r w:rsidR="00C833E9">
              <w:rPr>
                <w:color w:val="070726"/>
                <w:sz w:val="20"/>
                <w:szCs w:val="20"/>
                <w:shd w:val="clear" w:color="auto" w:fill="FFFFFF"/>
              </w:rPr>
              <w:t xml:space="preserve"> and</w:t>
            </w:r>
            <w:r w:rsidR="00C833E9" w:rsidRPr="00B35F0E">
              <w:rPr>
                <w:color w:val="070726"/>
                <w:sz w:val="20"/>
                <w:szCs w:val="20"/>
                <w:shd w:val="clear" w:color="auto" w:fill="FFFFFF"/>
              </w:rPr>
              <w:t xml:space="preserve"> </w:t>
            </w:r>
            <w:r w:rsidR="00C833E9">
              <w:rPr>
                <w:color w:val="070726"/>
                <w:sz w:val="20"/>
                <w:szCs w:val="20"/>
                <w:shd w:val="clear" w:color="auto" w:fill="FFFFFF"/>
              </w:rPr>
              <w:t xml:space="preserve"> a </w:t>
            </w:r>
            <w:r w:rsidR="00C833E9" w:rsidRPr="00B35F0E">
              <w:rPr>
                <w:color w:val="070726"/>
                <w:sz w:val="20"/>
                <w:szCs w:val="20"/>
                <w:shd w:val="clear" w:color="auto" w:fill="FFFFFF"/>
              </w:rPr>
              <w:t>creature called a CHAFFY</w:t>
            </w:r>
            <w:r w:rsidR="00C833E9">
              <w:rPr>
                <w:color w:val="070726"/>
                <w:sz w:val="20"/>
                <w:szCs w:val="20"/>
                <w:shd w:val="clear" w:color="auto" w:fill="FFFFFF"/>
              </w:rPr>
              <w:t xml:space="preserve">…but </w:t>
            </w:r>
            <w:r w:rsidR="00C833E9" w:rsidRPr="00B35F0E">
              <w:rPr>
                <w:color w:val="070726"/>
                <w:sz w:val="20"/>
                <w:szCs w:val="20"/>
                <w:shd w:val="clear" w:color="auto" w:fill="FFFFFF"/>
              </w:rPr>
              <w:t xml:space="preserve">Chaffy is lost! Max </w:t>
            </w:r>
            <w:r w:rsidR="00C833E9">
              <w:rPr>
                <w:color w:val="070726"/>
                <w:sz w:val="20"/>
                <w:szCs w:val="20"/>
                <w:shd w:val="clear" w:color="auto" w:fill="FFFFFF"/>
              </w:rPr>
              <w:t>must</w:t>
            </w:r>
            <w:r w:rsidR="00C833E9" w:rsidRPr="00B35F0E">
              <w:rPr>
                <w:color w:val="070726"/>
                <w:sz w:val="20"/>
                <w:szCs w:val="20"/>
                <w:shd w:val="clear" w:color="auto" w:fill="FFFFFF"/>
              </w:rPr>
              <w:t xml:space="preserve"> find where Chaffy belongs</w:t>
            </w:r>
            <w:r w:rsidR="00C833E9">
              <w:rPr>
                <w:color w:val="070726"/>
                <w:sz w:val="20"/>
                <w:szCs w:val="20"/>
                <w:shd w:val="clear" w:color="auto" w:fill="FFFFFF"/>
              </w:rPr>
              <w:t>…</w:t>
            </w:r>
            <w:r w:rsidR="00C833E9" w:rsidRPr="00B35F0E">
              <w:rPr>
                <w:color w:val="070726"/>
                <w:sz w:val="20"/>
                <w:szCs w:val="20"/>
                <w:shd w:val="clear" w:color="auto" w:fill="FFFFFF"/>
              </w:rPr>
              <w:t>and YOU can help!</w:t>
            </w:r>
          </w:p>
        </w:tc>
      </w:tr>
      <w:tr w:rsidR="00716965" w14:paraId="16BAE3E2" w14:textId="77777777" w:rsidTr="0072699C">
        <w:tc>
          <w:tcPr>
            <w:tcW w:w="1980" w:type="dxa"/>
          </w:tcPr>
          <w:p w14:paraId="697392A4" w14:textId="400A868F" w:rsidR="005E7EE3" w:rsidRDefault="00DC5FF9" w:rsidP="005E7EE3">
            <w:pPr>
              <w:pStyle w:val="NoSpacing"/>
              <w:rPr>
                <w:noProof/>
                <w:lang w:eastAsia="en-GB"/>
              </w:rPr>
            </w:pPr>
            <w:r>
              <w:rPr>
                <w:noProof/>
                <w:lang w:eastAsia="en-GB"/>
              </w:rPr>
              <w:drawing>
                <wp:anchor distT="0" distB="0" distL="114300" distR="114300" simplePos="0" relativeHeight="252469248" behindDoc="0" locked="0" layoutInCell="1" allowOverlap="1" wp14:anchorId="580706C2" wp14:editId="6FFC4590">
                  <wp:simplePos x="0" y="0"/>
                  <wp:positionH relativeFrom="column">
                    <wp:posOffset>-23495</wp:posOffset>
                  </wp:positionH>
                  <wp:positionV relativeFrom="paragraph">
                    <wp:posOffset>74930</wp:posOffset>
                  </wp:positionV>
                  <wp:extent cx="1127760" cy="1127760"/>
                  <wp:effectExtent l="0" t="0" r="0" b="0"/>
                  <wp:wrapNone/>
                  <wp:docPr id="777213048" name="Picture 7" descr="Peanut Goes for the Gold : Van Ness, Jonathan, Reid, Gillia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anut Goes for the Gold : Van Ness, Jonathan, Reid, Gillian: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4FDA261A" w14:textId="03466E85" w:rsidR="005E7EE3" w:rsidRDefault="005E7EE3" w:rsidP="005E7EE3">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 xml:space="preserve">Peanut Goes </w:t>
            </w:r>
            <w:proofErr w:type="gramStart"/>
            <w:r>
              <w:rPr>
                <w:rFonts w:cs="Arial"/>
                <w:sz w:val="24"/>
                <w:szCs w:val="24"/>
              </w:rPr>
              <w:t>For</w:t>
            </w:r>
            <w:proofErr w:type="gramEnd"/>
            <w:r>
              <w:rPr>
                <w:rFonts w:cs="Arial"/>
                <w:sz w:val="24"/>
                <w:szCs w:val="24"/>
              </w:rPr>
              <w:t xml:space="preserve"> The Gold by Jonathan Van Ness</w:t>
            </w:r>
          </w:p>
          <w:p w14:paraId="11CD9431" w14:textId="4428851F" w:rsidR="005E7EE3" w:rsidRDefault="00DC5FF9" w:rsidP="005E7EE3">
            <w:pPr>
              <w:tabs>
                <w:tab w:val="clear" w:pos="283"/>
                <w:tab w:val="clear" w:pos="680"/>
                <w:tab w:val="clear" w:pos="964"/>
              </w:tabs>
              <w:suppressAutoHyphens w:val="0"/>
              <w:autoSpaceDE/>
              <w:autoSpaceDN/>
              <w:adjustRightInd/>
              <w:spacing w:after="0"/>
              <w:textAlignment w:val="auto"/>
              <w:rPr>
                <w:rFonts w:cs="Arial"/>
                <w:sz w:val="24"/>
                <w:szCs w:val="24"/>
              </w:rPr>
            </w:pPr>
            <w:r w:rsidRPr="00DC5FF9">
              <w:rPr>
                <w:i/>
                <w:iCs/>
                <w:noProof/>
                <w:color w:val="070726"/>
                <w:sz w:val="20"/>
                <w:szCs w:val="20"/>
                <w:shd w:val="clear" w:color="auto" w:fill="FFFFFF"/>
                <w:lang w:eastAsia="en-GB"/>
              </w:rPr>
              <mc:AlternateContent>
                <mc:Choice Requires="wps">
                  <w:drawing>
                    <wp:anchor distT="45720" distB="45720" distL="114300" distR="114300" simplePos="0" relativeHeight="252471296" behindDoc="0" locked="0" layoutInCell="1" allowOverlap="1" wp14:anchorId="051C8F5F" wp14:editId="07C76965">
                      <wp:simplePos x="0" y="0"/>
                      <wp:positionH relativeFrom="column">
                        <wp:posOffset>2707005</wp:posOffset>
                      </wp:positionH>
                      <wp:positionV relativeFrom="paragraph">
                        <wp:posOffset>554990</wp:posOffset>
                      </wp:positionV>
                      <wp:extent cx="1455420" cy="320040"/>
                      <wp:effectExtent l="0" t="0" r="0" b="3810"/>
                      <wp:wrapSquare wrapText="bothSides"/>
                      <wp:docPr id="162235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6DFC036A" w14:textId="77777777" w:rsidR="005E7EE3" w:rsidRPr="007D0161" w:rsidRDefault="005E7EE3" w:rsidP="00C833E9">
                                  <w:pPr>
                                    <w:rPr>
                                      <w:sz w:val="24"/>
                                      <w:szCs w:val="24"/>
                                    </w:rPr>
                                  </w:pPr>
                                  <w:r>
                                    <w:rPr>
                                      <w:sz w:val="24"/>
                                      <w:szCs w:val="24"/>
                                    </w:rPr>
                                    <w:t>Interest</w:t>
                                  </w:r>
                                  <w:r w:rsidRPr="007D0161">
                                    <w:rPr>
                                      <w:sz w:val="24"/>
                                      <w:szCs w:val="24"/>
                                    </w:rPr>
                                    <w:t xml:space="preserve"> age:</w:t>
                                  </w:r>
                                  <w:r>
                                    <w:rPr>
                                      <w:sz w:val="24"/>
                                      <w:szCs w:val="24"/>
                                    </w:rPr>
                                    <w:t xml:space="preserve">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1C8F5F" id="_x0000_s1083" style="position:absolute;margin-left:213.15pt;margin-top:43.7pt;width:114.6pt;height:25.2pt;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" fillcolor="#adbdf5" stroked="f">
                      <v:stroke joinstyle="miter"/>
                      <v:textbox>
                        <w:txbxContent>
                          <w:p w14:paraId="6DFC036A" w14:textId="77777777" w:rsidR="005E7EE3" w:rsidRPr="007D0161" w:rsidRDefault="005E7EE3" w:rsidP="00C833E9">
                            <w:pPr>
                              <w:rPr>
                                <w:sz w:val="24"/>
                                <w:szCs w:val="24"/>
                              </w:rPr>
                            </w:pPr>
                            <w:r>
                              <w:rPr>
                                <w:sz w:val="24"/>
                                <w:szCs w:val="24"/>
                              </w:rPr>
                              <w:t>Interest</w:t>
                            </w:r>
                            <w:r w:rsidRPr="007D0161">
                              <w:rPr>
                                <w:sz w:val="24"/>
                                <w:szCs w:val="24"/>
                              </w:rPr>
                              <w:t xml:space="preserve"> age:</w:t>
                            </w:r>
                            <w:r>
                              <w:rPr>
                                <w:sz w:val="24"/>
                                <w:szCs w:val="24"/>
                              </w:rPr>
                              <w:t xml:space="preserve"> 4-8</w:t>
                            </w:r>
                          </w:p>
                        </w:txbxContent>
                      </v:textbox>
                      <w10:wrap type="square"/>
                    </v:roundrect>
                  </w:pict>
                </mc:Fallback>
              </mc:AlternateContent>
            </w:r>
            <w:r w:rsidRPr="00DC5FF9">
              <w:rPr>
                <w:i/>
                <w:iCs/>
                <w:noProof/>
                <w:color w:val="070726"/>
                <w:sz w:val="20"/>
                <w:szCs w:val="20"/>
                <w:shd w:val="clear" w:color="auto" w:fill="FFFFFF"/>
                <w:lang w:eastAsia="en-GB"/>
              </w:rPr>
              <mc:AlternateContent>
                <mc:Choice Requires="wps">
                  <w:drawing>
                    <wp:anchor distT="45720" distB="45720" distL="114300" distR="114300" simplePos="0" relativeHeight="252470272" behindDoc="0" locked="0" layoutInCell="1" allowOverlap="1" wp14:anchorId="3C04E623" wp14:editId="51343FC2">
                      <wp:simplePos x="0" y="0"/>
                      <wp:positionH relativeFrom="column">
                        <wp:posOffset>336550</wp:posOffset>
                      </wp:positionH>
                      <wp:positionV relativeFrom="paragraph">
                        <wp:posOffset>579755</wp:posOffset>
                      </wp:positionV>
                      <wp:extent cx="1432560" cy="320040"/>
                      <wp:effectExtent l="0" t="0" r="0" b="3810"/>
                      <wp:wrapSquare wrapText="bothSides"/>
                      <wp:docPr id="38194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36756F3" w14:textId="77777777" w:rsidR="005E7EE3" w:rsidRPr="007D0161" w:rsidRDefault="005E7EE3" w:rsidP="00C833E9">
                                  <w:pPr>
                                    <w:rPr>
                                      <w:sz w:val="24"/>
                                      <w:szCs w:val="24"/>
                                    </w:rPr>
                                  </w:pPr>
                                  <w:r w:rsidRPr="007D0161">
                                    <w:rPr>
                                      <w:sz w:val="24"/>
                                      <w:szCs w:val="24"/>
                                    </w:rPr>
                                    <w:t>Reading age:</w:t>
                                  </w:r>
                                  <w:r>
                                    <w:rPr>
                                      <w:sz w:val="24"/>
                                      <w:szCs w:val="24"/>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04E623" id="_x0000_s1084" style="position:absolute;margin-left:26.5pt;margin-top:45.65pt;width:112.8pt;height:25.2pt;z-index:2524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" fillcolor="#adbdf5" stroked="f">
                      <v:stroke joinstyle="miter"/>
                      <v:textbox>
                        <w:txbxContent>
                          <w:p w14:paraId="636756F3" w14:textId="77777777" w:rsidR="005E7EE3" w:rsidRPr="007D0161" w:rsidRDefault="005E7EE3" w:rsidP="00C833E9">
                            <w:pPr>
                              <w:rPr>
                                <w:sz w:val="24"/>
                                <w:szCs w:val="24"/>
                              </w:rPr>
                            </w:pPr>
                            <w:r w:rsidRPr="007D0161">
                              <w:rPr>
                                <w:sz w:val="24"/>
                                <w:szCs w:val="24"/>
                              </w:rPr>
                              <w:t>Reading age:</w:t>
                            </w:r>
                            <w:r>
                              <w:rPr>
                                <w:sz w:val="24"/>
                                <w:szCs w:val="24"/>
                              </w:rPr>
                              <w:t xml:space="preserve"> 5+</w:t>
                            </w:r>
                          </w:p>
                        </w:txbxContent>
                      </v:textbox>
                      <w10:wrap type="square"/>
                    </v:roundrect>
                  </w:pict>
                </mc:Fallback>
              </mc:AlternateContent>
            </w:r>
            <w:r w:rsidR="005E7EE3" w:rsidRPr="00DC5FF9">
              <w:rPr>
                <w:i/>
                <w:iCs/>
                <w:color w:val="070726"/>
                <w:sz w:val="20"/>
                <w:szCs w:val="20"/>
                <w:shd w:val="clear" w:color="auto" w:fill="FFFFFF"/>
              </w:rPr>
              <w:t>Peanut Goes for the Gold</w:t>
            </w:r>
            <w:r w:rsidR="005E7EE3" w:rsidRPr="0038390D">
              <w:rPr>
                <w:color w:val="070726"/>
                <w:sz w:val="20"/>
                <w:szCs w:val="20"/>
                <w:shd w:val="clear" w:color="auto" w:fill="FFFFFF"/>
              </w:rPr>
              <w:t xml:space="preserve"> is a charming, funny and heartfelt picture book that follows the adventures of Peanut, a gender nonbinary guinea pig</w:t>
            </w:r>
            <w:r w:rsidR="00836C4A">
              <w:rPr>
                <w:color w:val="070726"/>
                <w:sz w:val="20"/>
                <w:szCs w:val="20"/>
                <w:shd w:val="clear" w:color="auto" w:fill="FFFFFF"/>
              </w:rPr>
              <w:t>,</w:t>
            </w:r>
            <w:r w:rsidR="005E7EE3" w:rsidRPr="0038390D">
              <w:rPr>
                <w:color w:val="070726"/>
                <w:sz w:val="20"/>
                <w:szCs w:val="20"/>
                <w:shd w:val="clear" w:color="auto" w:fill="FFFFFF"/>
              </w:rPr>
              <w:t xml:space="preserve"> who does everything with their own personal flare. </w:t>
            </w:r>
          </w:p>
        </w:tc>
      </w:tr>
      <w:tr w:rsidR="00716965" w14:paraId="6982B55C" w14:textId="77777777" w:rsidTr="0072699C">
        <w:tc>
          <w:tcPr>
            <w:tcW w:w="1980" w:type="dxa"/>
          </w:tcPr>
          <w:p w14:paraId="45819055" w14:textId="12CF3998" w:rsidR="005E7EE3" w:rsidRDefault="005E7EE3" w:rsidP="005E7EE3">
            <w:pPr>
              <w:pStyle w:val="NoSpacing"/>
              <w:rPr>
                <w:noProof/>
                <w:lang w:eastAsia="en-GB"/>
              </w:rPr>
            </w:pPr>
            <w:r>
              <w:rPr>
                <w:noProof/>
                <w:lang w:eastAsia="en-GB"/>
              </w:rPr>
              <w:drawing>
                <wp:anchor distT="0" distB="0" distL="114300" distR="114300" simplePos="0" relativeHeight="252473344" behindDoc="0" locked="0" layoutInCell="1" allowOverlap="1" wp14:anchorId="32E13A43" wp14:editId="75E1BC28">
                  <wp:simplePos x="0" y="0"/>
                  <wp:positionH relativeFrom="column">
                    <wp:posOffset>-15875</wp:posOffset>
                  </wp:positionH>
                  <wp:positionV relativeFrom="paragraph">
                    <wp:posOffset>76200</wp:posOffset>
                  </wp:positionV>
                  <wp:extent cx="1120140" cy="1120140"/>
                  <wp:effectExtent l="0" t="0" r="3810" b="3810"/>
                  <wp:wrapNone/>
                  <wp:docPr id="537511214" name="Picture 10" descr="Letters in Charcoal : Irene Vasc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s in Charcoal : Irene Vasco: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36C3432A" w14:textId="77777777" w:rsidR="005E7EE3" w:rsidRDefault="005E7EE3" w:rsidP="005E7EE3">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Letters in Charcoal by Irene Vasco</w:t>
            </w:r>
          </w:p>
          <w:p w14:paraId="7BF484DC" w14:textId="77777777" w:rsidR="005E7EE3" w:rsidRPr="00B35F0E" w:rsidRDefault="005E7EE3" w:rsidP="005E7EE3">
            <w:pPr>
              <w:tabs>
                <w:tab w:val="clear" w:pos="283"/>
                <w:tab w:val="clear" w:pos="680"/>
                <w:tab w:val="clear" w:pos="964"/>
              </w:tabs>
              <w:suppressAutoHyphens w:val="0"/>
              <w:autoSpaceDE/>
              <w:autoSpaceDN/>
              <w:adjustRightInd/>
              <w:spacing w:after="0"/>
              <w:textAlignment w:val="auto"/>
              <w:rPr>
                <w:color w:val="070726"/>
                <w:sz w:val="20"/>
                <w:szCs w:val="20"/>
              </w:rPr>
            </w:pPr>
            <w:r w:rsidRPr="002274CB">
              <w:rPr>
                <w:noProof/>
                <w:color w:val="070726"/>
                <w:sz w:val="20"/>
                <w:szCs w:val="20"/>
                <w:lang w:eastAsia="en-GB"/>
              </w:rPr>
              <mc:AlternateContent>
                <mc:Choice Requires="wps">
                  <w:drawing>
                    <wp:anchor distT="45720" distB="45720" distL="114300" distR="114300" simplePos="0" relativeHeight="252475392" behindDoc="0" locked="0" layoutInCell="1" allowOverlap="1" wp14:anchorId="223DD6CA" wp14:editId="3965B7C2">
                      <wp:simplePos x="0" y="0"/>
                      <wp:positionH relativeFrom="column">
                        <wp:posOffset>2603500</wp:posOffset>
                      </wp:positionH>
                      <wp:positionV relativeFrom="paragraph">
                        <wp:posOffset>579755</wp:posOffset>
                      </wp:positionV>
                      <wp:extent cx="1455420" cy="320040"/>
                      <wp:effectExtent l="0" t="0" r="0" b="3810"/>
                      <wp:wrapSquare wrapText="bothSides"/>
                      <wp:docPr id="1336239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3A9466AB" w14:textId="77777777" w:rsidR="005E7EE3" w:rsidRPr="007D0161" w:rsidRDefault="005E7EE3" w:rsidP="00C833E9">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23DD6CA" id="_x0000_s1085" style="position:absolute;margin-left:205pt;margin-top:45.65pt;width:114.6pt;height:25.2pt;z-index:25247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" fillcolor="#adbdf5" stroked="f">
                      <v:stroke joinstyle="miter"/>
                      <v:textbox>
                        <w:txbxContent>
                          <w:p w14:paraId="3A9466AB" w14:textId="77777777" w:rsidR="005E7EE3" w:rsidRPr="007D0161" w:rsidRDefault="005E7EE3" w:rsidP="00C833E9">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E91909">
              <w:rPr>
                <w:color w:val="070726"/>
                <w:sz w:val="20"/>
                <w:szCs w:val="20"/>
              </w:rPr>
              <w:t>In the pueblo of Palenque in Colombia, hardly anybody knows how to read.</w:t>
            </w:r>
            <w:r>
              <w:rPr>
                <w:color w:val="070726"/>
                <w:sz w:val="20"/>
                <w:szCs w:val="20"/>
              </w:rPr>
              <w:t xml:space="preserve"> But w</w:t>
            </w:r>
            <w:r w:rsidRPr="00B35F0E">
              <w:rPr>
                <w:color w:val="070726"/>
                <w:sz w:val="20"/>
                <w:szCs w:val="20"/>
                <w:shd w:val="clear" w:color="auto" w:fill="FFFFFF"/>
              </w:rPr>
              <w:t xml:space="preserve">ith the help of the owner of the village shop, </w:t>
            </w:r>
            <w:r>
              <w:rPr>
                <w:color w:val="070726"/>
                <w:sz w:val="20"/>
                <w:szCs w:val="20"/>
                <w:shd w:val="clear" w:color="auto" w:fill="FFFFFF"/>
              </w:rPr>
              <w:t>one young girl</w:t>
            </w:r>
            <w:r w:rsidRPr="00B35F0E">
              <w:rPr>
                <w:color w:val="070726"/>
                <w:sz w:val="20"/>
                <w:szCs w:val="20"/>
                <w:shd w:val="clear" w:color="auto" w:fill="FFFFFF"/>
              </w:rPr>
              <w:t xml:space="preserve"> will slowly unlock the letters of the alphabet and discover the magic of reading.</w:t>
            </w:r>
          </w:p>
          <w:p w14:paraId="168AE513" w14:textId="0EED00CE" w:rsidR="005E7EE3" w:rsidRDefault="00333982" w:rsidP="005E7EE3">
            <w:pPr>
              <w:tabs>
                <w:tab w:val="clear" w:pos="283"/>
                <w:tab w:val="clear" w:pos="680"/>
                <w:tab w:val="clear" w:pos="964"/>
              </w:tabs>
              <w:suppressAutoHyphens w:val="0"/>
              <w:autoSpaceDE/>
              <w:autoSpaceDN/>
              <w:adjustRightInd/>
              <w:spacing w:after="0"/>
              <w:textAlignment w:val="auto"/>
              <w:rPr>
                <w:rFonts w:cs="Arial"/>
                <w:sz w:val="24"/>
                <w:szCs w:val="24"/>
              </w:rPr>
            </w:pPr>
            <w:r w:rsidRPr="002274CB">
              <w:rPr>
                <w:noProof/>
                <w:color w:val="070726"/>
                <w:sz w:val="20"/>
                <w:szCs w:val="20"/>
                <w:lang w:eastAsia="en-GB"/>
              </w:rPr>
              <mc:AlternateContent>
                <mc:Choice Requires="wps">
                  <w:drawing>
                    <wp:anchor distT="45720" distB="45720" distL="114300" distR="114300" simplePos="0" relativeHeight="252474368" behindDoc="0" locked="0" layoutInCell="1" allowOverlap="1" wp14:anchorId="0E47660C" wp14:editId="44766034">
                      <wp:simplePos x="0" y="0"/>
                      <wp:positionH relativeFrom="column">
                        <wp:posOffset>462915</wp:posOffset>
                      </wp:positionH>
                      <wp:positionV relativeFrom="paragraph">
                        <wp:posOffset>86995</wp:posOffset>
                      </wp:positionV>
                      <wp:extent cx="1432560" cy="320040"/>
                      <wp:effectExtent l="0" t="0" r="0" b="3810"/>
                      <wp:wrapSquare wrapText="bothSides"/>
                      <wp:docPr id="493168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542AAE9A" w14:textId="77777777" w:rsidR="005E7EE3" w:rsidRPr="007D0161" w:rsidRDefault="005E7EE3" w:rsidP="00C833E9">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47660C" id="_x0000_s1086" style="position:absolute;margin-left:36.45pt;margin-top:6.85pt;width:112.8pt;height:25.2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" fillcolor="#adbdf5" stroked="f">
                      <v:stroke joinstyle="miter"/>
                      <v:textbox>
                        <w:txbxContent>
                          <w:p w14:paraId="542AAE9A" w14:textId="77777777" w:rsidR="005E7EE3" w:rsidRPr="007D0161" w:rsidRDefault="005E7EE3" w:rsidP="00C833E9">
                            <w:pPr>
                              <w:rPr>
                                <w:sz w:val="24"/>
                                <w:szCs w:val="24"/>
                              </w:rPr>
                            </w:pPr>
                            <w:r w:rsidRPr="007D0161">
                              <w:rPr>
                                <w:sz w:val="24"/>
                                <w:szCs w:val="24"/>
                              </w:rPr>
                              <w:t>Reading age:</w:t>
                            </w:r>
                            <w:r>
                              <w:rPr>
                                <w:sz w:val="24"/>
                                <w:szCs w:val="24"/>
                              </w:rPr>
                              <w:t xml:space="preserve"> 6+</w:t>
                            </w:r>
                          </w:p>
                        </w:txbxContent>
                      </v:textbox>
                      <w10:wrap type="square"/>
                    </v:roundrect>
                  </w:pict>
                </mc:Fallback>
              </mc:AlternateContent>
            </w:r>
          </w:p>
        </w:tc>
      </w:tr>
      <w:tr w:rsidR="00716965" w14:paraId="1639C283" w14:textId="77777777" w:rsidTr="0072699C">
        <w:tc>
          <w:tcPr>
            <w:tcW w:w="1980" w:type="dxa"/>
          </w:tcPr>
          <w:p w14:paraId="42E62336" w14:textId="33108F61" w:rsidR="005E7EE3" w:rsidRDefault="005E7EE3" w:rsidP="005E7EE3">
            <w:pPr>
              <w:pStyle w:val="NoSpacing"/>
              <w:rPr>
                <w:noProof/>
                <w:lang w:eastAsia="en-GB"/>
              </w:rPr>
            </w:pPr>
            <w:r>
              <w:rPr>
                <w:noProof/>
                <w:lang w:eastAsia="en-GB"/>
              </w:rPr>
              <w:drawing>
                <wp:anchor distT="0" distB="0" distL="114300" distR="114300" simplePos="0" relativeHeight="252477440" behindDoc="0" locked="0" layoutInCell="1" allowOverlap="1" wp14:anchorId="1D5959AD" wp14:editId="20C4D6D5">
                  <wp:simplePos x="0" y="0"/>
                  <wp:positionH relativeFrom="column">
                    <wp:posOffset>149860</wp:posOffset>
                  </wp:positionH>
                  <wp:positionV relativeFrom="paragraph">
                    <wp:posOffset>52070</wp:posOffset>
                  </wp:positionV>
                  <wp:extent cx="856615" cy="1306109"/>
                  <wp:effectExtent l="0" t="0" r="635" b="8890"/>
                  <wp:wrapNone/>
                  <wp:docPr id="1679959785" name="Picture 27" descr="The Curio Collectors: The discovery of a long-lost carving sparks new  friendships and unmasks a villainous plot in this captivating adventure  from former Children's Laureate Wales Eloise Williams : Eloise Williams,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Curio Collectors: The discovery of a long-lost carving sparks new  friendships and unmasks a villainous plot in this captivating adventure  from former Children's Laureate Wales Eloise Williams : Eloise Williams,  An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6615" cy="13061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24CA9519" w14:textId="77777777" w:rsidR="005E7EE3" w:rsidRPr="0025017F" w:rsidRDefault="005E7EE3" w:rsidP="005E7EE3">
            <w:pPr>
              <w:tabs>
                <w:tab w:val="clear" w:pos="283"/>
                <w:tab w:val="clear" w:pos="680"/>
                <w:tab w:val="clear" w:pos="964"/>
              </w:tabs>
              <w:suppressAutoHyphens w:val="0"/>
              <w:autoSpaceDE/>
              <w:autoSpaceDN/>
              <w:adjustRightInd/>
              <w:textAlignment w:val="auto"/>
              <w:rPr>
                <w:rFonts w:cs="Arial"/>
                <w:sz w:val="24"/>
                <w:szCs w:val="24"/>
              </w:rPr>
            </w:pPr>
            <w:r w:rsidRPr="0025017F">
              <w:rPr>
                <w:rFonts w:cs="Arial"/>
                <w:sz w:val="24"/>
                <w:szCs w:val="24"/>
              </w:rPr>
              <w:t>The Curio Collectors by Eloise Williams</w:t>
            </w:r>
          </w:p>
          <w:p w14:paraId="11E195BA" w14:textId="4BD746A2" w:rsidR="005E7EE3" w:rsidRDefault="005E7EE3" w:rsidP="005E7EE3">
            <w:pPr>
              <w:tabs>
                <w:tab w:val="clear" w:pos="283"/>
                <w:tab w:val="clear" w:pos="680"/>
                <w:tab w:val="clear" w:pos="964"/>
              </w:tabs>
              <w:suppressAutoHyphens w:val="0"/>
              <w:autoSpaceDE/>
              <w:autoSpaceDN/>
              <w:adjustRightInd/>
              <w:textAlignment w:val="auto"/>
              <w:rPr>
                <w:rFonts w:cs="Arial"/>
                <w:sz w:val="24"/>
                <w:szCs w:val="24"/>
              </w:rPr>
            </w:pPr>
            <w:r w:rsidRPr="009D33D1">
              <w:rPr>
                <w:noProof/>
                <w:color w:val="070726"/>
                <w:sz w:val="16"/>
                <w:szCs w:val="16"/>
                <w:shd w:val="clear" w:color="auto" w:fill="FFFFFF"/>
                <w:lang w:eastAsia="en-GB"/>
              </w:rPr>
              <mc:AlternateContent>
                <mc:Choice Requires="wps">
                  <w:drawing>
                    <wp:anchor distT="45720" distB="45720" distL="114300" distR="114300" simplePos="0" relativeHeight="252478464" behindDoc="0" locked="0" layoutInCell="1" allowOverlap="1" wp14:anchorId="15A64549" wp14:editId="1896C4EA">
                      <wp:simplePos x="0" y="0"/>
                      <wp:positionH relativeFrom="column">
                        <wp:posOffset>338455</wp:posOffset>
                      </wp:positionH>
                      <wp:positionV relativeFrom="paragraph">
                        <wp:posOffset>650875</wp:posOffset>
                      </wp:positionV>
                      <wp:extent cx="1432560" cy="320040"/>
                      <wp:effectExtent l="0" t="0" r="0" b="3810"/>
                      <wp:wrapSquare wrapText="bothSides"/>
                      <wp:docPr id="170148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D0BE107" w14:textId="77777777" w:rsidR="005E7EE3" w:rsidRPr="007D0161" w:rsidRDefault="005E7EE3" w:rsidP="008F5536">
                                  <w:pPr>
                                    <w:rPr>
                                      <w:sz w:val="24"/>
                                      <w:szCs w:val="24"/>
                                    </w:rPr>
                                  </w:pPr>
                                  <w:r w:rsidRPr="007D0161">
                                    <w:rPr>
                                      <w:sz w:val="24"/>
                                      <w:szCs w:val="24"/>
                                    </w:rPr>
                                    <w:t>Reading age:</w:t>
                                  </w:r>
                                  <w:r>
                                    <w:rPr>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A64549" id="_x0000_s1087" style="position:absolute;margin-left:26.65pt;margin-top:51.25pt;width:112.8pt;height:25.2pt;z-index:25247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" fillcolor="#adbdf5" stroked="f">
                      <v:stroke joinstyle="miter"/>
                      <v:textbox>
                        <w:txbxContent>
                          <w:p w14:paraId="4D0BE107" w14:textId="77777777" w:rsidR="005E7EE3" w:rsidRPr="007D0161" w:rsidRDefault="005E7EE3" w:rsidP="008F5536">
                            <w:pPr>
                              <w:rPr>
                                <w:sz w:val="24"/>
                                <w:szCs w:val="24"/>
                              </w:rPr>
                            </w:pPr>
                            <w:r w:rsidRPr="007D0161">
                              <w:rPr>
                                <w:sz w:val="24"/>
                                <w:szCs w:val="24"/>
                              </w:rPr>
                              <w:t>Reading age:</w:t>
                            </w:r>
                            <w:r>
                              <w:rPr>
                                <w:sz w:val="24"/>
                                <w:szCs w:val="24"/>
                              </w:rPr>
                              <w:t xml:space="preserve"> 8+</w:t>
                            </w:r>
                          </w:p>
                        </w:txbxContent>
                      </v:textbox>
                      <w10:wrap type="square"/>
                    </v:roundrect>
                  </w:pict>
                </mc:Fallback>
              </mc:AlternateContent>
            </w:r>
            <w:r w:rsidRPr="009D33D1">
              <w:rPr>
                <w:noProof/>
                <w:color w:val="070726"/>
                <w:sz w:val="16"/>
                <w:szCs w:val="16"/>
                <w:shd w:val="clear" w:color="auto" w:fill="FFFFFF"/>
                <w:lang w:eastAsia="en-GB"/>
              </w:rPr>
              <mc:AlternateContent>
                <mc:Choice Requires="wps">
                  <w:drawing>
                    <wp:anchor distT="45720" distB="45720" distL="114300" distR="114300" simplePos="0" relativeHeight="252479488" behindDoc="0" locked="0" layoutInCell="1" allowOverlap="1" wp14:anchorId="038433AC" wp14:editId="71385160">
                      <wp:simplePos x="0" y="0"/>
                      <wp:positionH relativeFrom="column">
                        <wp:posOffset>2628900</wp:posOffset>
                      </wp:positionH>
                      <wp:positionV relativeFrom="paragraph">
                        <wp:posOffset>647700</wp:posOffset>
                      </wp:positionV>
                      <wp:extent cx="1455420" cy="320040"/>
                      <wp:effectExtent l="0" t="0" r="0" b="3810"/>
                      <wp:wrapSquare wrapText="bothSides"/>
                      <wp:docPr id="949864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34F693B9" w14:textId="77777777" w:rsidR="005E7EE3" w:rsidRPr="007D0161" w:rsidRDefault="005E7EE3" w:rsidP="008F5536">
                                  <w:pPr>
                                    <w:rPr>
                                      <w:sz w:val="24"/>
                                      <w:szCs w:val="24"/>
                                    </w:rPr>
                                  </w:pPr>
                                  <w:r>
                                    <w:rPr>
                                      <w:sz w:val="24"/>
                                      <w:szCs w:val="24"/>
                                    </w:rPr>
                                    <w:t>Interest</w:t>
                                  </w:r>
                                  <w:r w:rsidRPr="007D0161">
                                    <w:rPr>
                                      <w:sz w:val="24"/>
                                      <w:szCs w:val="24"/>
                                    </w:rPr>
                                    <w:t xml:space="preserve"> age:</w:t>
                                  </w:r>
                                  <w:r>
                                    <w:rPr>
                                      <w:sz w:val="24"/>
                                      <w:szCs w:val="24"/>
                                    </w:rPr>
                                    <w:t xml:space="preserv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8433AC" id="_x0000_s1088" style="position:absolute;margin-left:207pt;margin-top:51pt;width:114.6pt;height:25.2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" fillcolor="#adbdf5" stroked="f">
                      <v:stroke joinstyle="miter"/>
                      <v:textbox>
                        <w:txbxContent>
                          <w:p w14:paraId="34F693B9" w14:textId="77777777" w:rsidR="005E7EE3" w:rsidRPr="007D0161" w:rsidRDefault="005E7EE3" w:rsidP="008F5536">
                            <w:pPr>
                              <w:rPr>
                                <w:sz w:val="24"/>
                                <w:szCs w:val="24"/>
                              </w:rPr>
                            </w:pPr>
                            <w:r>
                              <w:rPr>
                                <w:sz w:val="24"/>
                                <w:szCs w:val="24"/>
                              </w:rPr>
                              <w:t>Interest</w:t>
                            </w:r>
                            <w:r w:rsidRPr="007D0161">
                              <w:rPr>
                                <w:sz w:val="24"/>
                                <w:szCs w:val="24"/>
                              </w:rPr>
                              <w:t xml:space="preserve"> age:</w:t>
                            </w:r>
                            <w:r>
                              <w:rPr>
                                <w:sz w:val="24"/>
                                <w:szCs w:val="24"/>
                              </w:rPr>
                              <w:t xml:space="preserve"> 7-11</w:t>
                            </w:r>
                          </w:p>
                        </w:txbxContent>
                      </v:textbox>
                      <w10:wrap type="square"/>
                    </v:roundrect>
                  </w:pict>
                </mc:Fallback>
              </mc:AlternateContent>
            </w:r>
            <w:r w:rsidRPr="009D33D1">
              <w:rPr>
                <w:color w:val="070726"/>
                <w:sz w:val="20"/>
                <w:szCs w:val="20"/>
              </w:rPr>
              <w:t xml:space="preserve">Lily and Tom travel the county, enthralling crowds with their amazing collection of curios. </w:t>
            </w:r>
            <w:r>
              <w:rPr>
                <w:color w:val="070726"/>
                <w:sz w:val="20"/>
                <w:szCs w:val="20"/>
              </w:rPr>
              <w:t xml:space="preserve">One day, </w:t>
            </w:r>
            <w:r w:rsidRPr="009D33D1">
              <w:rPr>
                <w:color w:val="070726"/>
                <w:sz w:val="20"/>
                <w:szCs w:val="20"/>
              </w:rPr>
              <w:t xml:space="preserve">Lily </w:t>
            </w:r>
            <w:r>
              <w:rPr>
                <w:color w:val="070726"/>
                <w:sz w:val="20"/>
                <w:szCs w:val="20"/>
              </w:rPr>
              <w:t xml:space="preserve">finds </w:t>
            </w:r>
            <w:r w:rsidRPr="009D33D1">
              <w:rPr>
                <w:color w:val="070726"/>
                <w:sz w:val="20"/>
                <w:szCs w:val="20"/>
              </w:rPr>
              <w:t>a special piece of scrimshaw. Can the Curio Collectors help the truth come to light?</w:t>
            </w:r>
          </w:p>
        </w:tc>
      </w:tr>
      <w:tr w:rsidR="00716965" w14:paraId="5240E50E" w14:textId="77777777" w:rsidTr="0072699C">
        <w:tc>
          <w:tcPr>
            <w:tcW w:w="1980" w:type="dxa"/>
          </w:tcPr>
          <w:p w14:paraId="4C6396F8" w14:textId="7C5D0757" w:rsidR="005E7EE3" w:rsidRDefault="005E7EE3" w:rsidP="005E7EE3">
            <w:pPr>
              <w:pStyle w:val="NoSpacing"/>
              <w:rPr>
                <w:noProof/>
                <w:lang w:eastAsia="en-GB"/>
              </w:rPr>
            </w:pPr>
            <w:r>
              <w:rPr>
                <w:noProof/>
                <w:lang w:eastAsia="en-GB"/>
              </w:rPr>
              <w:drawing>
                <wp:anchor distT="0" distB="0" distL="114300" distR="114300" simplePos="0" relativeHeight="252481536" behindDoc="0" locked="0" layoutInCell="1" allowOverlap="1" wp14:anchorId="1EE50B1A" wp14:editId="4449F319">
                  <wp:simplePos x="0" y="0"/>
                  <wp:positionH relativeFrom="column">
                    <wp:posOffset>24592</wp:posOffset>
                  </wp:positionH>
                  <wp:positionV relativeFrom="paragraph">
                    <wp:posOffset>57785</wp:posOffset>
                  </wp:positionV>
                  <wp:extent cx="1120140" cy="1257240"/>
                  <wp:effectExtent l="0" t="0" r="3810" b="635"/>
                  <wp:wrapNone/>
                  <wp:docPr id="591792880" name="Picture 4" descr="Spyceratops: The funniest new illustrated children's picture book of the  year – perfect for dinosaur mad kids!: Amazon.co.uk: Willmore, Alex:  978000850547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yceratops: The funniest new illustrated children's picture book of the  year – perfect for dinosaur mad kids!: Amazon.co.uk: Willmore, Alex:  9780008505479: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0140" cy="1257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08" w:type="dxa"/>
          </w:tcPr>
          <w:p w14:paraId="5A6C4B50" w14:textId="77777777" w:rsidR="005E7EE3" w:rsidRDefault="005E7EE3" w:rsidP="005E7EE3">
            <w:pPr>
              <w:tabs>
                <w:tab w:val="clear" w:pos="283"/>
                <w:tab w:val="clear" w:pos="680"/>
                <w:tab w:val="clear" w:pos="964"/>
              </w:tabs>
              <w:suppressAutoHyphens w:val="0"/>
              <w:autoSpaceDE/>
              <w:autoSpaceDN/>
              <w:adjustRightInd/>
              <w:textAlignment w:val="auto"/>
              <w:rPr>
                <w:rFonts w:cs="Arial"/>
                <w:sz w:val="24"/>
                <w:szCs w:val="24"/>
              </w:rPr>
            </w:pPr>
            <w:r>
              <w:rPr>
                <w:rFonts w:cs="Arial"/>
                <w:sz w:val="24"/>
                <w:szCs w:val="24"/>
              </w:rPr>
              <w:t>Spyceratops by Alex Willmore</w:t>
            </w:r>
          </w:p>
          <w:p w14:paraId="23A37EB7" w14:textId="7D20E260" w:rsidR="005E7EE3" w:rsidRDefault="005E7EE3" w:rsidP="005E7EE3">
            <w:pPr>
              <w:tabs>
                <w:tab w:val="clear" w:pos="283"/>
                <w:tab w:val="clear" w:pos="680"/>
                <w:tab w:val="clear" w:pos="964"/>
              </w:tabs>
              <w:suppressAutoHyphens w:val="0"/>
              <w:autoSpaceDE/>
              <w:autoSpaceDN/>
              <w:adjustRightInd/>
              <w:textAlignment w:val="auto"/>
              <w:rPr>
                <w:rFonts w:cs="Arial"/>
                <w:sz w:val="24"/>
                <w:szCs w:val="24"/>
              </w:rPr>
            </w:pPr>
            <w:r w:rsidRPr="002274CB">
              <w:rPr>
                <w:noProof/>
                <w:color w:val="070726"/>
                <w:sz w:val="20"/>
                <w:szCs w:val="20"/>
                <w:shd w:val="clear" w:color="auto" w:fill="FFFFFF"/>
                <w:lang w:eastAsia="en-GB"/>
              </w:rPr>
              <mc:AlternateContent>
                <mc:Choice Requires="wps">
                  <w:drawing>
                    <wp:anchor distT="45720" distB="45720" distL="114300" distR="114300" simplePos="0" relativeHeight="252483584" behindDoc="0" locked="0" layoutInCell="1" allowOverlap="1" wp14:anchorId="0AC96BCF" wp14:editId="25F07627">
                      <wp:simplePos x="0" y="0"/>
                      <wp:positionH relativeFrom="column">
                        <wp:posOffset>2602865</wp:posOffset>
                      </wp:positionH>
                      <wp:positionV relativeFrom="paragraph">
                        <wp:posOffset>643890</wp:posOffset>
                      </wp:positionV>
                      <wp:extent cx="1455420" cy="320040"/>
                      <wp:effectExtent l="0" t="0" r="0" b="3810"/>
                      <wp:wrapSquare wrapText="bothSides"/>
                      <wp:docPr id="1061072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20040"/>
                              </a:xfrm>
                              <a:prstGeom prst="roundRect">
                                <a:avLst/>
                              </a:prstGeom>
                              <a:solidFill>
                                <a:srgbClr val="ADBDF5"/>
                              </a:solidFill>
                              <a:ln w="9525">
                                <a:noFill/>
                                <a:miter lim="800000"/>
                                <a:headEnd/>
                                <a:tailEnd/>
                              </a:ln>
                            </wps:spPr>
                            <wps:txbx>
                              <w:txbxContent>
                                <w:p w14:paraId="5B3B07C0" w14:textId="77777777" w:rsidR="005E7EE3" w:rsidRPr="007D0161" w:rsidRDefault="005E7EE3" w:rsidP="008F5536">
                                  <w:pPr>
                                    <w:rPr>
                                      <w:sz w:val="24"/>
                                      <w:szCs w:val="24"/>
                                    </w:rPr>
                                  </w:pPr>
                                  <w:r>
                                    <w:rPr>
                                      <w:sz w:val="24"/>
                                      <w:szCs w:val="24"/>
                                    </w:rPr>
                                    <w:t>Interest</w:t>
                                  </w:r>
                                  <w:r w:rsidRPr="007D0161">
                                    <w:rPr>
                                      <w:sz w:val="24"/>
                                      <w:szCs w:val="24"/>
                                    </w:rPr>
                                    <w:t xml:space="preserve"> age:</w:t>
                                  </w:r>
                                  <w:r>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C96BCF" id="_x0000_s1089" style="position:absolute;margin-left:204.95pt;margin-top:50.7pt;width:114.6pt;height:25.2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" fillcolor="#adbdf5" stroked="f">
                      <v:stroke joinstyle="miter"/>
                      <v:textbox>
                        <w:txbxContent>
                          <w:p w14:paraId="5B3B07C0" w14:textId="77777777" w:rsidR="005E7EE3" w:rsidRPr="007D0161" w:rsidRDefault="005E7EE3" w:rsidP="008F5536">
                            <w:pPr>
                              <w:rPr>
                                <w:sz w:val="24"/>
                                <w:szCs w:val="24"/>
                              </w:rPr>
                            </w:pPr>
                            <w:r>
                              <w:rPr>
                                <w:sz w:val="24"/>
                                <w:szCs w:val="24"/>
                              </w:rPr>
                              <w:t>Interest</w:t>
                            </w:r>
                            <w:r w:rsidRPr="007D0161">
                              <w:rPr>
                                <w:sz w:val="24"/>
                                <w:szCs w:val="24"/>
                              </w:rPr>
                              <w:t xml:space="preserve"> age:</w:t>
                            </w:r>
                            <w:r>
                              <w:rPr>
                                <w:sz w:val="24"/>
                                <w:szCs w:val="24"/>
                              </w:rPr>
                              <w:t xml:space="preserve"> 6-8</w:t>
                            </w:r>
                          </w:p>
                        </w:txbxContent>
                      </v:textbox>
                      <w10:wrap type="square"/>
                    </v:roundrect>
                  </w:pict>
                </mc:Fallback>
              </mc:AlternateContent>
            </w:r>
            <w:r w:rsidRPr="002274CB">
              <w:rPr>
                <w:noProof/>
                <w:color w:val="070726"/>
                <w:sz w:val="20"/>
                <w:szCs w:val="20"/>
                <w:shd w:val="clear" w:color="auto" w:fill="FFFFFF"/>
                <w:lang w:eastAsia="en-GB"/>
              </w:rPr>
              <mc:AlternateContent>
                <mc:Choice Requires="wps">
                  <w:drawing>
                    <wp:anchor distT="45720" distB="45720" distL="114300" distR="114300" simplePos="0" relativeHeight="252482560" behindDoc="0" locked="0" layoutInCell="1" allowOverlap="1" wp14:anchorId="7890B89C" wp14:editId="7CD944C6">
                      <wp:simplePos x="0" y="0"/>
                      <wp:positionH relativeFrom="column">
                        <wp:posOffset>369570</wp:posOffset>
                      </wp:positionH>
                      <wp:positionV relativeFrom="paragraph">
                        <wp:posOffset>645795</wp:posOffset>
                      </wp:positionV>
                      <wp:extent cx="1432560" cy="320040"/>
                      <wp:effectExtent l="0" t="0" r="0" b="3810"/>
                      <wp:wrapSquare wrapText="bothSides"/>
                      <wp:docPr id="1324229146" name="Text Box 1324229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16066D07" w14:textId="77777777" w:rsidR="005E7EE3" w:rsidRPr="007D0161" w:rsidRDefault="005E7EE3" w:rsidP="008F5536">
                                  <w:pPr>
                                    <w:rPr>
                                      <w:sz w:val="24"/>
                                      <w:szCs w:val="24"/>
                                    </w:rPr>
                                  </w:pPr>
                                  <w:r w:rsidRPr="007D0161">
                                    <w:rPr>
                                      <w:sz w:val="24"/>
                                      <w:szCs w:val="24"/>
                                    </w:rPr>
                                    <w:t>Reading age:</w:t>
                                  </w:r>
                                  <w:r>
                                    <w:rPr>
                                      <w:sz w:val="24"/>
                                      <w:szCs w:val="24"/>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90B89C" id="Text Box 1324229146" o:spid="_x0000_s1090" style="position:absolute;margin-left:29.1pt;margin-top:50.85pt;width:112.8pt;height:25.2pt;z-index:2524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" fillcolor="#adbdf5" stroked="f">
                      <v:stroke joinstyle="miter"/>
                      <v:textbox>
                        <w:txbxContent>
                          <w:p w14:paraId="16066D07" w14:textId="77777777" w:rsidR="005E7EE3" w:rsidRPr="007D0161" w:rsidRDefault="005E7EE3" w:rsidP="008F5536">
                            <w:pPr>
                              <w:rPr>
                                <w:sz w:val="24"/>
                                <w:szCs w:val="24"/>
                              </w:rPr>
                            </w:pPr>
                            <w:r w:rsidRPr="007D0161">
                              <w:rPr>
                                <w:sz w:val="24"/>
                                <w:szCs w:val="24"/>
                              </w:rPr>
                              <w:t>Reading age:</w:t>
                            </w:r>
                            <w:r>
                              <w:rPr>
                                <w:sz w:val="24"/>
                                <w:szCs w:val="24"/>
                              </w:rPr>
                              <w:t xml:space="preserve"> 5+</w:t>
                            </w:r>
                          </w:p>
                        </w:txbxContent>
                      </v:textbox>
                      <w10:wrap type="square"/>
                    </v:roundrect>
                  </w:pict>
                </mc:Fallback>
              </mc:AlternateContent>
            </w:r>
            <w:r w:rsidRPr="0038390D">
              <w:rPr>
                <w:color w:val="070726"/>
                <w:sz w:val="20"/>
                <w:szCs w:val="20"/>
                <w:shd w:val="clear" w:color="auto" w:fill="FFFFFF"/>
              </w:rPr>
              <w:t xml:space="preserve">Meet the little dinosaur who is the GREATEST SECRET AGENT IN THE WORLD. </w:t>
            </w:r>
            <w:r w:rsidR="00FA10DF">
              <w:rPr>
                <w:color w:val="070726"/>
                <w:sz w:val="20"/>
                <w:szCs w:val="20"/>
                <w:shd w:val="clear" w:color="auto" w:fill="FFFFFF"/>
              </w:rPr>
              <w:t>G</w:t>
            </w:r>
            <w:r w:rsidR="00FA10DF" w:rsidRPr="0038390D">
              <w:rPr>
                <w:color w:val="070726"/>
                <w:sz w:val="20"/>
                <w:szCs w:val="20"/>
                <w:shd w:val="clear" w:color="auto" w:fill="FFFFFF"/>
              </w:rPr>
              <w:t xml:space="preserve">randad </w:t>
            </w:r>
            <w:r w:rsidRPr="0038390D">
              <w:rPr>
                <w:color w:val="070726"/>
                <w:sz w:val="20"/>
                <w:szCs w:val="20"/>
                <w:shd w:val="clear" w:color="auto" w:fill="FFFFFF"/>
              </w:rPr>
              <w:t>is acting very suspiciously. Can he be trusted? BIG FAT NO. Spyceratops is on the case, determined to uncover Grandad’s secret…</w:t>
            </w:r>
          </w:p>
        </w:tc>
      </w:tr>
      <w:tr w:rsidR="00716965" w14:paraId="0F7C0AC7" w14:textId="77777777" w:rsidTr="0072699C">
        <w:tc>
          <w:tcPr>
            <w:tcW w:w="1980" w:type="dxa"/>
          </w:tcPr>
          <w:p w14:paraId="19C02E0E" w14:textId="17EF8F1E" w:rsidR="008A20CB" w:rsidRDefault="00B57869" w:rsidP="008A20CB">
            <w:pPr>
              <w:pStyle w:val="NoSpacing"/>
              <w:rPr>
                <w:noProof/>
                <w:lang w:eastAsia="en-GB"/>
              </w:rPr>
            </w:pPr>
            <w:r>
              <w:rPr>
                <w:noProof/>
              </w:rPr>
              <w:drawing>
                <wp:anchor distT="0" distB="0" distL="114300" distR="114300" simplePos="0" relativeHeight="252493824" behindDoc="0" locked="0" layoutInCell="1" allowOverlap="1" wp14:anchorId="7E57C8F4" wp14:editId="561EDFD4">
                  <wp:simplePos x="0" y="0"/>
                  <wp:positionH relativeFrom="column">
                    <wp:posOffset>6798</wp:posOffset>
                  </wp:positionH>
                  <wp:positionV relativeFrom="paragraph">
                    <wp:posOffset>92075</wp:posOffset>
                  </wp:positionV>
                  <wp:extent cx="1104900" cy="1282628"/>
                  <wp:effectExtent l="0" t="0" r="0" b="0"/>
                  <wp:wrapNone/>
                  <wp:docPr id="1645305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12826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56BD724A" w14:textId="0AB4759E" w:rsidR="00333982" w:rsidRDefault="008A20CB" w:rsidP="008A20CB">
            <w:pPr>
              <w:tabs>
                <w:tab w:val="clear" w:pos="283"/>
                <w:tab w:val="clear" w:pos="680"/>
                <w:tab w:val="clear" w:pos="964"/>
              </w:tabs>
              <w:suppressAutoHyphens w:val="0"/>
              <w:autoSpaceDE/>
              <w:autoSpaceDN/>
              <w:adjustRightInd/>
              <w:spacing w:line="276" w:lineRule="auto"/>
              <w:textAlignment w:val="auto"/>
              <w:rPr>
                <w:rFonts w:cs="Arial"/>
                <w:sz w:val="24"/>
                <w:szCs w:val="24"/>
              </w:rPr>
            </w:pPr>
            <w:r>
              <w:rPr>
                <w:rFonts w:cs="Arial"/>
                <w:sz w:val="24"/>
                <w:szCs w:val="24"/>
              </w:rPr>
              <w:t xml:space="preserve">Faruq and the Wiri </w:t>
            </w:r>
            <w:proofErr w:type="spellStart"/>
            <w:r>
              <w:rPr>
                <w:rFonts w:cs="Arial"/>
                <w:sz w:val="24"/>
                <w:szCs w:val="24"/>
              </w:rPr>
              <w:t>Wiri</w:t>
            </w:r>
            <w:proofErr w:type="spellEnd"/>
            <w:r>
              <w:rPr>
                <w:rFonts w:cs="Arial"/>
                <w:sz w:val="24"/>
                <w:szCs w:val="24"/>
              </w:rPr>
              <w:t xml:space="preserve"> by Sophia Payne</w:t>
            </w:r>
          </w:p>
          <w:p w14:paraId="09FDF35E" w14:textId="20726835" w:rsidR="00333982" w:rsidRDefault="00333982" w:rsidP="008A20CB">
            <w:pPr>
              <w:tabs>
                <w:tab w:val="clear" w:pos="283"/>
                <w:tab w:val="clear" w:pos="680"/>
                <w:tab w:val="clear" w:pos="964"/>
              </w:tabs>
              <w:suppressAutoHyphens w:val="0"/>
              <w:autoSpaceDE/>
              <w:autoSpaceDN/>
              <w:adjustRightInd/>
              <w:spacing w:line="276" w:lineRule="auto"/>
              <w:textAlignment w:val="auto"/>
              <w:rPr>
                <w:rFonts w:cs="Arial"/>
                <w:sz w:val="24"/>
                <w:szCs w:val="24"/>
              </w:rPr>
            </w:pPr>
            <w:r w:rsidRPr="00794A56">
              <w:rPr>
                <w:rFonts w:eastAsia="Times New Roman" w:cs="Arial"/>
                <w:noProof/>
                <w:color w:val="0F1111"/>
                <w:sz w:val="22"/>
                <w:szCs w:val="22"/>
                <w:lang w:eastAsia="en-GB"/>
                <w14:ligatures w14:val="none"/>
              </w:rPr>
              <mc:AlternateContent>
                <mc:Choice Requires="wps">
                  <w:drawing>
                    <wp:anchor distT="45720" distB="45720" distL="114300" distR="114300" simplePos="0" relativeHeight="252536832" behindDoc="0" locked="0" layoutInCell="1" allowOverlap="1" wp14:anchorId="1DAA4534" wp14:editId="1188D584">
                      <wp:simplePos x="0" y="0"/>
                      <wp:positionH relativeFrom="column">
                        <wp:posOffset>2588260</wp:posOffset>
                      </wp:positionH>
                      <wp:positionV relativeFrom="paragraph">
                        <wp:posOffset>681355</wp:posOffset>
                      </wp:positionV>
                      <wp:extent cx="1432560" cy="320040"/>
                      <wp:effectExtent l="0" t="0" r="0" b="3810"/>
                      <wp:wrapSquare wrapText="bothSides"/>
                      <wp:docPr id="339132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4C8839E2" w14:textId="77777777" w:rsidR="00333982" w:rsidRPr="007D0161" w:rsidRDefault="00333982" w:rsidP="00333982">
                                  <w:pPr>
                                    <w:rPr>
                                      <w:sz w:val="24"/>
                                      <w:szCs w:val="24"/>
                                    </w:rPr>
                                  </w:pPr>
                                  <w:r>
                                    <w:rPr>
                                      <w:sz w:val="24"/>
                                      <w:szCs w:val="24"/>
                                    </w:rPr>
                                    <w:t>Reading</w:t>
                                  </w:r>
                                  <w:r w:rsidRPr="007D0161">
                                    <w:rPr>
                                      <w:sz w:val="24"/>
                                      <w:szCs w:val="24"/>
                                    </w:rPr>
                                    <w:t xml:space="preserve">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DAA4534" id="_x0000_s1091" style="position:absolute;margin-left:203.8pt;margin-top:53.65pt;width:112.8pt;height:25.2pt;z-index:25253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" fillcolor="#adbdf5" stroked="f">
                      <v:stroke joinstyle="miter"/>
                      <v:textbox>
                        <w:txbxContent>
                          <w:p w14:paraId="4C8839E2" w14:textId="77777777" w:rsidR="00333982" w:rsidRPr="007D0161" w:rsidRDefault="00333982" w:rsidP="00333982">
                            <w:pPr>
                              <w:rPr>
                                <w:sz w:val="24"/>
                                <w:szCs w:val="24"/>
                              </w:rPr>
                            </w:pPr>
                            <w:r>
                              <w:rPr>
                                <w:sz w:val="24"/>
                                <w:szCs w:val="24"/>
                              </w:rPr>
                              <w:t>Reading</w:t>
                            </w:r>
                            <w:r w:rsidRPr="007D0161">
                              <w:rPr>
                                <w:sz w:val="24"/>
                                <w:szCs w:val="24"/>
                              </w:rPr>
                              <w:t xml:space="preserve"> age:</w:t>
                            </w:r>
                            <w:r>
                              <w:rPr>
                                <w:sz w:val="24"/>
                                <w:szCs w:val="24"/>
                              </w:rPr>
                              <w:t xml:space="preserve"> 7+</w:t>
                            </w:r>
                          </w:p>
                        </w:txbxContent>
                      </v:textbox>
                      <w10:wrap type="square"/>
                    </v:roundrect>
                  </w:pict>
                </mc:Fallback>
              </mc:AlternateContent>
            </w:r>
            <w:r w:rsidRPr="00794A56">
              <w:rPr>
                <w:rFonts w:eastAsia="Times New Roman" w:cs="Arial"/>
                <w:noProof/>
                <w:color w:val="0F1111"/>
                <w:sz w:val="22"/>
                <w:szCs w:val="22"/>
                <w:lang w:eastAsia="en-GB"/>
                <w14:ligatures w14:val="none"/>
              </w:rPr>
              <mc:AlternateContent>
                <mc:Choice Requires="wps">
                  <w:drawing>
                    <wp:anchor distT="45720" distB="45720" distL="114300" distR="114300" simplePos="0" relativeHeight="252534784" behindDoc="0" locked="0" layoutInCell="1" allowOverlap="1" wp14:anchorId="1F00C382" wp14:editId="4AFAE8C4">
                      <wp:simplePos x="0" y="0"/>
                      <wp:positionH relativeFrom="column">
                        <wp:posOffset>273050</wp:posOffset>
                      </wp:positionH>
                      <wp:positionV relativeFrom="paragraph">
                        <wp:posOffset>687705</wp:posOffset>
                      </wp:positionV>
                      <wp:extent cx="1432560" cy="320040"/>
                      <wp:effectExtent l="0" t="0" r="0" b="3810"/>
                      <wp:wrapSquare wrapText="bothSides"/>
                      <wp:docPr id="576600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3627059" w14:textId="77777777" w:rsidR="00333982" w:rsidRPr="007D0161" w:rsidRDefault="00333982" w:rsidP="00333982">
                                  <w:pPr>
                                    <w:rPr>
                                      <w:sz w:val="24"/>
                                      <w:szCs w:val="24"/>
                                    </w:rPr>
                                  </w:pPr>
                                  <w:r>
                                    <w:rPr>
                                      <w:sz w:val="24"/>
                                      <w:szCs w:val="24"/>
                                    </w:rPr>
                                    <w:t>Interest</w:t>
                                  </w:r>
                                  <w:r w:rsidRPr="007D0161">
                                    <w:rPr>
                                      <w:sz w:val="24"/>
                                      <w:szCs w:val="24"/>
                                    </w:rPr>
                                    <w:t xml:space="preserve">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00C382" id="_x0000_s1092" style="position:absolute;margin-left:21.5pt;margin-top:54.15pt;width:112.8pt;height:25.2pt;z-index:25253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" fillcolor="#adbdf5" stroked="f">
                      <v:stroke joinstyle="miter"/>
                      <v:textbox>
                        <w:txbxContent>
                          <w:p w14:paraId="63627059" w14:textId="77777777" w:rsidR="00333982" w:rsidRPr="007D0161" w:rsidRDefault="00333982" w:rsidP="00333982">
                            <w:pPr>
                              <w:rPr>
                                <w:sz w:val="24"/>
                                <w:szCs w:val="24"/>
                              </w:rPr>
                            </w:pPr>
                            <w:r>
                              <w:rPr>
                                <w:sz w:val="24"/>
                                <w:szCs w:val="24"/>
                              </w:rPr>
                              <w:t>Interest</w:t>
                            </w:r>
                            <w:r w:rsidRPr="007D0161">
                              <w:rPr>
                                <w:sz w:val="24"/>
                                <w:szCs w:val="24"/>
                              </w:rPr>
                              <w:t xml:space="preserve"> age:</w:t>
                            </w:r>
                            <w:r>
                              <w:rPr>
                                <w:sz w:val="24"/>
                                <w:szCs w:val="24"/>
                              </w:rPr>
                              <w:t xml:space="preserve"> 6+</w:t>
                            </w:r>
                          </w:p>
                        </w:txbxContent>
                      </v:textbox>
                      <w10:wrap type="square"/>
                    </v:roundrect>
                  </w:pict>
                </mc:Fallback>
              </mc:AlternateContent>
            </w:r>
            <w:r w:rsidRPr="00B6566E">
              <w:rPr>
                <w:rFonts w:cs="Arial"/>
                <w:sz w:val="20"/>
                <w:szCs w:val="20"/>
              </w:rPr>
              <w:t xml:space="preserve">Faruq loves his grandmother Ajee, and he loves her cooking. In fact, Faruq would like to cook too - he wants to be a chef, but Ajee says he </w:t>
            </w:r>
            <w:proofErr w:type="gramStart"/>
            <w:r w:rsidRPr="00B6566E">
              <w:rPr>
                <w:rFonts w:cs="Arial"/>
                <w:sz w:val="20"/>
                <w:szCs w:val="20"/>
              </w:rPr>
              <w:t>has to</w:t>
            </w:r>
            <w:proofErr w:type="gramEnd"/>
            <w:r w:rsidRPr="00B6566E">
              <w:rPr>
                <w:rFonts w:cs="Arial"/>
                <w:sz w:val="20"/>
                <w:szCs w:val="20"/>
              </w:rPr>
              <w:t xml:space="preserve"> be a doctor like his father</w:t>
            </w:r>
            <w:r>
              <w:rPr>
                <w:rFonts w:cs="Arial"/>
                <w:sz w:val="20"/>
                <w:szCs w:val="20"/>
              </w:rPr>
              <w:t>. Can his love of cooking change her mind?</w:t>
            </w:r>
          </w:p>
          <w:p w14:paraId="7CB38ED9" w14:textId="55B9311E" w:rsidR="008A20CB" w:rsidRDefault="008A20CB" w:rsidP="00333982">
            <w:pPr>
              <w:tabs>
                <w:tab w:val="clear" w:pos="283"/>
                <w:tab w:val="clear" w:pos="680"/>
                <w:tab w:val="clear" w:pos="964"/>
              </w:tabs>
              <w:suppressAutoHyphens w:val="0"/>
              <w:autoSpaceDE/>
              <w:autoSpaceDN/>
              <w:adjustRightInd/>
              <w:spacing w:line="276" w:lineRule="auto"/>
              <w:textAlignment w:val="auto"/>
              <w:rPr>
                <w:rFonts w:cs="Arial"/>
                <w:sz w:val="24"/>
                <w:szCs w:val="24"/>
              </w:rPr>
            </w:pPr>
          </w:p>
        </w:tc>
      </w:tr>
      <w:tr w:rsidR="00716965" w14:paraId="1EC1F529" w14:textId="77777777" w:rsidTr="0072699C">
        <w:tc>
          <w:tcPr>
            <w:tcW w:w="1980" w:type="dxa"/>
          </w:tcPr>
          <w:p w14:paraId="18EE15D5" w14:textId="7BEC0727" w:rsidR="00B57869" w:rsidRDefault="00C13E2C" w:rsidP="008A20CB">
            <w:pPr>
              <w:pStyle w:val="NoSpacing"/>
              <w:rPr>
                <w:noProof/>
              </w:rPr>
            </w:pPr>
            <w:r>
              <w:rPr>
                <w:noProof/>
              </w:rPr>
              <w:lastRenderedPageBreak/>
              <w:drawing>
                <wp:anchor distT="0" distB="0" distL="114300" distR="114300" simplePos="0" relativeHeight="252507136" behindDoc="0" locked="0" layoutInCell="1" allowOverlap="1" wp14:anchorId="5EF860E1" wp14:editId="5E1AB3BB">
                  <wp:simplePos x="0" y="0"/>
                  <wp:positionH relativeFrom="column">
                    <wp:posOffset>-23495</wp:posOffset>
                  </wp:positionH>
                  <wp:positionV relativeFrom="paragraph">
                    <wp:posOffset>109856</wp:posOffset>
                  </wp:positionV>
                  <wp:extent cx="1143928" cy="1127760"/>
                  <wp:effectExtent l="0" t="0" r="0" b="0"/>
                  <wp:wrapNone/>
                  <wp:docPr id="1160773526" name="Picture 146" descr="Professor Astro Cat's Frontier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essor Astro Cat's Frontiers of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7650" cy="11314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00277757" w14:textId="6C9CC0B4" w:rsidR="00B57869" w:rsidRDefault="006854A0" w:rsidP="008A20CB">
            <w:pPr>
              <w:tabs>
                <w:tab w:val="clear" w:pos="283"/>
                <w:tab w:val="clear" w:pos="680"/>
                <w:tab w:val="clear" w:pos="964"/>
              </w:tabs>
              <w:suppressAutoHyphens w:val="0"/>
              <w:autoSpaceDE/>
              <w:autoSpaceDN/>
              <w:adjustRightInd/>
              <w:spacing w:line="276" w:lineRule="auto"/>
              <w:textAlignment w:val="auto"/>
              <w:rPr>
                <w:rFonts w:cs="Arial"/>
                <w:noProof/>
                <w:color w:val="0F1111"/>
                <w:sz w:val="22"/>
                <w:szCs w:val="22"/>
              </w:rPr>
            </w:pPr>
            <w:r>
              <w:rPr>
                <w:rFonts w:ascii="Relative NLT Book" w:hAnsi="Relative NLT Book" w:cs="Calibri"/>
                <w:sz w:val="24"/>
                <w:szCs w:val="24"/>
              </w:rPr>
              <w:t xml:space="preserve">Professor Astro Cat’s Frontiers of Space </w:t>
            </w:r>
            <w:r w:rsidR="00B57869">
              <w:rPr>
                <w:rFonts w:cs="Arial"/>
                <w:sz w:val="24"/>
                <w:szCs w:val="24"/>
              </w:rPr>
              <w:t xml:space="preserve"> </w:t>
            </w:r>
            <w:r w:rsidR="00B57869" w:rsidRPr="00F6263F">
              <w:rPr>
                <w:rFonts w:cs="Arial"/>
                <w:noProof/>
                <w:color w:val="0F1111"/>
                <w:sz w:val="22"/>
                <w:szCs w:val="22"/>
              </w:rPr>
              <w:t xml:space="preserve"> </w:t>
            </w:r>
          </w:p>
          <w:p w14:paraId="00C849C0" w14:textId="70F98764" w:rsidR="00C13E2C" w:rsidRPr="00C13E2C" w:rsidRDefault="00C13E2C" w:rsidP="008A20CB">
            <w:pPr>
              <w:tabs>
                <w:tab w:val="clear" w:pos="283"/>
                <w:tab w:val="clear" w:pos="680"/>
                <w:tab w:val="clear" w:pos="964"/>
              </w:tabs>
              <w:suppressAutoHyphens w:val="0"/>
              <w:autoSpaceDE/>
              <w:autoSpaceDN/>
              <w:adjustRightInd/>
              <w:spacing w:line="276" w:lineRule="auto"/>
              <w:textAlignment w:val="auto"/>
              <w:rPr>
                <w:rFonts w:cs="Arial"/>
                <w:sz w:val="20"/>
                <w:szCs w:val="20"/>
              </w:rPr>
            </w:pPr>
            <w:r w:rsidRPr="00C13E2C">
              <w:rPr>
                <w:rFonts w:cs="Arial"/>
                <w:noProof/>
                <w:color w:val="0F1111"/>
                <w:sz w:val="20"/>
                <w:szCs w:val="20"/>
              </w:rPr>
              <mc:AlternateContent>
                <mc:Choice Requires="wps">
                  <w:drawing>
                    <wp:anchor distT="45720" distB="45720" distL="114300" distR="114300" simplePos="0" relativeHeight="252499968" behindDoc="0" locked="0" layoutInCell="1" allowOverlap="1" wp14:anchorId="56757BA6" wp14:editId="63B2E51E">
                      <wp:simplePos x="0" y="0"/>
                      <wp:positionH relativeFrom="column">
                        <wp:posOffset>2546350</wp:posOffset>
                      </wp:positionH>
                      <wp:positionV relativeFrom="paragraph">
                        <wp:posOffset>809625</wp:posOffset>
                      </wp:positionV>
                      <wp:extent cx="1501140" cy="373380"/>
                      <wp:effectExtent l="0" t="0" r="3810" b="7620"/>
                      <wp:wrapSquare wrapText="bothSides"/>
                      <wp:docPr id="1508209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73380"/>
                              </a:xfrm>
                              <a:prstGeom prst="roundRect">
                                <a:avLst/>
                              </a:prstGeom>
                              <a:solidFill>
                                <a:srgbClr val="ADBDF5"/>
                              </a:solidFill>
                              <a:ln w="9525">
                                <a:noFill/>
                                <a:miter lim="800000"/>
                                <a:headEnd/>
                                <a:tailEnd/>
                              </a:ln>
                            </wps:spPr>
                            <wps:txbx>
                              <w:txbxContent>
                                <w:p w14:paraId="61E68DA5" w14:textId="77777777" w:rsidR="00B57869" w:rsidRPr="007D0161" w:rsidRDefault="00B57869" w:rsidP="00B57869">
                                  <w:pPr>
                                    <w:rPr>
                                      <w:sz w:val="24"/>
                                      <w:szCs w:val="24"/>
                                    </w:rPr>
                                  </w:pPr>
                                  <w:r>
                                    <w:rPr>
                                      <w:sz w:val="24"/>
                                      <w:szCs w:val="24"/>
                                    </w:rPr>
                                    <w:t>Interest</w:t>
                                  </w:r>
                                  <w:r w:rsidRPr="007D0161">
                                    <w:rPr>
                                      <w:sz w:val="24"/>
                                      <w:szCs w:val="24"/>
                                    </w:rPr>
                                    <w:t xml:space="preserve"> age:</w:t>
                                  </w:r>
                                  <w:r>
                                    <w:rPr>
                                      <w:sz w:val="24"/>
                                      <w:szCs w:val="24"/>
                                    </w:rPr>
                                    <w:t xml:space="preserve"> 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757BA6" id="_x0000_s1093" style="position:absolute;margin-left:200.5pt;margin-top:63.75pt;width:118.2pt;height:29.4pt;z-index:25249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" fillcolor="#adbdf5" stroked="f">
                      <v:stroke joinstyle="miter"/>
                      <v:textbox>
                        <w:txbxContent>
                          <w:p w14:paraId="61E68DA5" w14:textId="77777777" w:rsidR="00B57869" w:rsidRPr="007D0161" w:rsidRDefault="00B57869" w:rsidP="00B57869">
                            <w:pPr>
                              <w:rPr>
                                <w:sz w:val="24"/>
                                <w:szCs w:val="24"/>
                              </w:rPr>
                            </w:pPr>
                            <w:r>
                              <w:rPr>
                                <w:sz w:val="24"/>
                                <w:szCs w:val="24"/>
                              </w:rPr>
                              <w:t>Interest</w:t>
                            </w:r>
                            <w:r w:rsidRPr="007D0161">
                              <w:rPr>
                                <w:sz w:val="24"/>
                                <w:szCs w:val="24"/>
                              </w:rPr>
                              <w:t xml:space="preserve"> age:</w:t>
                            </w:r>
                            <w:r>
                              <w:rPr>
                                <w:sz w:val="24"/>
                                <w:szCs w:val="24"/>
                              </w:rPr>
                              <w:t xml:space="preserve"> 7-11</w:t>
                            </w:r>
                          </w:p>
                        </w:txbxContent>
                      </v:textbox>
                      <w10:wrap type="square"/>
                    </v:roundrect>
                  </w:pict>
                </mc:Fallback>
              </mc:AlternateContent>
            </w:r>
            <w:r w:rsidRPr="00C13E2C">
              <w:rPr>
                <w:rFonts w:cs="Arial"/>
                <w:noProof/>
                <w:color w:val="0F1111"/>
                <w:sz w:val="20"/>
                <w:szCs w:val="20"/>
              </w:rPr>
              <mc:AlternateContent>
                <mc:Choice Requires="wps">
                  <w:drawing>
                    <wp:anchor distT="45720" distB="45720" distL="114300" distR="114300" simplePos="0" relativeHeight="252497920" behindDoc="0" locked="0" layoutInCell="1" allowOverlap="1" wp14:anchorId="1C48CB32" wp14:editId="10062C77">
                      <wp:simplePos x="0" y="0"/>
                      <wp:positionH relativeFrom="column">
                        <wp:posOffset>349885</wp:posOffset>
                      </wp:positionH>
                      <wp:positionV relativeFrom="paragraph">
                        <wp:posOffset>808355</wp:posOffset>
                      </wp:positionV>
                      <wp:extent cx="1432560" cy="327660"/>
                      <wp:effectExtent l="0" t="0" r="0" b="0"/>
                      <wp:wrapSquare wrapText="bothSides"/>
                      <wp:docPr id="1329923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7660"/>
                              </a:xfrm>
                              <a:prstGeom prst="roundRect">
                                <a:avLst/>
                              </a:prstGeom>
                              <a:solidFill>
                                <a:srgbClr val="ADBDF5"/>
                              </a:solidFill>
                              <a:ln w="9525">
                                <a:noFill/>
                                <a:miter lim="800000"/>
                                <a:headEnd/>
                                <a:tailEnd/>
                              </a:ln>
                            </wps:spPr>
                            <wps:txbx>
                              <w:txbxContent>
                                <w:p w14:paraId="5BC3132D" w14:textId="77777777" w:rsidR="00B57869" w:rsidRPr="007D0161" w:rsidRDefault="00B57869" w:rsidP="00B57869">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8CB32" id="_x0000_s1094" style="position:absolute;margin-left:27.55pt;margin-top:63.65pt;width:112.8pt;height:25.8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" fillcolor="#adbdf5" stroked="f">
                      <v:stroke joinstyle="miter"/>
                      <v:textbox>
                        <w:txbxContent>
                          <w:p w14:paraId="5BC3132D" w14:textId="77777777" w:rsidR="00B57869" w:rsidRPr="007D0161" w:rsidRDefault="00B57869" w:rsidP="00B57869">
                            <w:pPr>
                              <w:rPr>
                                <w:sz w:val="24"/>
                                <w:szCs w:val="24"/>
                              </w:rPr>
                            </w:pPr>
                            <w:r w:rsidRPr="007D0161">
                              <w:rPr>
                                <w:sz w:val="24"/>
                                <w:szCs w:val="24"/>
                              </w:rPr>
                              <w:t>Reading age:</w:t>
                            </w:r>
                            <w:r>
                              <w:rPr>
                                <w:sz w:val="24"/>
                                <w:szCs w:val="24"/>
                              </w:rPr>
                              <w:t xml:space="preserve"> 7+</w:t>
                            </w:r>
                          </w:p>
                        </w:txbxContent>
                      </v:textbox>
                      <w10:wrap type="square"/>
                    </v:roundrect>
                  </w:pict>
                </mc:Fallback>
              </mc:AlternateContent>
            </w:r>
            <w:r w:rsidRPr="00C13E2C">
              <w:rPr>
                <w:rFonts w:cs="Arial"/>
                <w:sz w:val="20"/>
                <w:szCs w:val="20"/>
              </w:rPr>
              <w:t>Join Professor Astro Cat and the gang as they travel across space to find out everything there is to know about our galaxy, the solar system and the Universe. From asteroids to alien life and rockets to rovers, there’s so much to discover in the Frontiers of Space.</w:t>
            </w:r>
          </w:p>
        </w:tc>
      </w:tr>
      <w:tr w:rsidR="00716965" w14:paraId="4C838F84" w14:textId="77777777" w:rsidTr="0072699C">
        <w:tc>
          <w:tcPr>
            <w:tcW w:w="1980" w:type="dxa"/>
          </w:tcPr>
          <w:p w14:paraId="71DCFFCE" w14:textId="71B7578D" w:rsidR="006854A0" w:rsidRDefault="006854A0" w:rsidP="008A20CB">
            <w:pPr>
              <w:pStyle w:val="NoSpacing"/>
              <w:rPr>
                <w:noProof/>
              </w:rPr>
            </w:pPr>
            <w:r w:rsidRPr="006854A0">
              <w:rPr>
                <w:noProof/>
              </w:rPr>
              <w:drawing>
                <wp:anchor distT="0" distB="0" distL="114300" distR="114300" simplePos="0" relativeHeight="252505088" behindDoc="0" locked="0" layoutInCell="1" allowOverlap="1" wp14:anchorId="3FF44376" wp14:editId="0FB2DC9E">
                  <wp:simplePos x="0" y="0"/>
                  <wp:positionH relativeFrom="column">
                    <wp:posOffset>116205</wp:posOffset>
                  </wp:positionH>
                  <wp:positionV relativeFrom="paragraph">
                    <wp:posOffset>59055</wp:posOffset>
                  </wp:positionV>
                  <wp:extent cx="949056" cy="1339629"/>
                  <wp:effectExtent l="0" t="0" r="3810" b="0"/>
                  <wp:wrapNone/>
                  <wp:docPr id="5978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452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9056" cy="1339629"/>
                          </a:xfrm>
                          <a:prstGeom prst="rect">
                            <a:avLst/>
                          </a:prstGeom>
                        </pic:spPr>
                      </pic:pic>
                    </a:graphicData>
                  </a:graphic>
                  <wp14:sizeRelH relativeFrom="page">
                    <wp14:pctWidth>0</wp14:pctWidth>
                  </wp14:sizeRelH>
                  <wp14:sizeRelV relativeFrom="page">
                    <wp14:pctHeight>0</wp14:pctHeight>
                  </wp14:sizeRelV>
                </wp:anchor>
              </w:drawing>
            </w:r>
          </w:p>
        </w:tc>
        <w:tc>
          <w:tcPr>
            <w:tcW w:w="7308" w:type="dxa"/>
          </w:tcPr>
          <w:p w14:paraId="6E25AC18" w14:textId="1B84016C" w:rsidR="006854A0" w:rsidRDefault="006854A0"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Pr>
                <w:rFonts w:ascii="Relative NLT Book" w:hAnsi="Relative NLT Book" w:cs="Calibri"/>
                <w:sz w:val="24"/>
                <w:szCs w:val="24"/>
              </w:rPr>
              <w:t>Bad Panda: The Cake Escape by Swapna Haddow</w:t>
            </w:r>
          </w:p>
          <w:p w14:paraId="3647F933" w14:textId="250BB344" w:rsidR="006854A0" w:rsidRDefault="006854A0"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4E8A7FB6" w14:textId="2BFC18D8" w:rsidR="006854A0" w:rsidRDefault="006854A0"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24C26">
              <w:rPr>
                <w:rFonts w:ascii="Relative NLT Book" w:hAnsi="Relative NLT Book" w:cs="Calibri"/>
                <w:sz w:val="20"/>
                <w:szCs w:val="20"/>
              </w:rPr>
              <w:t>Lin the panda is on a mission: to find her best friend, Fu. He's disappeared from the zoo! Has he been stolen by the Horrid Human? Only her badness can help her find him . . .</w:t>
            </w:r>
            <w:r w:rsidRPr="00F6263F">
              <w:rPr>
                <w:rFonts w:cs="Arial"/>
                <w:noProof/>
                <w:color w:val="0F1111"/>
                <w:sz w:val="22"/>
                <w:szCs w:val="22"/>
              </w:rPr>
              <w:t xml:space="preserve"> </w:t>
            </w:r>
          </w:p>
          <w:p w14:paraId="3996DF67" w14:textId="5D54CCCF" w:rsidR="006854A0" w:rsidRDefault="00716965"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263F">
              <w:rPr>
                <w:rFonts w:cs="Arial"/>
                <w:noProof/>
                <w:color w:val="0F1111"/>
                <w:sz w:val="22"/>
                <w:szCs w:val="22"/>
              </w:rPr>
              <mc:AlternateContent>
                <mc:Choice Requires="wps">
                  <w:drawing>
                    <wp:anchor distT="45720" distB="45720" distL="114300" distR="114300" simplePos="0" relativeHeight="252502016" behindDoc="0" locked="0" layoutInCell="1" allowOverlap="1" wp14:anchorId="6C08D945" wp14:editId="59300E04">
                      <wp:simplePos x="0" y="0"/>
                      <wp:positionH relativeFrom="column">
                        <wp:posOffset>361315</wp:posOffset>
                      </wp:positionH>
                      <wp:positionV relativeFrom="paragraph">
                        <wp:posOffset>115570</wp:posOffset>
                      </wp:positionV>
                      <wp:extent cx="1432560" cy="320040"/>
                      <wp:effectExtent l="0" t="0" r="0" b="3810"/>
                      <wp:wrapSquare wrapText="bothSides"/>
                      <wp:docPr id="592738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2C17711" w14:textId="756C7932" w:rsidR="006854A0" w:rsidRPr="007D0161" w:rsidRDefault="006854A0" w:rsidP="006854A0">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C08D945" id="_x0000_s1095" style="position:absolute;margin-left:28.45pt;margin-top:9.1pt;width:112.8pt;height:25.2pt;z-index:25250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" fillcolor="#adbdf5" stroked="f">
                      <v:stroke joinstyle="miter"/>
                      <v:textbox>
                        <w:txbxContent>
                          <w:p w14:paraId="32C17711" w14:textId="756C7932" w:rsidR="006854A0" w:rsidRPr="007D0161" w:rsidRDefault="006854A0" w:rsidP="006854A0">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sidR="00041829" w:rsidRPr="00F6263F">
              <w:rPr>
                <w:rFonts w:cs="Arial"/>
                <w:noProof/>
                <w:color w:val="0F1111"/>
                <w:sz w:val="22"/>
                <w:szCs w:val="22"/>
              </w:rPr>
              <mc:AlternateContent>
                <mc:Choice Requires="wps">
                  <w:drawing>
                    <wp:anchor distT="45720" distB="45720" distL="114300" distR="114300" simplePos="0" relativeHeight="252504064" behindDoc="0" locked="0" layoutInCell="1" allowOverlap="1" wp14:anchorId="507B6288" wp14:editId="595AAFB0">
                      <wp:simplePos x="0" y="0"/>
                      <wp:positionH relativeFrom="column">
                        <wp:posOffset>2538730</wp:posOffset>
                      </wp:positionH>
                      <wp:positionV relativeFrom="paragraph">
                        <wp:posOffset>95885</wp:posOffset>
                      </wp:positionV>
                      <wp:extent cx="1501140" cy="373380"/>
                      <wp:effectExtent l="0" t="0" r="3810" b="7620"/>
                      <wp:wrapSquare wrapText="bothSides"/>
                      <wp:docPr id="2012135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73380"/>
                              </a:xfrm>
                              <a:prstGeom prst="roundRect">
                                <a:avLst/>
                              </a:prstGeom>
                              <a:solidFill>
                                <a:srgbClr val="ADBDF5"/>
                              </a:solidFill>
                              <a:ln w="9525">
                                <a:noFill/>
                                <a:miter lim="800000"/>
                                <a:headEnd/>
                                <a:tailEnd/>
                              </a:ln>
                            </wps:spPr>
                            <wps:txbx>
                              <w:txbxContent>
                                <w:p w14:paraId="65A5F215" w14:textId="7A4C7A3B" w:rsidR="006854A0" w:rsidRPr="007D0161" w:rsidRDefault="006854A0" w:rsidP="006854A0">
                                  <w:pPr>
                                    <w:rPr>
                                      <w:sz w:val="24"/>
                                      <w:szCs w:val="24"/>
                                    </w:rPr>
                                  </w:pPr>
                                  <w:r>
                                    <w:rPr>
                                      <w:sz w:val="24"/>
                                      <w:szCs w:val="24"/>
                                    </w:rPr>
                                    <w:t>Interest</w:t>
                                  </w:r>
                                  <w:r w:rsidRPr="007D0161">
                                    <w:rPr>
                                      <w:sz w:val="24"/>
                                      <w:szCs w:val="24"/>
                                    </w:rPr>
                                    <w:t xml:space="preserve"> age:</w:t>
                                  </w:r>
                                  <w:r>
                                    <w:rPr>
                                      <w:sz w:val="24"/>
                                      <w:szCs w:val="24"/>
                                    </w:rPr>
                                    <w:t xml:space="preserve"> 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7B6288" id="_x0000_s1096" style="position:absolute;margin-left:199.9pt;margin-top:7.55pt;width:118.2pt;height:29.4pt;z-index:25250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" fillcolor="#adbdf5" stroked="f">
                      <v:stroke joinstyle="miter"/>
                      <v:textbox>
                        <w:txbxContent>
                          <w:p w14:paraId="65A5F215" w14:textId="7A4C7A3B" w:rsidR="006854A0" w:rsidRPr="007D0161" w:rsidRDefault="006854A0" w:rsidP="006854A0">
                            <w:pPr>
                              <w:rPr>
                                <w:sz w:val="24"/>
                                <w:szCs w:val="24"/>
                              </w:rPr>
                            </w:pPr>
                            <w:r>
                              <w:rPr>
                                <w:sz w:val="24"/>
                                <w:szCs w:val="24"/>
                              </w:rPr>
                              <w:t>Interest</w:t>
                            </w:r>
                            <w:r w:rsidRPr="007D0161">
                              <w:rPr>
                                <w:sz w:val="24"/>
                                <w:szCs w:val="24"/>
                              </w:rPr>
                              <w:t xml:space="preserve"> age:</w:t>
                            </w:r>
                            <w:r>
                              <w:rPr>
                                <w:sz w:val="24"/>
                                <w:szCs w:val="24"/>
                              </w:rPr>
                              <w:t xml:space="preserve"> 6-9</w:t>
                            </w:r>
                          </w:p>
                        </w:txbxContent>
                      </v:textbox>
                      <w10:wrap type="square"/>
                    </v:roundrect>
                  </w:pict>
                </mc:Fallback>
              </mc:AlternateContent>
            </w:r>
          </w:p>
          <w:p w14:paraId="220EF45E" w14:textId="3B5C28B8" w:rsidR="006854A0" w:rsidRDefault="006854A0"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p w14:paraId="464E7FA4" w14:textId="28F49F53" w:rsidR="006854A0" w:rsidRDefault="006854A0"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tc>
      </w:tr>
      <w:tr w:rsidR="005A1FD3" w14:paraId="3D09C17D" w14:textId="77777777" w:rsidTr="0072699C">
        <w:tc>
          <w:tcPr>
            <w:tcW w:w="1980" w:type="dxa"/>
          </w:tcPr>
          <w:p w14:paraId="0C35512E" w14:textId="4AE6D233" w:rsidR="00C13E2C" w:rsidRPr="006854A0" w:rsidRDefault="00BA73F4" w:rsidP="008A20CB">
            <w:pPr>
              <w:pStyle w:val="NoSpacing"/>
              <w:rPr>
                <w:noProof/>
              </w:rPr>
            </w:pPr>
            <w:r>
              <w:rPr>
                <w:noProof/>
              </w:rPr>
              <w:drawing>
                <wp:anchor distT="0" distB="0" distL="114300" distR="114300" simplePos="0" relativeHeight="252508160" behindDoc="0" locked="0" layoutInCell="1" allowOverlap="1" wp14:anchorId="2DB8F0F0" wp14:editId="776D3A76">
                  <wp:simplePos x="0" y="0"/>
                  <wp:positionH relativeFrom="column">
                    <wp:posOffset>106045</wp:posOffset>
                  </wp:positionH>
                  <wp:positionV relativeFrom="paragraph">
                    <wp:posOffset>37465</wp:posOffset>
                  </wp:positionV>
                  <wp:extent cx="914400" cy="1399419"/>
                  <wp:effectExtent l="0" t="0" r="0" b="0"/>
                  <wp:wrapNone/>
                  <wp:docPr id="71027920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13994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647785B7" w14:textId="77777777" w:rsidR="00C13E2C" w:rsidRDefault="00BA73F4"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Pr>
                <w:rFonts w:ascii="Relative NLT Book" w:hAnsi="Relative NLT Book" w:cs="Calibri"/>
                <w:sz w:val="24"/>
                <w:szCs w:val="24"/>
              </w:rPr>
              <w:t xml:space="preserve">The Bad Guys by Aaron </w:t>
            </w:r>
            <w:proofErr w:type="spellStart"/>
            <w:r>
              <w:rPr>
                <w:rFonts w:ascii="Relative NLT Book" w:hAnsi="Relative NLT Book" w:cs="Calibri"/>
                <w:sz w:val="24"/>
                <w:szCs w:val="24"/>
              </w:rPr>
              <w:t>Blabey</w:t>
            </w:r>
            <w:proofErr w:type="spellEnd"/>
          </w:p>
          <w:p w14:paraId="56CEBD1B" w14:textId="77777777" w:rsidR="00BA73F4" w:rsidRDefault="00BA73F4"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3EA98D69" w14:textId="16B17AF5" w:rsidR="00BA73F4" w:rsidRPr="00BA73F4" w:rsidRDefault="00BA73F4"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BA73F4">
              <w:rPr>
                <w:rFonts w:ascii="Relative NLT Book" w:hAnsi="Relative NLT Book" w:cs="Calibri"/>
                <w:sz w:val="20"/>
                <w:szCs w:val="20"/>
              </w:rPr>
              <w:t xml:space="preserve">They sound like the Bad </w:t>
            </w:r>
            <w:proofErr w:type="gramStart"/>
            <w:r w:rsidRPr="00BA73F4">
              <w:rPr>
                <w:rFonts w:ascii="Relative NLT Book" w:hAnsi="Relative NLT Book" w:cs="Calibri"/>
                <w:sz w:val="20"/>
                <w:szCs w:val="20"/>
              </w:rPr>
              <w:t>Guys,</w:t>
            </w:r>
            <w:proofErr w:type="gramEnd"/>
            <w:r w:rsidRPr="00BA73F4">
              <w:rPr>
                <w:rFonts w:ascii="Relative NLT Book" w:hAnsi="Relative NLT Book" w:cs="Calibri"/>
                <w:sz w:val="20"/>
                <w:szCs w:val="20"/>
              </w:rPr>
              <w:t xml:space="preserve"> they look like the Bad Guys... and they even smell like the Bad Guys. But Mr Wolf, Mr Piranha, Mr Snake and Mr Shark are about to change all of that — whether you want them to or not! </w:t>
            </w:r>
          </w:p>
          <w:p w14:paraId="74780FF9" w14:textId="31C6D74E" w:rsidR="00BA73F4" w:rsidRDefault="00716965"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sidRPr="00F6263F">
              <w:rPr>
                <w:rFonts w:cs="Arial"/>
                <w:noProof/>
                <w:color w:val="0F1111"/>
                <w:sz w:val="22"/>
                <w:szCs w:val="22"/>
              </w:rPr>
              <mc:AlternateContent>
                <mc:Choice Requires="wps">
                  <w:drawing>
                    <wp:anchor distT="45720" distB="45720" distL="114300" distR="114300" simplePos="0" relativeHeight="252512256" behindDoc="0" locked="0" layoutInCell="1" allowOverlap="1" wp14:anchorId="72F13FB5" wp14:editId="3F01C671">
                      <wp:simplePos x="0" y="0"/>
                      <wp:positionH relativeFrom="column">
                        <wp:posOffset>2515870</wp:posOffset>
                      </wp:positionH>
                      <wp:positionV relativeFrom="paragraph">
                        <wp:posOffset>148590</wp:posOffset>
                      </wp:positionV>
                      <wp:extent cx="1501140" cy="373380"/>
                      <wp:effectExtent l="0" t="0" r="3810" b="7620"/>
                      <wp:wrapSquare wrapText="bothSides"/>
                      <wp:docPr id="215847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73380"/>
                              </a:xfrm>
                              <a:prstGeom prst="roundRect">
                                <a:avLst/>
                              </a:prstGeom>
                              <a:solidFill>
                                <a:srgbClr val="ADBDF5"/>
                              </a:solidFill>
                              <a:ln w="9525">
                                <a:noFill/>
                                <a:miter lim="800000"/>
                                <a:headEnd/>
                                <a:tailEnd/>
                              </a:ln>
                            </wps:spPr>
                            <wps:txbx>
                              <w:txbxContent>
                                <w:p w14:paraId="48C3CEDA" w14:textId="77777777" w:rsidR="00716965" w:rsidRPr="007D0161" w:rsidRDefault="00716965" w:rsidP="00716965">
                                  <w:pPr>
                                    <w:rPr>
                                      <w:sz w:val="24"/>
                                      <w:szCs w:val="24"/>
                                    </w:rPr>
                                  </w:pPr>
                                  <w:r>
                                    <w:rPr>
                                      <w:sz w:val="24"/>
                                      <w:szCs w:val="24"/>
                                    </w:rPr>
                                    <w:t>Interest</w:t>
                                  </w:r>
                                  <w:r w:rsidRPr="007D0161">
                                    <w:rPr>
                                      <w:sz w:val="24"/>
                                      <w:szCs w:val="24"/>
                                    </w:rPr>
                                    <w:t xml:space="preserve"> age:</w:t>
                                  </w:r>
                                  <w:r>
                                    <w:rPr>
                                      <w:sz w:val="24"/>
                                      <w:szCs w:val="24"/>
                                    </w:rPr>
                                    <w:t xml:space="preserve"> 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F13FB5" id="_x0000_s1097" style="position:absolute;margin-left:198.1pt;margin-top:11.7pt;width:118.2pt;height:29.4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" fillcolor="#adbdf5" stroked="f">
                      <v:stroke joinstyle="miter"/>
                      <v:textbox>
                        <w:txbxContent>
                          <w:p w14:paraId="48C3CEDA" w14:textId="77777777" w:rsidR="00716965" w:rsidRPr="007D0161" w:rsidRDefault="00716965" w:rsidP="00716965">
                            <w:pPr>
                              <w:rPr>
                                <w:sz w:val="24"/>
                                <w:szCs w:val="24"/>
                              </w:rPr>
                            </w:pPr>
                            <w:r>
                              <w:rPr>
                                <w:sz w:val="24"/>
                                <w:szCs w:val="24"/>
                              </w:rPr>
                              <w:t>Interest</w:t>
                            </w:r>
                            <w:r w:rsidRPr="007D0161">
                              <w:rPr>
                                <w:sz w:val="24"/>
                                <w:szCs w:val="24"/>
                              </w:rPr>
                              <w:t xml:space="preserve"> age:</w:t>
                            </w:r>
                            <w:r>
                              <w:rPr>
                                <w:sz w:val="24"/>
                                <w:szCs w:val="24"/>
                              </w:rPr>
                              <w:t xml:space="preserve"> 6-9</w:t>
                            </w:r>
                          </w:p>
                        </w:txbxContent>
                      </v:textbox>
                      <w10:wrap type="square"/>
                    </v:roundrect>
                  </w:pict>
                </mc:Fallback>
              </mc:AlternateContent>
            </w:r>
            <w:r w:rsidRPr="00F6263F">
              <w:rPr>
                <w:rFonts w:cs="Arial"/>
                <w:noProof/>
                <w:color w:val="0F1111"/>
                <w:sz w:val="22"/>
                <w:szCs w:val="22"/>
              </w:rPr>
              <mc:AlternateContent>
                <mc:Choice Requires="wps">
                  <w:drawing>
                    <wp:anchor distT="45720" distB="45720" distL="114300" distR="114300" simplePos="0" relativeHeight="252510208" behindDoc="0" locked="0" layoutInCell="1" allowOverlap="1" wp14:anchorId="006D53CE" wp14:editId="12CFB99D">
                      <wp:simplePos x="0" y="0"/>
                      <wp:positionH relativeFrom="column">
                        <wp:posOffset>359410</wp:posOffset>
                      </wp:positionH>
                      <wp:positionV relativeFrom="paragraph">
                        <wp:posOffset>179705</wp:posOffset>
                      </wp:positionV>
                      <wp:extent cx="1432560" cy="320040"/>
                      <wp:effectExtent l="0" t="0" r="0" b="3810"/>
                      <wp:wrapSquare wrapText="bothSides"/>
                      <wp:docPr id="1806452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7B138F09" w14:textId="77777777" w:rsidR="00716965" w:rsidRPr="007D0161" w:rsidRDefault="00716965" w:rsidP="00716965">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6D53CE" id="_x0000_s1098" style="position:absolute;margin-left:28.3pt;margin-top:14.15pt;width:112.8pt;height:25.2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" fillcolor="#adbdf5" stroked="f">
                      <v:stroke joinstyle="miter"/>
                      <v:textbox>
                        <w:txbxContent>
                          <w:p w14:paraId="7B138F09" w14:textId="77777777" w:rsidR="00716965" w:rsidRPr="007D0161" w:rsidRDefault="00716965" w:rsidP="00716965">
                            <w:pPr>
                              <w:rPr>
                                <w:sz w:val="24"/>
                                <w:szCs w:val="24"/>
                              </w:rPr>
                            </w:pPr>
                            <w:r w:rsidRPr="007D0161">
                              <w:rPr>
                                <w:sz w:val="24"/>
                                <w:szCs w:val="24"/>
                              </w:rPr>
                              <w:t>Reading age:</w:t>
                            </w:r>
                            <w:r>
                              <w:rPr>
                                <w:sz w:val="24"/>
                                <w:szCs w:val="24"/>
                              </w:rPr>
                              <w:t xml:space="preserve"> 6+</w:t>
                            </w:r>
                          </w:p>
                        </w:txbxContent>
                      </v:textbox>
                      <w10:wrap type="square"/>
                    </v:roundrect>
                  </w:pict>
                </mc:Fallback>
              </mc:AlternateContent>
            </w:r>
            <w:r>
              <w:rPr>
                <w:rFonts w:ascii="Relative NLT Book" w:hAnsi="Relative NLT Book" w:cs="Calibri"/>
                <w:sz w:val="24"/>
                <w:szCs w:val="24"/>
              </w:rPr>
              <w:t xml:space="preserve"> </w:t>
            </w:r>
          </w:p>
        </w:tc>
      </w:tr>
      <w:tr w:rsidR="005A1FD3" w14:paraId="77D27361" w14:textId="77777777" w:rsidTr="0072699C">
        <w:tc>
          <w:tcPr>
            <w:tcW w:w="1980" w:type="dxa"/>
          </w:tcPr>
          <w:p w14:paraId="60B638EF" w14:textId="7E164EAA" w:rsidR="00716965" w:rsidRDefault="00716965" w:rsidP="008A20CB">
            <w:pPr>
              <w:pStyle w:val="NoSpacing"/>
              <w:rPr>
                <w:noProof/>
              </w:rPr>
            </w:pPr>
            <w:r>
              <w:rPr>
                <w:noProof/>
              </w:rPr>
              <w:drawing>
                <wp:anchor distT="0" distB="0" distL="114300" distR="114300" simplePos="0" relativeHeight="252513280" behindDoc="0" locked="0" layoutInCell="1" allowOverlap="1" wp14:anchorId="68B4CE5B" wp14:editId="44AF2BD8">
                  <wp:simplePos x="0" y="0"/>
                  <wp:positionH relativeFrom="column">
                    <wp:posOffset>-15875</wp:posOffset>
                  </wp:positionH>
                  <wp:positionV relativeFrom="paragraph">
                    <wp:posOffset>324485</wp:posOffset>
                  </wp:positionV>
                  <wp:extent cx="1158240" cy="1000125"/>
                  <wp:effectExtent l="0" t="0" r="3810" b="9525"/>
                  <wp:wrapNone/>
                  <wp:docPr id="973577511" name="Picture 149" descr="The B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ridg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824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0871862C" w14:textId="368C574F" w:rsidR="00716965" w:rsidRDefault="00716965"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sidRPr="00716965">
              <w:rPr>
                <w:rFonts w:ascii="Relative NLT Book" w:hAnsi="Relative NLT Book" w:cs="Calibri"/>
                <w:sz w:val="24"/>
                <w:szCs w:val="24"/>
              </w:rPr>
              <w:t xml:space="preserve">The Bridges by Tom Percival </w:t>
            </w:r>
          </w:p>
          <w:p w14:paraId="51586293" w14:textId="77777777" w:rsidR="005A1FD3" w:rsidRPr="00716965" w:rsidRDefault="005A1FD3"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6C00F3D1" w14:textId="40C3F80B" w:rsidR="00716965" w:rsidRDefault="00716965"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716965">
              <w:rPr>
                <w:rFonts w:ascii="Relative NLT Book" w:hAnsi="Relative NLT Book" w:cs="Calibri"/>
                <w:sz w:val="20"/>
                <w:szCs w:val="20"/>
              </w:rPr>
              <w:t xml:space="preserve">Mia feels alone; so alone that it's as if she lives on a small island, far out to sea. But then one day, Mia is given a book - the first she has ever been able to call her own. As Mia reads the book, bridges </w:t>
            </w:r>
            <w:proofErr w:type="gramStart"/>
            <w:r w:rsidRPr="00716965">
              <w:rPr>
                <w:rFonts w:ascii="Relative NLT Book" w:hAnsi="Relative NLT Book" w:cs="Calibri"/>
                <w:sz w:val="20"/>
                <w:szCs w:val="20"/>
              </w:rPr>
              <w:t>appear</w:t>
            </w:r>
            <w:proofErr w:type="gramEnd"/>
            <w:r w:rsidRPr="00716965">
              <w:rPr>
                <w:rFonts w:ascii="Relative NLT Book" w:hAnsi="Relative NLT Book" w:cs="Calibri"/>
                <w:sz w:val="20"/>
                <w:szCs w:val="20"/>
              </w:rPr>
              <w:t xml:space="preserve"> and her island fills with colour and life. And the more Mia reads, the stronger the bridges become, </w:t>
            </w:r>
            <w:proofErr w:type="gramStart"/>
            <w:r w:rsidRPr="00716965">
              <w:rPr>
                <w:rFonts w:ascii="Relative NLT Book" w:hAnsi="Relative NLT Book" w:cs="Calibri"/>
                <w:sz w:val="20"/>
                <w:szCs w:val="20"/>
              </w:rPr>
              <w:t>opening up</w:t>
            </w:r>
            <w:proofErr w:type="gramEnd"/>
            <w:r w:rsidRPr="00716965">
              <w:rPr>
                <w:rFonts w:ascii="Relative NLT Book" w:hAnsi="Relative NLT Book" w:cs="Calibri"/>
                <w:sz w:val="20"/>
                <w:szCs w:val="20"/>
              </w:rPr>
              <w:t xml:space="preserve"> a world of connection and hope...</w:t>
            </w:r>
          </w:p>
          <w:p w14:paraId="49878B78" w14:textId="7FFD6220" w:rsidR="005A1FD3" w:rsidRDefault="005A1FD3"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263F">
              <w:rPr>
                <w:rFonts w:cs="Arial"/>
                <w:noProof/>
                <w:color w:val="0F1111"/>
                <w:sz w:val="22"/>
                <w:szCs w:val="22"/>
              </w:rPr>
              <mc:AlternateContent>
                <mc:Choice Requires="wps">
                  <w:drawing>
                    <wp:anchor distT="45720" distB="45720" distL="114300" distR="114300" simplePos="0" relativeHeight="252517376" behindDoc="0" locked="0" layoutInCell="1" allowOverlap="1" wp14:anchorId="43FD8410" wp14:editId="3F96046B">
                      <wp:simplePos x="0" y="0"/>
                      <wp:positionH relativeFrom="column">
                        <wp:posOffset>2501900</wp:posOffset>
                      </wp:positionH>
                      <wp:positionV relativeFrom="paragraph">
                        <wp:posOffset>50165</wp:posOffset>
                      </wp:positionV>
                      <wp:extent cx="1501140" cy="373380"/>
                      <wp:effectExtent l="0" t="0" r="3810" b="7620"/>
                      <wp:wrapSquare wrapText="bothSides"/>
                      <wp:docPr id="744062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73380"/>
                              </a:xfrm>
                              <a:prstGeom prst="roundRect">
                                <a:avLst/>
                              </a:prstGeom>
                              <a:solidFill>
                                <a:srgbClr val="ADBDF5"/>
                              </a:solidFill>
                              <a:ln w="9525">
                                <a:noFill/>
                                <a:miter lim="800000"/>
                                <a:headEnd/>
                                <a:tailEnd/>
                              </a:ln>
                            </wps:spPr>
                            <wps:txbx>
                              <w:txbxContent>
                                <w:p w14:paraId="0DB1A4E3" w14:textId="3156B10E" w:rsidR="005A1FD3" w:rsidRPr="007D0161" w:rsidRDefault="005A1FD3" w:rsidP="005A1FD3">
                                  <w:pPr>
                                    <w:rPr>
                                      <w:sz w:val="24"/>
                                      <w:szCs w:val="24"/>
                                    </w:rPr>
                                  </w:pPr>
                                  <w:r>
                                    <w:rPr>
                                      <w:sz w:val="24"/>
                                      <w:szCs w:val="24"/>
                                    </w:rPr>
                                    <w:t>Interest</w:t>
                                  </w:r>
                                  <w:r w:rsidRPr="007D0161">
                                    <w:rPr>
                                      <w:sz w:val="24"/>
                                      <w:szCs w:val="24"/>
                                    </w:rPr>
                                    <w:t xml:space="preserve"> age:</w:t>
                                  </w:r>
                                  <w:r>
                                    <w:rPr>
                                      <w:sz w:val="24"/>
                                      <w:szCs w:val="24"/>
                                    </w:rPr>
                                    <w:t xml:space="preserve"> 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FD8410" id="_x0000_s1099" style="position:absolute;margin-left:197pt;margin-top:3.95pt;width:118.2pt;height:29.4pt;z-index:25251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" fillcolor="#adbdf5" stroked="f">
                      <v:stroke joinstyle="miter"/>
                      <v:textbox>
                        <w:txbxContent>
                          <w:p w14:paraId="0DB1A4E3" w14:textId="3156B10E" w:rsidR="005A1FD3" w:rsidRPr="007D0161" w:rsidRDefault="005A1FD3" w:rsidP="005A1FD3">
                            <w:pPr>
                              <w:rPr>
                                <w:sz w:val="24"/>
                                <w:szCs w:val="24"/>
                              </w:rPr>
                            </w:pPr>
                            <w:r>
                              <w:rPr>
                                <w:sz w:val="24"/>
                                <w:szCs w:val="24"/>
                              </w:rPr>
                              <w:t>Interest</w:t>
                            </w:r>
                            <w:r w:rsidRPr="007D0161">
                              <w:rPr>
                                <w:sz w:val="24"/>
                                <w:szCs w:val="24"/>
                              </w:rPr>
                              <w:t xml:space="preserve"> age:</w:t>
                            </w:r>
                            <w:r>
                              <w:rPr>
                                <w:sz w:val="24"/>
                                <w:szCs w:val="24"/>
                              </w:rPr>
                              <w:t xml:space="preserve"> 5-8</w:t>
                            </w:r>
                          </w:p>
                        </w:txbxContent>
                      </v:textbox>
                      <w10:wrap type="square"/>
                    </v:roundrect>
                  </w:pict>
                </mc:Fallback>
              </mc:AlternateContent>
            </w:r>
            <w:r w:rsidRPr="00F6263F">
              <w:rPr>
                <w:rFonts w:cs="Arial"/>
                <w:noProof/>
                <w:color w:val="0F1111"/>
                <w:sz w:val="22"/>
                <w:szCs w:val="22"/>
              </w:rPr>
              <mc:AlternateContent>
                <mc:Choice Requires="wps">
                  <w:drawing>
                    <wp:anchor distT="45720" distB="45720" distL="114300" distR="114300" simplePos="0" relativeHeight="252515328" behindDoc="0" locked="0" layoutInCell="1" allowOverlap="1" wp14:anchorId="116CF25C" wp14:editId="5AB38DE0">
                      <wp:simplePos x="0" y="0"/>
                      <wp:positionH relativeFrom="column">
                        <wp:posOffset>306070</wp:posOffset>
                      </wp:positionH>
                      <wp:positionV relativeFrom="paragraph">
                        <wp:posOffset>80645</wp:posOffset>
                      </wp:positionV>
                      <wp:extent cx="1432560" cy="320040"/>
                      <wp:effectExtent l="0" t="0" r="0" b="3810"/>
                      <wp:wrapSquare wrapText="bothSides"/>
                      <wp:docPr id="1962258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FFE57A7" w14:textId="701D3104" w:rsidR="005A1FD3" w:rsidRPr="007D0161" w:rsidRDefault="005A1FD3" w:rsidP="005A1FD3">
                                  <w:pPr>
                                    <w:rPr>
                                      <w:sz w:val="24"/>
                                      <w:szCs w:val="24"/>
                                    </w:rPr>
                                  </w:pPr>
                                  <w:r w:rsidRPr="007D0161">
                                    <w:rPr>
                                      <w:sz w:val="24"/>
                                      <w:szCs w:val="24"/>
                                    </w:rPr>
                                    <w:t>Reading age:</w:t>
                                  </w:r>
                                  <w:r>
                                    <w:rPr>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6CF25C" id="_x0000_s1100" style="position:absolute;margin-left:24.1pt;margin-top:6.35pt;width:112.8pt;height:25.2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" fillcolor="#adbdf5" stroked="f">
                      <v:stroke joinstyle="miter"/>
                      <v:textbox>
                        <w:txbxContent>
                          <w:p w14:paraId="6FFE57A7" w14:textId="701D3104" w:rsidR="005A1FD3" w:rsidRPr="007D0161" w:rsidRDefault="005A1FD3" w:rsidP="005A1FD3">
                            <w:pPr>
                              <w:rPr>
                                <w:sz w:val="24"/>
                                <w:szCs w:val="24"/>
                              </w:rPr>
                            </w:pPr>
                            <w:r w:rsidRPr="007D0161">
                              <w:rPr>
                                <w:sz w:val="24"/>
                                <w:szCs w:val="24"/>
                              </w:rPr>
                              <w:t>Reading age:</w:t>
                            </w:r>
                            <w:r>
                              <w:rPr>
                                <w:sz w:val="24"/>
                                <w:szCs w:val="24"/>
                              </w:rPr>
                              <w:t xml:space="preserve"> 6+</w:t>
                            </w:r>
                          </w:p>
                        </w:txbxContent>
                      </v:textbox>
                      <w10:wrap type="square"/>
                    </v:roundrect>
                  </w:pict>
                </mc:Fallback>
              </mc:AlternateContent>
            </w:r>
          </w:p>
          <w:p w14:paraId="49B31FA9" w14:textId="00EF5AB6" w:rsidR="005A1FD3" w:rsidRPr="00716965" w:rsidRDefault="005A1FD3" w:rsidP="006854A0">
            <w:pPr>
              <w:tabs>
                <w:tab w:val="clear" w:pos="283"/>
                <w:tab w:val="clear" w:pos="680"/>
                <w:tab w:val="clear" w:pos="964"/>
              </w:tabs>
              <w:suppressAutoHyphens w:val="0"/>
              <w:autoSpaceDE/>
              <w:autoSpaceDN/>
              <w:adjustRightInd/>
              <w:spacing w:after="0"/>
              <w:textAlignment w:val="auto"/>
              <w:rPr>
                <w:rFonts w:ascii="Calibri" w:hAnsi="Calibri" w:cs="Calibri"/>
                <w:sz w:val="20"/>
                <w:szCs w:val="20"/>
              </w:rPr>
            </w:pPr>
          </w:p>
        </w:tc>
      </w:tr>
      <w:tr w:rsidR="005A1FD3" w14:paraId="043D4816" w14:textId="77777777" w:rsidTr="0072699C">
        <w:tc>
          <w:tcPr>
            <w:tcW w:w="1980" w:type="dxa"/>
          </w:tcPr>
          <w:p w14:paraId="3321C2D9" w14:textId="363CCEBC" w:rsidR="005A1FD3" w:rsidRDefault="005A1FD3" w:rsidP="008A20CB">
            <w:pPr>
              <w:pStyle w:val="NoSpacing"/>
              <w:rPr>
                <w:noProof/>
              </w:rPr>
            </w:pPr>
            <w:r>
              <w:rPr>
                <w:noProof/>
              </w:rPr>
              <w:drawing>
                <wp:anchor distT="0" distB="0" distL="114300" distR="114300" simplePos="0" relativeHeight="252518400" behindDoc="1" locked="0" layoutInCell="1" allowOverlap="1" wp14:anchorId="29B0505B" wp14:editId="1F0EA3E9">
                  <wp:simplePos x="0" y="0"/>
                  <wp:positionH relativeFrom="column">
                    <wp:posOffset>4258</wp:posOffset>
                  </wp:positionH>
                  <wp:positionV relativeFrom="paragraph">
                    <wp:posOffset>67310</wp:posOffset>
                  </wp:positionV>
                  <wp:extent cx="1083310" cy="1455420"/>
                  <wp:effectExtent l="0" t="0" r="2540" b="0"/>
                  <wp:wrapTight wrapText="bothSides">
                    <wp:wrapPolygon edited="0">
                      <wp:start x="0" y="0"/>
                      <wp:lineTo x="0" y="21204"/>
                      <wp:lineTo x="21271" y="21204"/>
                      <wp:lineTo x="21271" y="0"/>
                      <wp:lineTo x="0" y="0"/>
                    </wp:wrapPolygon>
                  </wp:wrapTight>
                  <wp:docPr id="112909093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331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6DACBAD8" w14:textId="2A65E7D2" w:rsidR="005A1FD3" w:rsidRDefault="005A1FD3"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sidRPr="005A1FD3">
              <w:rPr>
                <w:rFonts w:ascii="Relative NLT Book" w:hAnsi="Relative NLT Book" w:cs="Calibri"/>
                <w:sz w:val="24"/>
                <w:szCs w:val="24"/>
              </w:rPr>
              <w:t xml:space="preserve">Akissi: More </w:t>
            </w:r>
            <w:r w:rsidR="00333982">
              <w:rPr>
                <w:rFonts w:ascii="Relative NLT Book" w:hAnsi="Relative NLT Book" w:cs="Calibri"/>
                <w:sz w:val="24"/>
                <w:szCs w:val="24"/>
              </w:rPr>
              <w:t>T</w:t>
            </w:r>
            <w:r w:rsidRPr="005A1FD3">
              <w:rPr>
                <w:rFonts w:ascii="Relative NLT Book" w:hAnsi="Relative NLT Book" w:cs="Calibri"/>
                <w:sz w:val="24"/>
                <w:szCs w:val="24"/>
              </w:rPr>
              <w:t xml:space="preserve">ales of </w:t>
            </w:r>
            <w:r w:rsidR="00333982">
              <w:rPr>
                <w:rFonts w:ascii="Relative NLT Book" w:hAnsi="Relative NLT Book" w:cs="Calibri"/>
                <w:sz w:val="24"/>
                <w:szCs w:val="24"/>
              </w:rPr>
              <w:t>M</w:t>
            </w:r>
            <w:r w:rsidRPr="005A1FD3">
              <w:rPr>
                <w:rFonts w:ascii="Relative NLT Book" w:hAnsi="Relative NLT Book" w:cs="Calibri"/>
                <w:sz w:val="24"/>
                <w:szCs w:val="24"/>
              </w:rPr>
              <w:t xml:space="preserve">ischief </w:t>
            </w:r>
          </w:p>
          <w:p w14:paraId="3F4D9950" w14:textId="77777777" w:rsidR="005A1FD3" w:rsidRPr="005A1FD3" w:rsidRDefault="005A1FD3"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54ED8101" w14:textId="002CECDB" w:rsidR="005A1FD3" w:rsidRDefault="005A1FD3"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5A1FD3">
              <w:rPr>
                <w:rFonts w:ascii="Relative NLT Book" w:hAnsi="Relative NLT Book" w:cs="Calibri"/>
                <w:sz w:val="20"/>
                <w:szCs w:val="20"/>
              </w:rPr>
              <w:t xml:space="preserve">The plucky, troublemaking Akissi is back with her mischief on The Ivory Coast! This time, she </w:t>
            </w:r>
            <w:proofErr w:type="gramStart"/>
            <w:r w:rsidRPr="005A1FD3">
              <w:rPr>
                <w:rFonts w:ascii="Relative NLT Book" w:hAnsi="Relative NLT Book" w:cs="Calibri"/>
                <w:sz w:val="20"/>
                <w:szCs w:val="20"/>
              </w:rPr>
              <w:t>has to</w:t>
            </w:r>
            <w:proofErr w:type="gramEnd"/>
            <w:r w:rsidRPr="005A1FD3">
              <w:rPr>
                <w:rFonts w:ascii="Relative NLT Book" w:hAnsi="Relative NLT Book" w:cs="Calibri"/>
                <w:sz w:val="20"/>
                <w:szCs w:val="20"/>
              </w:rPr>
              <w:t xml:space="preserve"> keep herself from drowning, stand up to a bully, make peace with her arch-nemesis–the prettiest girl in school, and evade a witch doctor’s potion.</w:t>
            </w:r>
            <w:r w:rsidRPr="00F6263F">
              <w:rPr>
                <w:rFonts w:cs="Arial"/>
                <w:noProof/>
                <w:color w:val="0F1111"/>
                <w:sz w:val="22"/>
                <w:szCs w:val="22"/>
              </w:rPr>
              <w:t xml:space="preserve"> </w:t>
            </w:r>
          </w:p>
          <w:p w14:paraId="313CCAD0" w14:textId="25E8DE0D" w:rsidR="005A1FD3" w:rsidRPr="005A1FD3" w:rsidRDefault="005A1FD3"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263F">
              <w:rPr>
                <w:rFonts w:cs="Arial"/>
                <w:noProof/>
                <w:color w:val="0F1111"/>
                <w:sz w:val="22"/>
                <w:szCs w:val="22"/>
              </w:rPr>
              <mc:AlternateContent>
                <mc:Choice Requires="wps">
                  <w:drawing>
                    <wp:anchor distT="45720" distB="45720" distL="114300" distR="114300" simplePos="0" relativeHeight="252522496" behindDoc="0" locked="0" layoutInCell="1" allowOverlap="1" wp14:anchorId="690D61BD" wp14:editId="3916CBF9">
                      <wp:simplePos x="0" y="0"/>
                      <wp:positionH relativeFrom="column">
                        <wp:posOffset>2576830</wp:posOffset>
                      </wp:positionH>
                      <wp:positionV relativeFrom="paragraph">
                        <wp:posOffset>109220</wp:posOffset>
                      </wp:positionV>
                      <wp:extent cx="1432560" cy="320040"/>
                      <wp:effectExtent l="0" t="0" r="0" b="3810"/>
                      <wp:wrapSquare wrapText="bothSides"/>
                      <wp:docPr id="720505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6107D3AE" w14:textId="1BCFF110" w:rsidR="005A1FD3" w:rsidRPr="007D0161" w:rsidRDefault="00F646E0" w:rsidP="005A1FD3">
                                  <w:pPr>
                                    <w:rPr>
                                      <w:sz w:val="24"/>
                                      <w:szCs w:val="24"/>
                                    </w:rPr>
                                  </w:pPr>
                                  <w:r>
                                    <w:rPr>
                                      <w:sz w:val="24"/>
                                      <w:szCs w:val="24"/>
                                    </w:rPr>
                                    <w:t>Interest</w:t>
                                  </w:r>
                                  <w:r w:rsidR="005A1FD3" w:rsidRPr="007D0161">
                                    <w:rPr>
                                      <w:sz w:val="24"/>
                                      <w:szCs w:val="24"/>
                                    </w:rPr>
                                    <w:t xml:space="preserve"> age:</w:t>
                                  </w:r>
                                  <w:r w:rsidR="005A1FD3">
                                    <w:rPr>
                                      <w:sz w:val="24"/>
                                      <w:szCs w:val="24"/>
                                    </w:rPr>
                                    <w:t xml:space="preserv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0D61BD" id="_x0000_s1101" style="position:absolute;margin-left:202.9pt;margin-top:8.6pt;width:112.8pt;height:25.2pt;z-index:25252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" fillcolor="#adbdf5" stroked="f">
                      <v:stroke joinstyle="miter"/>
                      <v:textbox>
                        <w:txbxContent>
                          <w:p w14:paraId="6107D3AE" w14:textId="1BCFF110" w:rsidR="005A1FD3" w:rsidRPr="007D0161" w:rsidRDefault="00F646E0" w:rsidP="005A1FD3">
                            <w:pPr>
                              <w:rPr>
                                <w:sz w:val="24"/>
                                <w:szCs w:val="24"/>
                              </w:rPr>
                            </w:pPr>
                            <w:r>
                              <w:rPr>
                                <w:sz w:val="24"/>
                                <w:szCs w:val="24"/>
                              </w:rPr>
                              <w:t>Interest</w:t>
                            </w:r>
                            <w:r w:rsidR="005A1FD3" w:rsidRPr="007D0161">
                              <w:rPr>
                                <w:sz w:val="24"/>
                                <w:szCs w:val="24"/>
                              </w:rPr>
                              <w:t xml:space="preserve"> age:</w:t>
                            </w:r>
                            <w:r w:rsidR="005A1FD3">
                              <w:rPr>
                                <w:sz w:val="24"/>
                                <w:szCs w:val="24"/>
                              </w:rPr>
                              <w:t xml:space="preserve"> 6-8</w:t>
                            </w:r>
                          </w:p>
                        </w:txbxContent>
                      </v:textbox>
                      <w10:wrap type="square"/>
                    </v:roundrect>
                  </w:pict>
                </mc:Fallback>
              </mc:AlternateContent>
            </w:r>
            <w:r w:rsidRPr="00F6263F">
              <w:rPr>
                <w:rFonts w:cs="Arial"/>
                <w:noProof/>
                <w:color w:val="0F1111"/>
                <w:sz w:val="22"/>
                <w:szCs w:val="22"/>
              </w:rPr>
              <mc:AlternateContent>
                <mc:Choice Requires="wps">
                  <w:drawing>
                    <wp:anchor distT="45720" distB="45720" distL="114300" distR="114300" simplePos="0" relativeHeight="252520448" behindDoc="0" locked="0" layoutInCell="1" allowOverlap="1" wp14:anchorId="6F848122" wp14:editId="71C1F667">
                      <wp:simplePos x="0" y="0"/>
                      <wp:positionH relativeFrom="column">
                        <wp:posOffset>420370</wp:posOffset>
                      </wp:positionH>
                      <wp:positionV relativeFrom="paragraph">
                        <wp:posOffset>111125</wp:posOffset>
                      </wp:positionV>
                      <wp:extent cx="1432560" cy="320040"/>
                      <wp:effectExtent l="0" t="0" r="0" b="3810"/>
                      <wp:wrapSquare wrapText="bothSides"/>
                      <wp:docPr id="130328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oundRect">
                                <a:avLst/>
                              </a:prstGeom>
                              <a:solidFill>
                                <a:srgbClr val="ADBDF5"/>
                              </a:solidFill>
                              <a:ln w="9525">
                                <a:noFill/>
                                <a:miter lim="800000"/>
                                <a:headEnd/>
                                <a:tailEnd/>
                              </a:ln>
                            </wps:spPr>
                            <wps:txbx>
                              <w:txbxContent>
                                <w:p w14:paraId="367AF628" w14:textId="31DFB99C" w:rsidR="005A1FD3" w:rsidRPr="007D0161" w:rsidRDefault="005A1FD3" w:rsidP="005A1FD3">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848122" id="_x0000_s1102" style="position:absolute;margin-left:33.1pt;margin-top:8.75pt;width:112.8pt;height:25.2pt;z-index:25252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" fillcolor="#adbdf5" stroked="f">
                      <v:stroke joinstyle="miter"/>
                      <v:textbox>
                        <w:txbxContent>
                          <w:p w14:paraId="367AF628" w14:textId="31DFB99C" w:rsidR="005A1FD3" w:rsidRPr="007D0161" w:rsidRDefault="005A1FD3" w:rsidP="005A1FD3">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tc>
      </w:tr>
      <w:tr w:rsidR="005A1FD3" w14:paraId="7F62A22A" w14:textId="77777777" w:rsidTr="0072699C">
        <w:tc>
          <w:tcPr>
            <w:tcW w:w="1980" w:type="dxa"/>
          </w:tcPr>
          <w:p w14:paraId="674A2483" w14:textId="38A12620" w:rsidR="005A1FD3" w:rsidRDefault="00F646E0" w:rsidP="008A20CB">
            <w:pPr>
              <w:pStyle w:val="NoSpacing"/>
              <w:rPr>
                <w:noProof/>
              </w:rPr>
            </w:pPr>
            <w:r>
              <w:rPr>
                <w:noProof/>
              </w:rPr>
              <w:lastRenderedPageBreak/>
              <w:drawing>
                <wp:anchor distT="0" distB="0" distL="114300" distR="114300" simplePos="0" relativeHeight="252523520" behindDoc="0" locked="0" layoutInCell="1" allowOverlap="1" wp14:anchorId="435DF078" wp14:editId="2E80050F">
                  <wp:simplePos x="0" y="0"/>
                  <wp:positionH relativeFrom="column">
                    <wp:posOffset>-12603</wp:posOffset>
                  </wp:positionH>
                  <wp:positionV relativeFrom="paragraph">
                    <wp:posOffset>203200</wp:posOffset>
                  </wp:positionV>
                  <wp:extent cx="1135380" cy="1295111"/>
                  <wp:effectExtent l="0" t="0" r="7620" b="635"/>
                  <wp:wrapNone/>
                  <wp:docPr id="205112833" name="Picture 151" descr="Water: Protect Freshwater to Save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ter: Protect Freshwater to Save Lif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5380" cy="12951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789F25F5" w14:textId="0C23C9AD" w:rsidR="005A1FD3" w:rsidRPr="00F646E0" w:rsidRDefault="005A1FD3"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sidRPr="00F646E0">
              <w:rPr>
                <w:rFonts w:ascii="Relative NLT Book" w:hAnsi="Relative NLT Book" w:cs="Calibri"/>
                <w:sz w:val="24"/>
                <w:szCs w:val="24"/>
              </w:rPr>
              <w:t>Water: Protecting Freshwater to Save Life on Earth</w:t>
            </w:r>
            <w:r w:rsidR="00F646E0" w:rsidRPr="00F646E0">
              <w:rPr>
                <w:rFonts w:ascii="Relative NLT Book" w:hAnsi="Relative NLT Book" w:cs="Calibri"/>
                <w:sz w:val="24"/>
                <w:szCs w:val="24"/>
              </w:rPr>
              <w:t xml:space="preserve"> by Catherine Barr</w:t>
            </w:r>
          </w:p>
          <w:p w14:paraId="1C9BE721" w14:textId="77777777" w:rsidR="00F646E0" w:rsidRP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2"/>
                <w:szCs w:val="22"/>
              </w:rPr>
            </w:pPr>
          </w:p>
          <w:p w14:paraId="7CE11E62" w14:textId="300AFE39" w:rsid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46E0">
              <w:rPr>
                <w:rFonts w:ascii="Relative NLT Book" w:hAnsi="Relative NLT Book" w:cs="Calibri"/>
                <w:sz w:val="20"/>
                <w:szCs w:val="20"/>
              </w:rPr>
              <w:t xml:space="preserve">A ground-breaking global introduction to water, that includes actions note on sharing and protecting freshwater worldwide. </w:t>
            </w:r>
            <w:r w:rsidRPr="00F646E0">
              <w:rPr>
                <w:rFonts w:ascii="Relative NLT Book" w:hAnsi="Relative NLT Book" w:cs="Calibri"/>
                <w:i/>
                <w:iCs/>
                <w:sz w:val="20"/>
                <w:szCs w:val="20"/>
              </w:rPr>
              <w:t>Water</w:t>
            </w:r>
            <w:r w:rsidRPr="00F646E0">
              <w:rPr>
                <w:rFonts w:ascii="Relative NLT Book" w:hAnsi="Relative NLT Book" w:cs="Calibri"/>
                <w:sz w:val="20"/>
                <w:szCs w:val="20"/>
              </w:rPr>
              <w:t> tells the story of freshwater around the world: discover the history of water, how the water cycle works, learn about the different kinds of water and about the amazing variety of wildlife that freshwater is home to.</w:t>
            </w:r>
          </w:p>
          <w:p w14:paraId="6953D34A" w14:textId="5C600361" w:rsid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263F">
              <w:rPr>
                <w:rFonts w:cs="Arial"/>
                <w:noProof/>
                <w:color w:val="0F1111"/>
                <w:sz w:val="22"/>
                <w:szCs w:val="22"/>
              </w:rPr>
              <mc:AlternateContent>
                <mc:Choice Requires="wps">
                  <w:drawing>
                    <wp:anchor distT="45720" distB="45720" distL="114300" distR="114300" simplePos="0" relativeHeight="252527616" behindDoc="0" locked="0" layoutInCell="1" allowOverlap="1" wp14:anchorId="1957D9E2" wp14:editId="4D8DD615">
                      <wp:simplePos x="0" y="0"/>
                      <wp:positionH relativeFrom="column">
                        <wp:posOffset>2541905</wp:posOffset>
                      </wp:positionH>
                      <wp:positionV relativeFrom="paragraph">
                        <wp:posOffset>83185</wp:posOffset>
                      </wp:positionV>
                      <wp:extent cx="1447800" cy="330200"/>
                      <wp:effectExtent l="0" t="0" r="0" b="0"/>
                      <wp:wrapSquare wrapText="bothSides"/>
                      <wp:docPr id="755758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0200"/>
                              </a:xfrm>
                              <a:prstGeom prst="roundRect">
                                <a:avLst/>
                              </a:prstGeom>
                              <a:solidFill>
                                <a:srgbClr val="ADBDF5"/>
                              </a:solidFill>
                              <a:ln w="9525">
                                <a:noFill/>
                                <a:miter lim="800000"/>
                                <a:headEnd/>
                                <a:tailEnd/>
                              </a:ln>
                            </wps:spPr>
                            <wps:txbx>
                              <w:txbxContent>
                                <w:p w14:paraId="05454468" w14:textId="06537B46" w:rsidR="00F646E0" w:rsidRPr="007D0161" w:rsidRDefault="00F646E0" w:rsidP="00F646E0">
                                  <w:pPr>
                                    <w:rPr>
                                      <w:sz w:val="24"/>
                                      <w:szCs w:val="24"/>
                                    </w:rPr>
                                  </w:pPr>
                                  <w:r>
                                    <w:rPr>
                                      <w:sz w:val="24"/>
                                      <w:szCs w:val="24"/>
                                    </w:rPr>
                                    <w:t xml:space="preserve">Interest </w:t>
                                  </w:r>
                                  <w:r w:rsidRPr="007D0161">
                                    <w:rPr>
                                      <w:sz w:val="24"/>
                                      <w:szCs w:val="24"/>
                                    </w:rPr>
                                    <w:t>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57D9E2" id="_x0000_s1103" style="position:absolute;margin-left:200.15pt;margin-top:6.55pt;width:114pt;height:26pt;z-index:25252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" fillcolor="#adbdf5" stroked="f">
                      <v:stroke joinstyle="miter"/>
                      <v:textbox>
                        <w:txbxContent>
                          <w:p w14:paraId="05454468" w14:textId="06537B46" w:rsidR="00F646E0" w:rsidRPr="007D0161" w:rsidRDefault="00F646E0" w:rsidP="00F646E0">
                            <w:pPr>
                              <w:rPr>
                                <w:sz w:val="24"/>
                                <w:szCs w:val="24"/>
                              </w:rPr>
                            </w:pPr>
                            <w:r>
                              <w:rPr>
                                <w:sz w:val="24"/>
                                <w:szCs w:val="24"/>
                              </w:rPr>
                              <w:t xml:space="preserve">Interest </w:t>
                            </w:r>
                            <w:r w:rsidRPr="007D0161">
                              <w:rPr>
                                <w:sz w:val="24"/>
                                <w:szCs w:val="24"/>
                              </w:rPr>
                              <w:t>age:</w:t>
                            </w:r>
                            <w:r>
                              <w:rPr>
                                <w:sz w:val="24"/>
                                <w:szCs w:val="24"/>
                              </w:rPr>
                              <w:t xml:space="preserve"> 6-11</w:t>
                            </w:r>
                          </w:p>
                        </w:txbxContent>
                      </v:textbox>
                      <w10:wrap type="square"/>
                    </v:roundrect>
                  </w:pict>
                </mc:Fallback>
              </mc:AlternateContent>
            </w:r>
            <w:r w:rsidRPr="00F6263F">
              <w:rPr>
                <w:rFonts w:cs="Arial"/>
                <w:noProof/>
                <w:color w:val="0F1111"/>
                <w:sz w:val="22"/>
                <w:szCs w:val="22"/>
              </w:rPr>
              <mc:AlternateContent>
                <mc:Choice Requires="wps">
                  <w:drawing>
                    <wp:anchor distT="45720" distB="45720" distL="114300" distR="114300" simplePos="0" relativeHeight="252525568" behindDoc="0" locked="0" layoutInCell="1" allowOverlap="1" wp14:anchorId="236ACEC5" wp14:editId="7F3E51F6">
                      <wp:simplePos x="0" y="0"/>
                      <wp:positionH relativeFrom="column">
                        <wp:posOffset>327025</wp:posOffset>
                      </wp:positionH>
                      <wp:positionV relativeFrom="paragraph">
                        <wp:posOffset>73025</wp:posOffset>
                      </wp:positionV>
                      <wp:extent cx="1478280" cy="312420"/>
                      <wp:effectExtent l="0" t="0" r="7620" b="0"/>
                      <wp:wrapSquare wrapText="bothSides"/>
                      <wp:docPr id="1482622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12420"/>
                              </a:xfrm>
                              <a:prstGeom prst="roundRect">
                                <a:avLst/>
                              </a:prstGeom>
                              <a:solidFill>
                                <a:srgbClr val="ADBDF5"/>
                              </a:solidFill>
                              <a:ln w="9525">
                                <a:noFill/>
                                <a:miter lim="800000"/>
                                <a:headEnd/>
                                <a:tailEnd/>
                              </a:ln>
                            </wps:spPr>
                            <wps:txbx>
                              <w:txbxContent>
                                <w:p w14:paraId="41C19949" w14:textId="3306E667" w:rsidR="00F646E0" w:rsidRPr="007D0161" w:rsidRDefault="00F646E0" w:rsidP="00F646E0">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6ACEC5" id="_x0000_s1104" style="position:absolute;margin-left:25.75pt;margin-top:5.75pt;width:116.4pt;height:24.6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" fillcolor="#adbdf5" stroked="f">
                      <v:stroke joinstyle="miter"/>
                      <v:textbox>
                        <w:txbxContent>
                          <w:p w14:paraId="41C19949" w14:textId="3306E667" w:rsidR="00F646E0" w:rsidRPr="007D0161" w:rsidRDefault="00F646E0" w:rsidP="00F646E0">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084B09BF" w14:textId="4334453E" w:rsidR="00F646E0" w:rsidRP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p w14:paraId="2267B39F" w14:textId="2516451A" w:rsidR="005A1FD3" w:rsidRPr="00716965" w:rsidRDefault="005A1FD3" w:rsidP="006854A0">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tc>
      </w:tr>
      <w:tr w:rsidR="00F646E0" w14:paraId="2EF18F10" w14:textId="77777777" w:rsidTr="0072699C">
        <w:tc>
          <w:tcPr>
            <w:tcW w:w="1980" w:type="dxa"/>
          </w:tcPr>
          <w:p w14:paraId="21FE0CE6" w14:textId="2AA0C716" w:rsidR="00F646E0" w:rsidRDefault="00F646E0" w:rsidP="008A20CB">
            <w:pPr>
              <w:pStyle w:val="NoSpacing"/>
              <w:rPr>
                <w:noProof/>
              </w:rPr>
            </w:pPr>
            <w:r>
              <w:rPr>
                <w:noProof/>
              </w:rPr>
              <w:drawing>
                <wp:anchor distT="0" distB="0" distL="114300" distR="114300" simplePos="0" relativeHeight="252528640" behindDoc="0" locked="0" layoutInCell="1" allowOverlap="1" wp14:anchorId="0287175F" wp14:editId="7629E24F">
                  <wp:simplePos x="0" y="0"/>
                  <wp:positionH relativeFrom="column">
                    <wp:posOffset>82827</wp:posOffset>
                  </wp:positionH>
                  <wp:positionV relativeFrom="paragraph">
                    <wp:posOffset>52070</wp:posOffset>
                  </wp:positionV>
                  <wp:extent cx="952500" cy="1470896"/>
                  <wp:effectExtent l="0" t="0" r="0" b="0"/>
                  <wp:wrapNone/>
                  <wp:docPr id="1684150910" name="Picture 152" descr="The Worst Class in the World Goes W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Worst Class in the World Goes Wil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147089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08" w:type="dxa"/>
          </w:tcPr>
          <w:p w14:paraId="54ED0FFE" w14:textId="4A0ABFC6" w:rsid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Pr>
                <w:rFonts w:ascii="Relative NLT Book" w:hAnsi="Relative NLT Book" w:cs="Calibri"/>
                <w:sz w:val="24"/>
                <w:szCs w:val="24"/>
              </w:rPr>
              <w:t xml:space="preserve">The </w:t>
            </w:r>
            <w:r w:rsidRPr="00F646E0">
              <w:rPr>
                <w:rFonts w:ascii="Relative NLT Book" w:hAnsi="Relative NLT Book" w:cs="Calibri"/>
                <w:sz w:val="24"/>
                <w:szCs w:val="24"/>
              </w:rPr>
              <w:t xml:space="preserve">Worst </w:t>
            </w:r>
            <w:r>
              <w:rPr>
                <w:rFonts w:ascii="Relative NLT Book" w:hAnsi="Relative NLT Book" w:cs="Calibri"/>
                <w:sz w:val="24"/>
                <w:szCs w:val="24"/>
              </w:rPr>
              <w:t>C</w:t>
            </w:r>
            <w:r w:rsidRPr="00F646E0">
              <w:rPr>
                <w:rFonts w:ascii="Relative NLT Book" w:hAnsi="Relative NLT Book" w:cs="Calibri"/>
                <w:sz w:val="24"/>
                <w:szCs w:val="24"/>
              </w:rPr>
              <w:t xml:space="preserve">lass in the </w:t>
            </w:r>
            <w:r>
              <w:rPr>
                <w:rFonts w:ascii="Relative NLT Book" w:hAnsi="Relative NLT Book" w:cs="Calibri"/>
                <w:sz w:val="24"/>
                <w:szCs w:val="24"/>
              </w:rPr>
              <w:t>W</w:t>
            </w:r>
            <w:r w:rsidRPr="00F646E0">
              <w:rPr>
                <w:rFonts w:ascii="Relative NLT Book" w:hAnsi="Relative NLT Book" w:cs="Calibri"/>
                <w:sz w:val="24"/>
                <w:szCs w:val="24"/>
              </w:rPr>
              <w:t xml:space="preserve">orld </w:t>
            </w:r>
            <w:r>
              <w:rPr>
                <w:rFonts w:ascii="Relative NLT Book" w:hAnsi="Relative NLT Book" w:cs="Calibri"/>
                <w:sz w:val="24"/>
                <w:szCs w:val="24"/>
              </w:rPr>
              <w:t>G</w:t>
            </w:r>
            <w:r w:rsidRPr="00F646E0">
              <w:rPr>
                <w:rFonts w:ascii="Relative NLT Book" w:hAnsi="Relative NLT Book" w:cs="Calibri"/>
                <w:sz w:val="24"/>
                <w:szCs w:val="24"/>
              </w:rPr>
              <w:t xml:space="preserve">oes </w:t>
            </w:r>
            <w:r>
              <w:rPr>
                <w:rFonts w:ascii="Relative NLT Book" w:hAnsi="Relative NLT Book" w:cs="Calibri"/>
                <w:sz w:val="24"/>
                <w:szCs w:val="24"/>
              </w:rPr>
              <w:t>W</w:t>
            </w:r>
            <w:r w:rsidRPr="00F646E0">
              <w:rPr>
                <w:rFonts w:ascii="Relative NLT Book" w:hAnsi="Relative NLT Book" w:cs="Calibri"/>
                <w:sz w:val="24"/>
                <w:szCs w:val="24"/>
              </w:rPr>
              <w:t>ild!</w:t>
            </w:r>
            <w:r>
              <w:rPr>
                <w:rFonts w:ascii="Relative NLT Book" w:hAnsi="Relative NLT Book" w:cs="Calibri"/>
                <w:sz w:val="24"/>
                <w:szCs w:val="24"/>
              </w:rPr>
              <w:t xml:space="preserve"> By Joanna Nadin</w:t>
            </w:r>
          </w:p>
          <w:p w14:paraId="707F9C2F" w14:textId="77777777" w:rsid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66F5B12A" w14:textId="77777777" w:rsid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46E0">
              <w:rPr>
                <w:rFonts w:ascii="Relative NLT Book" w:hAnsi="Relative NLT Book" w:cs="Calibri"/>
                <w:sz w:val="20"/>
                <w:szCs w:val="20"/>
              </w:rPr>
              <w:t>A laugh-out-loud young fiction series from bestselling author Joanna Nadin, perfect for fans of Horrid Henry. Highly illustrated and featuring two hilarious madcap adventures in one book, these stories are just right for children ready for their first chapter books.</w:t>
            </w:r>
          </w:p>
          <w:p w14:paraId="16A70640" w14:textId="0BF090E2" w:rsid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263F">
              <w:rPr>
                <w:rFonts w:cs="Arial"/>
                <w:noProof/>
                <w:color w:val="0F1111"/>
                <w:sz w:val="22"/>
                <w:szCs w:val="22"/>
              </w:rPr>
              <mc:AlternateContent>
                <mc:Choice Requires="wps">
                  <w:drawing>
                    <wp:anchor distT="45720" distB="45720" distL="114300" distR="114300" simplePos="0" relativeHeight="252532736" behindDoc="0" locked="0" layoutInCell="1" allowOverlap="1" wp14:anchorId="338C3A68" wp14:editId="085BEE63">
                      <wp:simplePos x="0" y="0"/>
                      <wp:positionH relativeFrom="column">
                        <wp:posOffset>2537460</wp:posOffset>
                      </wp:positionH>
                      <wp:positionV relativeFrom="paragraph">
                        <wp:posOffset>109855</wp:posOffset>
                      </wp:positionV>
                      <wp:extent cx="1447800" cy="330200"/>
                      <wp:effectExtent l="0" t="0" r="0" b="0"/>
                      <wp:wrapSquare wrapText="bothSides"/>
                      <wp:docPr id="1195682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0200"/>
                              </a:xfrm>
                              <a:prstGeom prst="roundRect">
                                <a:avLst/>
                              </a:prstGeom>
                              <a:solidFill>
                                <a:srgbClr val="ADBDF5"/>
                              </a:solidFill>
                              <a:ln w="9525">
                                <a:noFill/>
                                <a:miter lim="800000"/>
                                <a:headEnd/>
                                <a:tailEnd/>
                              </a:ln>
                            </wps:spPr>
                            <wps:txbx>
                              <w:txbxContent>
                                <w:p w14:paraId="47A84FDA" w14:textId="77777777" w:rsidR="00F646E0" w:rsidRPr="007D0161" w:rsidRDefault="00F646E0" w:rsidP="00F646E0">
                                  <w:pPr>
                                    <w:rPr>
                                      <w:sz w:val="24"/>
                                      <w:szCs w:val="24"/>
                                    </w:rPr>
                                  </w:pPr>
                                  <w:r>
                                    <w:rPr>
                                      <w:sz w:val="24"/>
                                      <w:szCs w:val="24"/>
                                    </w:rPr>
                                    <w:t xml:space="preserve">Interest </w:t>
                                  </w:r>
                                  <w:r w:rsidRPr="007D0161">
                                    <w:rPr>
                                      <w:sz w:val="24"/>
                                      <w:szCs w:val="24"/>
                                    </w:rPr>
                                    <w:t>age:</w:t>
                                  </w:r>
                                  <w:r>
                                    <w:rPr>
                                      <w:sz w:val="24"/>
                                      <w:szCs w:val="24"/>
                                    </w:rPr>
                                    <w:t xml:space="preserve"> 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8C3A68" id="_x0000_s1105" style="position:absolute;margin-left:199.8pt;margin-top:8.65pt;width:114pt;height:26pt;z-index:25253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" fillcolor="#adbdf5" stroked="f">
                      <v:stroke joinstyle="miter"/>
                      <v:textbox>
                        <w:txbxContent>
                          <w:p w14:paraId="47A84FDA" w14:textId="77777777" w:rsidR="00F646E0" w:rsidRPr="007D0161" w:rsidRDefault="00F646E0" w:rsidP="00F646E0">
                            <w:pPr>
                              <w:rPr>
                                <w:sz w:val="24"/>
                                <w:szCs w:val="24"/>
                              </w:rPr>
                            </w:pPr>
                            <w:r>
                              <w:rPr>
                                <w:sz w:val="24"/>
                                <w:szCs w:val="24"/>
                              </w:rPr>
                              <w:t xml:space="preserve">Interest </w:t>
                            </w:r>
                            <w:r w:rsidRPr="007D0161">
                              <w:rPr>
                                <w:sz w:val="24"/>
                                <w:szCs w:val="24"/>
                              </w:rPr>
                              <w:t>age:</w:t>
                            </w:r>
                            <w:r>
                              <w:rPr>
                                <w:sz w:val="24"/>
                                <w:szCs w:val="24"/>
                              </w:rPr>
                              <w:t xml:space="preserve"> 6-11</w:t>
                            </w:r>
                          </w:p>
                        </w:txbxContent>
                      </v:textbox>
                      <w10:wrap type="square"/>
                    </v:roundrect>
                  </w:pict>
                </mc:Fallback>
              </mc:AlternateContent>
            </w:r>
            <w:r w:rsidRPr="00F6263F">
              <w:rPr>
                <w:rFonts w:cs="Arial"/>
                <w:noProof/>
                <w:color w:val="0F1111"/>
                <w:sz w:val="22"/>
                <w:szCs w:val="22"/>
              </w:rPr>
              <mc:AlternateContent>
                <mc:Choice Requires="wps">
                  <w:drawing>
                    <wp:anchor distT="45720" distB="45720" distL="114300" distR="114300" simplePos="0" relativeHeight="252530688" behindDoc="0" locked="0" layoutInCell="1" allowOverlap="1" wp14:anchorId="024E0E2B" wp14:editId="30B599F0">
                      <wp:simplePos x="0" y="0"/>
                      <wp:positionH relativeFrom="column">
                        <wp:posOffset>283210</wp:posOffset>
                      </wp:positionH>
                      <wp:positionV relativeFrom="paragraph">
                        <wp:posOffset>137160</wp:posOffset>
                      </wp:positionV>
                      <wp:extent cx="1478280" cy="312420"/>
                      <wp:effectExtent l="0" t="0" r="7620" b="0"/>
                      <wp:wrapSquare wrapText="bothSides"/>
                      <wp:docPr id="212335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12420"/>
                              </a:xfrm>
                              <a:prstGeom prst="roundRect">
                                <a:avLst/>
                              </a:prstGeom>
                              <a:solidFill>
                                <a:srgbClr val="ADBDF5"/>
                              </a:solidFill>
                              <a:ln w="9525">
                                <a:noFill/>
                                <a:miter lim="800000"/>
                                <a:headEnd/>
                                <a:tailEnd/>
                              </a:ln>
                            </wps:spPr>
                            <wps:txbx>
                              <w:txbxContent>
                                <w:p w14:paraId="20A7871D" w14:textId="2E102703" w:rsidR="00F646E0" w:rsidRPr="007D0161" w:rsidRDefault="00F646E0" w:rsidP="00F646E0">
                                  <w:pPr>
                                    <w:rPr>
                                      <w:sz w:val="24"/>
                                      <w:szCs w:val="24"/>
                                    </w:rPr>
                                  </w:pPr>
                                  <w:r w:rsidRPr="007D0161">
                                    <w:rPr>
                                      <w:sz w:val="24"/>
                                      <w:szCs w:val="24"/>
                                    </w:rPr>
                                    <w:t>Reading age:</w:t>
                                  </w:r>
                                  <w:r>
                                    <w:rPr>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4E0E2B" id="_x0000_s1106" style="position:absolute;margin-left:22.3pt;margin-top:10.8pt;width:116.4pt;height:24.6pt;z-index:25253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" fillcolor="#adbdf5" stroked="f">
                      <v:stroke joinstyle="miter"/>
                      <v:textbox>
                        <w:txbxContent>
                          <w:p w14:paraId="20A7871D" w14:textId="2E102703" w:rsidR="00F646E0" w:rsidRPr="007D0161" w:rsidRDefault="00F646E0" w:rsidP="00F646E0">
                            <w:pPr>
                              <w:rPr>
                                <w:sz w:val="24"/>
                                <w:szCs w:val="24"/>
                              </w:rPr>
                            </w:pPr>
                            <w:r w:rsidRPr="007D0161">
                              <w:rPr>
                                <w:sz w:val="24"/>
                                <w:szCs w:val="24"/>
                              </w:rPr>
                              <w:t>Reading age:</w:t>
                            </w:r>
                            <w:r>
                              <w:rPr>
                                <w:sz w:val="24"/>
                                <w:szCs w:val="24"/>
                              </w:rPr>
                              <w:t xml:space="preserve"> 7+</w:t>
                            </w:r>
                          </w:p>
                        </w:txbxContent>
                      </v:textbox>
                      <w10:wrap type="square"/>
                    </v:roundrect>
                  </w:pict>
                </mc:Fallback>
              </mc:AlternateContent>
            </w:r>
          </w:p>
          <w:p w14:paraId="2A418755" w14:textId="233D9101" w:rsidR="00F646E0" w:rsidRPr="00F646E0" w:rsidRDefault="00F646E0"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tc>
      </w:tr>
      <w:tr w:rsidR="0079435B" w14:paraId="28C2499D" w14:textId="77777777" w:rsidTr="0072699C">
        <w:tc>
          <w:tcPr>
            <w:tcW w:w="1980" w:type="dxa"/>
          </w:tcPr>
          <w:p w14:paraId="64C7ECF5" w14:textId="699FB7D5" w:rsidR="0079435B" w:rsidRDefault="00715C9A" w:rsidP="008A20CB">
            <w:pPr>
              <w:pStyle w:val="NoSpacing"/>
              <w:rPr>
                <w:noProof/>
              </w:rPr>
            </w:pPr>
            <w:r w:rsidRPr="0079435B">
              <w:rPr>
                <w:noProof/>
              </w:rPr>
              <w:drawing>
                <wp:anchor distT="0" distB="0" distL="114300" distR="114300" simplePos="0" relativeHeight="252537856" behindDoc="0" locked="0" layoutInCell="1" allowOverlap="1" wp14:anchorId="628C8370" wp14:editId="75F70B82">
                  <wp:simplePos x="0" y="0"/>
                  <wp:positionH relativeFrom="column">
                    <wp:posOffset>43180</wp:posOffset>
                  </wp:positionH>
                  <wp:positionV relativeFrom="paragraph">
                    <wp:posOffset>114300</wp:posOffset>
                  </wp:positionV>
                  <wp:extent cx="1037590" cy="1592580"/>
                  <wp:effectExtent l="0" t="0" r="0" b="7620"/>
                  <wp:wrapNone/>
                  <wp:docPr id="134140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0830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7590" cy="1592580"/>
                          </a:xfrm>
                          <a:prstGeom prst="rect">
                            <a:avLst/>
                          </a:prstGeom>
                        </pic:spPr>
                      </pic:pic>
                    </a:graphicData>
                  </a:graphic>
                  <wp14:sizeRelH relativeFrom="page">
                    <wp14:pctWidth>0</wp14:pctWidth>
                  </wp14:sizeRelH>
                  <wp14:sizeRelV relativeFrom="page">
                    <wp14:pctHeight>0</wp14:pctHeight>
                  </wp14:sizeRelV>
                </wp:anchor>
              </w:drawing>
            </w:r>
          </w:p>
        </w:tc>
        <w:tc>
          <w:tcPr>
            <w:tcW w:w="7308" w:type="dxa"/>
          </w:tcPr>
          <w:p w14:paraId="7EEFFF5E" w14:textId="13038343" w:rsidR="0079435B" w:rsidRDefault="0079435B"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r w:rsidRPr="0079435B">
              <w:rPr>
                <w:rFonts w:ascii="Relative NLT Book" w:hAnsi="Relative NLT Book" w:cs="Calibri"/>
                <w:sz w:val="24"/>
                <w:szCs w:val="24"/>
              </w:rPr>
              <w:t>Lizzie and Lucky: The Mystery of the Missing Puppies</w:t>
            </w:r>
            <w:r w:rsidR="00320FB3">
              <w:rPr>
                <w:rFonts w:ascii="Relative NLT Book" w:hAnsi="Relative NLT Book" w:cs="Calibri"/>
                <w:sz w:val="24"/>
                <w:szCs w:val="24"/>
              </w:rPr>
              <w:t xml:space="preserve"> by Megan Rix</w:t>
            </w:r>
          </w:p>
          <w:p w14:paraId="10C137C2" w14:textId="77777777" w:rsidR="0079435B" w:rsidRDefault="0079435B"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4"/>
                <w:szCs w:val="24"/>
              </w:rPr>
            </w:pPr>
          </w:p>
          <w:p w14:paraId="0122B3E1" w14:textId="51CE0E93" w:rsidR="0079435B" w:rsidRDefault="0079435B"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79435B">
              <w:rPr>
                <w:rFonts w:ascii="Relative NLT Book" w:hAnsi="Relative NLT Book" w:cs="Calibri"/>
                <w:sz w:val="20"/>
                <w:szCs w:val="20"/>
              </w:rPr>
              <w:t xml:space="preserve">Lizzie is desperate for a dog. </w:t>
            </w:r>
            <w:proofErr w:type="gramStart"/>
            <w:r w:rsidRPr="0079435B">
              <w:rPr>
                <w:rFonts w:ascii="Relative NLT Book" w:hAnsi="Relative NLT Book" w:cs="Calibri"/>
                <w:sz w:val="20"/>
                <w:szCs w:val="20"/>
              </w:rPr>
              <w:t>In order to</w:t>
            </w:r>
            <w:proofErr w:type="gramEnd"/>
            <w:r w:rsidRPr="0079435B">
              <w:rPr>
                <w:rFonts w:ascii="Relative NLT Book" w:hAnsi="Relative NLT Book" w:cs="Calibri"/>
                <w:sz w:val="20"/>
                <w:szCs w:val="20"/>
              </w:rPr>
              <w:t xml:space="preserve"> convince her parents to get one, she has to come up with 101 reasons why she </w:t>
            </w:r>
            <w:r w:rsidRPr="0079435B">
              <w:rPr>
                <w:rFonts w:ascii="Relative NLT Book" w:hAnsi="Relative NLT Book" w:cs="Calibri"/>
                <w:i/>
                <w:iCs/>
                <w:sz w:val="20"/>
                <w:szCs w:val="20"/>
              </w:rPr>
              <w:t>needs </w:t>
            </w:r>
            <w:r w:rsidRPr="0079435B">
              <w:rPr>
                <w:rFonts w:ascii="Relative NLT Book" w:hAnsi="Relative NLT Book" w:cs="Calibri"/>
                <w:sz w:val="20"/>
                <w:szCs w:val="20"/>
              </w:rPr>
              <w:t>one. Lizzie is a master at making lists, so thinking of 101 reasons is going to be easy! </w:t>
            </w:r>
            <w:r w:rsidRPr="0079435B">
              <w:rPr>
                <w:rFonts w:ascii="Relative NLT Book" w:hAnsi="Relative NLT Book" w:cs="Calibri"/>
                <w:i/>
                <w:iCs/>
                <w:sz w:val="20"/>
                <w:szCs w:val="20"/>
              </w:rPr>
              <w:t>Especially </w:t>
            </w:r>
            <w:r w:rsidRPr="0079435B">
              <w:rPr>
                <w:rFonts w:ascii="Relative NLT Book" w:hAnsi="Relative NLT Book" w:cs="Calibri"/>
                <w:sz w:val="20"/>
                <w:szCs w:val="20"/>
              </w:rPr>
              <w:t>as she is deaf and could train one to be her hearing dog</w:t>
            </w:r>
            <w:r>
              <w:rPr>
                <w:rFonts w:ascii="Relative NLT Book" w:hAnsi="Relative NLT Book" w:cs="Calibri"/>
                <w:sz w:val="20"/>
                <w:szCs w:val="20"/>
              </w:rPr>
              <w:t xml:space="preserve">. </w:t>
            </w:r>
            <w:r w:rsidRPr="0079435B">
              <w:rPr>
                <w:rFonts w:ascii="Relative NLT Book" w:hAnsi="Relative NLT Book" w:cs="Calibri"/>
                <w:sz w:val="20"/>
                <w:szCs w:val="20"/>
              </w:rPr>
              <w:t>The author’s experience of partial deafness</w:t>
            </w:r>
            <w:r w:rsidR="00320FB3">
              <w:rPr>
                <w:rFonts w:ascii="Relative NLT Book" w:hAnsi="Relative NLT Book" w:cs="Calibri"/>
                <w:sz w:val="20"/>
                <w:szCs w:val="20"/>
              </w:rPr>
              <w:t xml:space="preserve"> informs this early chapter </w:t>
            </w:r>
            <w:proofErr w:type="gramStart"/>
            <w:r w:rsidR="00320FB3">
              <w:rPr>
                <w:rFonts w:ascii="Relative NLT Book" w:hAnsi="Relative NLT Book" w:cs="Calibri"/>
                <w:sz w:val="20"/>
                <w:szCs w:val="20"/>
              </w:rPr>
              <w:t>book, and</w:t>
            </w:r>
            <w:proofErr w:type="gramEnd"/>
            <w:r w:rsidR="00320FB3">
              <w:rPr>
                <w:rFonts w:ascii="Relative NLT Book" w:hAnsi="Relative NLT Book" w:cs="Calibri"/>
                <w:sz w:val="20"/>
                <w:szCs w:val="20"/>
              </w:rPr>
              <w:t xml:space="preserve"> provides</w:t>
            </w:r>
            <w:r w:rsidRPr="0079435B">
              <w:rPr>
                <w:rFonts w:ascii="Relative NLT Book" w:hAnsi="Relative NLT Book" w:cs="Calibri"/>
                <w:sz w:val="20"/>
                <w:szCs w:val="20"/>
              </w:rPr>
              <w:t xml:space="preserve"> helpful </w:t>
            </w:r>
            <w:proofErr w:type="spellStart"/>
            <w:r w:rsidR="00320FB3">
              <w:rPr>
                <w:rFonts w:ascii="Relative NLT Book" w:hAnsi="Relative NLT Book" w:cs="Calibri"/>
                <w:sz w:val="20"/>
                <w:szCs w:val="20"/>
              </w:rPr>
              <w:t>remindera</w:t>
            </w:r>
            <w:proofErr w:type="spellEnd"/>
            <w:r w:rsidR="00320FB3">
              <w:rPr>
                <w:rFonts w:ascii="Relative NLT Book" w:hAnsi="Relative NLT Book" w:cs="Calibri"/>
                <w:sz w:val="20"/>
                <w:szCs w:val="20"/>
              </w:rPr>
              <w:t xml:space="preserve"> </w:t>
            </w:r>
            <w:r w:rsidRPr="0079435B">
              <w:rPr>
                <w:rFonts w:ascii="Relative NLT Book" w:hAnsi="Relative NLT Book" w:cs="Calibri"/>
                <w:sz w:val="20"/>
                <w:szCs w:val="20"/>
              </w:rPr>
              <w:t>about the importance of accessibility and equality.</w:t>
            </w:r>
          </w:p>
          <w:p w14:paraId="703922A1" w14:textId="69120C85" w:rsidR="0079435B" w:rsidRDefault="00320FB3"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r w:rsidRPr="00F6263F">
              <w:rPr>
                <w:rFonts w:cs="Arial"/>
                <w:noProof/>
                <w:color w:val="0F1111"/>
                <w:sz w:val="22"/>
                <w:szCs w:val="22"/>
              </w:rPr>
              <mc:AlternateContent>
                <mc:Choice Requires="wps">
                  <w:drawing>
                    <wp:anchor distT="45720" distB="45720" distL="114300" distR="114300" simplePos="0" relativeHeight="252541952" behindDoc="0" locked="0" layoutInCell="1" allowOverlap="1" wp14:anchorId="17E1B349" wp14:editId="27F8B7C1">
                      <wp:simplePos x="0" y="0"/>
                      <wp:positionH relativeFrom="column">
                        <wp:posOffset>2555240</wp:posOffset>
                      </wp:positionH>
                      <wp:positionV relativeFrom="paragraph">
                        <wp:posOffset>58420</wp:posOffset>
                      </wp:positionV>
                      <wp:extent cx="1447800" cy="330200"/>
                      <wp:effectExtent l="0" t="0" r="0" b="0"/>
                      <wp:wrapSquare wrapText="bothSides"/>
                      <wp:docPr id="74611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0200"/>
                              </a:xfrm>
                              <a:prstGeom prst="roundRect">
                                <a:avLst/>
                              </a:prstGeom>
                              <a:solidFill>
                                <a:srgbClr val="ADBDF5"/>
                              </a:solidFill>
                              <a:ln w="9525">
                                <a:noFill/>
                                <a:miter lim="800000"/>
                                <a:headEnd/>
                                <a:tailEnd/>
                              </a:ln>
                            </wps:spPr>
                            <wps:txbx>
                              <w:txbxContent>
                                <w:p w14:paraId="5F95315A" w14:textId="2CC196B9" w:rsidR="0079435B" w:rsidRDefault="0079435B" w:rsidP="0079435B">
                                  <w:pPr>
                                    <w:rPr>
                                      <w:sz w:val="24"/>
                                      <w:szCs w:val="24"/>
                                    </w:rPr>
                                  </w:pPr>
                                  <w:r>
                                    <w:rPr>
                                      <w:sz w:val="24"/>
                                      <w:szCs w:val="24"/>
                                    </w:rPr>
                                    <w:t xml:space="preserve">Interest </w:t>
                                  </w:r>
                                  <w:r w:rsidRPr="007D0161">
                                    <w:rPr>
                                      <w:sz w:val="24"/>
                                      <w:szCs w:val="24"/>
                                    </w:rPr>
                                    <w:t>age:</w:t>
                                  </w:r>
                                  <w:r>
                                    <w:rPr>
                                      <w:sz w:val="24"/>
                                      <w:szCs w:val="24"/>
                                    </w:rPr>
                                    <w:t xml:space="preserve"> 6-</w:t>
                                  </w:r>
                                  <w:r>
                                    <w:rPr>
                                      <w:sz w:val="24"/>
                                      <w:szCs w:val="24"/>
                                    </w:rPr>
                                    <w:t>8</w:t>
                                  </w:r>
                                </w:p>
                                <w:p w14:paraId="7660E1CA" w14:textId="77777777" w:rsidR="0079435B" w:rsidRPr="007D0161" w:rsidRDefault="0079435B" w:rsidP="0079435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E1B349" id="_x0000_s1107" style="position:absolute;margin-left:201.2pt;margin-top:4.6pt;width:114pt;height:26pt;z-index:25254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" fillcolor="#adbdf5" stroked="f">
                      <v:stroke joinstyle="miter"/>
                      <v:textbox>
                        <w:txbxContent>
                          <w:p w14:paraId="5F95315A" w14:textId="2CC196B9" w:rsidR="0079435B" w:rsidRDefault="0079435B" w:rsidP="0079435B">
                            <w:pPr>
                              <w:rPr>
                                <w:sz w:val="24"/>
                                <w:szCs w:val="24"/>
                              </w:rPr>
                            </w:pPr>
                            <w:r>
                              <w:rPr>
                                <w:sz w:val="24"/>
                                <w:szCs w:val="24"/>
                              </w:rPr>
                              <w:t xml:space="preserve">Interest </w:t>
                            </w:r>
                            <w:r w:rsidRPr="007D0161">
                              <w:rPr>
                                <w:sz w:val="24"/>
                                <w:szCs w:val="24"/>
                              </w:rPr>
                              <w:t>age:</w:t>
                            </w:r>
                            <w:r>
                              <w:rPr>
                                <w:sz w:val="24"/>
                                <w:szCs w:val="24"/>
                              </w:rPr>
                              <w:t xml:space="preserve"> 6-</w:t>
                            </w:r>
                            <w:r>
                              <w:rPr>
                                <w:sz w:val="24"/>
                                <w:szCs w:val="24"/>
                              </w:rPr>
                              <w:t>8</w:t>
                            </w:r>
                          </w:p>
                          <w:p w14:paraId="7660E1CA" w14:textId="77777777" w:rsidR="0079435B" w:rsidRPr="007D0161" w:rsidRDefault="0079435B" w:rsidP="0079435B">
                            <w:pPr>
                              <w:rPr>
                                <w:sz w:val="24"/>
                                <w:szCs w:val="24"/>
                              </w:rPr>
                            </w:pPr>
                          </w:p>
                        </w:txbxContent>
                      </v:textbox>
                      <w10:wrap type="square"/>
                    </v:roundrect>
                  </w:pict>
                </mc:Fallback>
              </mc:AlternateContent>
            </w:r>
            <w:r w:rsidR="0079435B" w:rsidRPr="00F6263F">
              <w:rPr>
                <w:rFonts w:cs="Arial"/>
                <w:noProof/>
                <w:color w:val="0F1111"/>
                <w:sz w:val="22"/>
                <w:szCs w:val="22"/>
              </w:rPr>
              <mc:AlternateContent>
                <mc:Choice Requires="wps">
                  <w:drawing>
                    <wp:anchor distT="45720" distB="45720" distL="114300" distR="114300" simplePos="0" relativeHeight="252539904" behindDoc="0" locked="0" layoutInCell="1" allowOverlap="1" wp14:anchorId="780D513A" wp14:editId="0848F4FC">
                      <wp:simplePos x="0" y="0"/>
                      <wp:positionH relativeFrom="column">
                        <wp:posOffset>336550</wp:posOffset>
                      </wp:positionH>
                      <wp:positionV relativeFrom="paragraph">
                        <wp:posOffset>74295</wp:posOffset>
                      </wp:positionV>
                      <wp:extent cx="1478280" cy="312420"/>
                      <wp:effectExtent l="0" t="0" r="7620" b="0"/>
                      <wp:wrapSquare wrapText="bothSides"/>
                      <wp:docPr id="1259076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12420"/>
                              </a:xfrm>
                              <a:prstGeom prst="roundRect">
                                <a:avLst/>
                              </a:prstGeom>
                              <a:solidFill>
                                <a:srgbClr val="ADBDF5"/>
                              </a:solidFill>
                              <a:ln w="9525">
                                <a:noFill/>
                                <a:miter lim="800000"/>
                                <a:headEnd/>
                                <a:tailEnd/>
                              </a:ln>
                            </wps:spPr>
                            <wps:txbx>
                              <w:txbxContent>
                                <w:p w14:paraId="5AF28118" w14:textId="2F93B43C" w:rsidR="0079435B" w:rsidRPr="007D0161" w:rsidRDefault="0079435B" w:rsidP="0079435B">
                                  <w:pPr>
                                    <w:rPr>
                                      <w:sz w:val="24"/>
                                      <w:szCs w:val="24"/>
                                    </w:rPr>
                                  </w:pPr>
                                  <w:r w:rsidRPr="007D0161">
                                    <w:rPr>
                                      <w:sz w:val="24"/>
                                      <w:szCs w:val="24"/>
                                    </w:rPr>
                                    <w:t>Reading age:</w:t>
                                  </w:r>
                                  <w:r>
                                    <w:rPr>
                                      <w:sz w:val="24"/>
                                      <w:szCs w:val="24"/>
                                    </w:rPr>
                                    <w:t xml:space="preserve"> </w:t>
                                  </w:r>
                                  <w:r>
                                    <w:rPr>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0D513A" id="_x0000_s1108" style="position:absolute;margin-left:26.5pt;margin-top:5.85pt;width:116.4pt;height:24.6pt;z-index:25253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" fillcolor="#adbdf5" stroked="f">
                      <v:stroke joinstyle="miter"/>
                      <v:textbox>
                        <w:txbxContent>
                          <w:p w14:paraId="5AF28118" w14:textId="2F93B43C" w:rsidR="0079435B" w:rsidRPr="007D0161" w:rsidRDefault="0079435B" w:rsidP="0079435B">
                            <w:pPr>
                              <w:rPr>
                                <w:sz w:val="24"/>
                                <w:szCs w:val="24"/>
                              </w:rPr>
                            </w:pPr>
                            <w:r w:rsidRPr="007D0161">
                              <w:rPr>
                                <w:sz w:val="24"/>
                                <w:szCs w:val="24"/>
                              </w:rPr>
                              <w:t>Reading age:</w:t>
                            </w:r>
                            <w:r>
                              <w:rPr>
                                <w:sz w:val="24"/>
                                <w:szCs w:val="24"/>
                              </w:rPr>
                              <w:t xml:space="preserve"> </w:t>
                            </w:r>
                            <w:r>
                              <w:rPr>
                                <w:sz w:val="24"/>
                                <w:szCs w:val="24"/>
                              </w:rPr>
                              <w:t>6+</w:t>
                            </w:r>
                          </w:p>
                        </w:txbxContent>
                      </v:textbox>
                      <w10:wrap type="square"/>
                    </v:roundrect>
                  </w:pict>
                </mc:Fallback>
              </mc:AlternateContent>
            </w:r>
          </w:p>
          <w:p w14:paraId="64DA60D9" w14:textId="3B99375E" w:rsidR="0079435B" w:rsidRPr="0079435B" w:rsidRDefault="0079435B" w:rsidP="005A1FD3">
            <w:pPr>
              <w:tabs>
                <w:tab w:val="clear" w:pos="283"/>
                <w:tab w:val="clear" w:pos="680"/>
                <w:tab w:val="clear" w:pos="964"/>
              </w:tabs>
              <w:suppressAutoHyphens w:val="0"/>
              <w:autoSpaceDE/>
              <w:autoSpaceDN/>
              <w:adjustRightInd/>
              <w:spacing w:after="0"/>
              <w:textAlignment w:val="auto"/>
              <w:rPr>
                <w:rFonts w:ascii="Relative NLT Book" w:hAnsi="Relative NLT Book" w:cs="Calibri"/>
                <w:sz w:val="20"/>
                <w:szCs w:val="20"/>
              </w:rPr>
            </w:pPr>
          </w:p>
        </w:tc>
      </w:tr>
    </w:tbl>
    <w:p w14:paraId="3F6064AA" w14:textId="0751D687" w:rsidR="008F5536" w:rsidRDefault="008F5536" w:rsidP="00B35C3E">
      <w:pPr>
        <w:pStyle w:val="NoSpacing"/>
      </w:pPr>
    </w:p>
    <w:p w14:paraId="05B4C192" w14:textId="493190A2" w:rsidR="008F5536" w:rsidRDefault="008F5536" w:rsidP="00B35C3E">
      <w:pPr>
        <w:pStyle w:val="NoSpacing"/>
      </w:pPr>
    </w:p>
    <w:p w14:paraId="13A402CC" w14:textId="2C84AC11" w:rsidR="008F5536" w:rsidRPr="00381A8B" w:rsidRDefault="008F5536" w:rsidP="00B35C3E">
      <w:pPr>
        <w:pStyle w:val="NoSpacing"/>
      </w:pPr>
    </w:p>
    <w:sectPr w:rsidR="008F5536" w:rsidRPr="00381A8B" w:rsidSect="00A8583E">
      <w:headerReference w:type="default" r:id="rId55"/>
      <w:footerReference w:type="even" r:id="rId56"/>
      <w:footerReference w:type="default" r:id="rId57"/>
      <w:pgSz w:w="11906" w:h="16838"/>
      <w:pgMar w:top="2608" w:right="1304" w:bottom="1191" w:left="1304" w:header="709" w:footer="709" w:gutter="0"/>
      <w:pgNumType w:start="1"/>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3CE02" w14:textId="77777777" w:rsidR="00A8583E" w:rsidRDefault="00A8583E" w:rsidP="0048317E">
      <w:pPr>
        <w:spacing w:after="0"/>
      </w:pPr>
      <w:r>
        <w:separator/>
      </w:r>
    </w:p>
    <w:p w14:paraId="1372FEAB" w14:textId="77777777" w:rsidR="00A8583E" w:rsidRDefault="00A8583E"/>
  </w:endnote>
  <w:endnote w:type="continuationSeparator" w:id="0">
    <w:p w14:paraId="54767CA9" w14:textId="77777777" w:rsidR="00A8583E" w:rsidRDefault="00A8583E" w:rsidP="0048317E">
      <w:pPr>
        <w:spacing w:after="0"/>
      </w:pPr>
      <w:r>
        <w:continuationSeparator/>
      </w:r>
    </w:p>
    <w:p w14:paraId="6099381C" w14:textId="77777777" w:rsidR="00A8583E" w:rsidRDefault="00A85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elative NLT Book">
    <w:altName w:val="Calibri"/>
    <w:panose1 w:val="020B0503030402040103"/>
    <w:charset w:val="00"/>
    <w:family w:val="swiss"/>
    <w:notTrueType/>
    <w:pitch w:val="variable"/>
    <w:sig w:usb0="000002C7" w:usb1="000000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 w:name="Minion Pro">
    <w:charset w:val="00"/>
    <w:family w:val="roman"/>
    <w:pitch w:val="variable"/>
    <w:sig w:usb0="60000287" w:usb1="00000001" w:usb2="00000000" w:usb3="00000000" w:csb0="0000019F" w:csb1="00000000"/>
  </w:font>
  <w:font w:name="Relative NLT">
    <w:altName w:val="Calibri"/>
    <w:panose1 w:val="00000000000000000000"/>
    <w:charset w:val="00"/>
    <w:family w:val="swiss"/>
    <w:notTrueType/>
    <w:pitch w:val="variable"/>
    <w:sig w:usb0="000002C7" w:usb1="00000000" w:usb2="00000000" w:usb3="00000000" w:csb0="0000001F" w:csb1="00000000"/>
  </w:font>
  <w:font w:name="ApercuMonoPro-Medium">
    <w:altName w:val="Calibri"/>
    <w:panose1 w:val="00000000000000000000"/>
    <w:charset w:val="4D"/>
    <w:family w:val="auto"/>
    <w:notTrueType/>
    <w:pitch w:val="default"/>
    <w:sig w:usb0="00000003" w:usb1="00000000" w:usb2="00000000" w:usb3="00000000" w:csb0="00000001" w:csb1="00000000"/>
  </w:font>
  <w:font w:name="CircularStd-Book">
    <w:altName w:val="Calibri"/>
    <w:charset w:val="4D"/>
    <w:family w:val="swiss"/>
    <w:pitch w:val="variable"/>
    <w:sig w:usb0="8000002F" w:usb1="5000E47B" w:usb2="00000008" w:usb3="00000000" w:csb0="00000001" w:csb1="00000000"/>
  </w:font>
  <w:font w:name="RelativeTrial-Book">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101ABF-0123-47CA-96E9-90F82BB0A1A7}"/>
    <w:embedItalic r:id="rId2" w:fontKey="{98331A9C-C8F4-49A1-BC0D-297971F46A32}"/>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9830366"/>
      <w:docPartObj>
        <w:docPartGallery w:val="Page Numbers (Bottom of Page)"/>
        <w:docPartUnique/>
      </w:docPartObj>
    </w:sdtPr>
    <w:sdtEndPr>
      <w:rPr>
        <w:rStyle w:val="PageNumber"/>
      </w:rPr>
    </w:sdtEndPr>
    <w:sdtContent>
      <w:p w14:paraId="75856737" w14:textId="77777777" w:rsidR="00B9789C" w:rsidRDefault="00B9789C" w:rsidP="009143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D5B0D4" w14:textId="77777777" w:rsidR="00B9789C" w:rsidRDefault="00B9789C" w:rsidP="00B978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0267E" w14:textId="77777777" w:rsidR="00B9789C" w:rsidRPr="00B9789C" w:rsidRDefault="00DD1E1B" w:rsidP="00B9789C">
    <w:pPr>
      <w:pStyle w:val="Footer"/>
      <w:ind w:right="360"/>
    </w:pPr>
    <w:r>
      <w:rPr>
        <w:noProof/>
        <w:lang w:eastAsia="en-GB"/>
      </w:rPr>
      <mc:AlternateContent>
        <mc:Choice Requires="wps">
          <w:drawing>
            <wp:anchor distT="0" distB="0" distL="114300" distR="114300" simplePos="0" relativeHeight="251668480" behindDoc="0" locked="0" layoutInCell="1" allowOverlap="1" wp14:anchorId="6CD24597" wp14:editId="59C49A4E">
              <wp:simplePos x="0" y="0"/>
              <wp:positionH relativeFrom="page">
                <wp:posOffset>5515610</wp:posOffset>
              </wp:positionH>
              <wp:positionV relativeFrom="page">
                <wp:posOffset>10253980</wp:posOffset>
              </wp:positionV>
              <wp:extent cx="1828800" cy="277200"/>
              <wp:effectExtent l="0" t="0" r="0" b="2540"/>
              <wp:wrapNone/>
              <wp:docPr id="2045633645" name="Text Box 2"/>
              <wp:cNvGraphicFramePr/>
              <a:graphic xmlns:a="http://schemas.openxmlformats.org/drawingml/2006/main">
                <a:graphicData uri="http://schemas.microsoft.com/office/word/2010/wordprocessingShape">
                  <wps:wsp>
                    <wps:cNvSpPr txBox="1"/>
                    <wps:spPr>
                      <a:xfrm>
                        <a:off x="0" y="0"/>
                        <a:ext cx="1828800" cy="277200"/>
                      </a:xfrm>
                      <a:prstGeom prst="rect">
                        <a:avLst/>
                      </a:prstGeom>
                      <a:solidFill>
                        <a:schemeClr val="lt1"/>
                      </a:solidFill>
                      <a:ln w="6350">
                        <a:noFill/>
                      </a:ln>
                    </wps:spPr>
                    <wps:txbx>
                      <w:txbxContent>
                        <w:sdt>
                          <w:sdtPr>
                            <w:rPr>
                              <w:rStyle w:val="PageNumber"/>
                              <w:sz w:val="16"/>
                            </w:rPr>
                            <w:id w:val="1535692723"/>
                            <w:docPartObj>
                              <w:docPartGallery w:val="Page Numbers (Bottom of Page)"/>
                              <w:docPartUnique/>
                            </w:docPartObj>
                          </w:sdtPr>
                          <w:sdtEndPr>
                            <w:rPr>
                              <w:rStyle w:val="PageNumber"/>
                            </w:rPr>
                          </w:sdtEndPr>
                          <w:sdtContent>
                            <w:p w14:paraId="7F8AF165" w14:textId="5ADA241B" w:rsidR="00DD1E1B" w:rsidRPr="00B9789C" w:rsidRDefault="00DD1E1B" w:rsidP="00DD1E1B">
                              <w:pPr>
                                <w:pStyle w:val="Footer"/>
                                <w:jc w:val="right"/>
                                <w:rPr>
                                  <w:rStyle w:val="PageNumber"/>
                                  <w:sz w:val="16"/>
                                </w:rPr>
                              </w:pPr>
                              <w:r w:rsidRPr="00B9789C">
                                <w:rPr>
                                  <w:rStyle w:val="PageNumber"/>
                                  <w:sz w:val="16"/>
                                </w:rPr>
                                <w:fldChar w:fldCharType="begin"/>
                              </w:r>
                              <w:r w:rsidRPr="00B9789C">
                                <w:rPr>
                                  <w:rStyle w:val="PageNumber"/>
                                  <w:sz w:val="16"/>
                                </w:rPr>
                                <w:instrText xml:space="preserve"> PAGE </w:instrText>
                              </w:r>
                              <w:r w:rsidRPr="00B9789C">
                                <w:rPr>
                                  <w:rStyle w:val="PageNumber"/>
                                  <w:sz w:val="16"/>
                                </w:rPr>
                                <w:fldChar w:fldCharType="separate"/>
                              </w:r>
                              <w:r w:rsidR="008B655E">
                                <w:rPr>
                                  <w:rStyle w:val="PageNumber"/>
                                  <w:noProof/>
                                  <w:sz w:val="16"/>
                                </w:rPr>
                                <w:t>7</w:t>
                              </w:r>
                              <w:r w:rsidRPr="00B9789C">
                                <w:rPr>
                                  <w:rStyle w:val="PageNumber"/>
                                  <w:sz w:val="16"/>
                                </w:rPr>
                                <w:fldChar w:fldCharType="end"/>
                              </w:r>
                            </w:p>
                          </w:sdtContent>
                        </w:sdt>
                        <w:p w14:paraId="105BA662" w14:textId="77777777" w:rsidR="00DD1E1B" w:rsidRPr="00B9789C" w:rsidRDefault="00DD1E1B" w:rsidP="00DD1E1B">
                          <w:pPr>
                            <w:pStyle w:val="Footer"/>
                            <w:jc w:val="right"/>
                          </w:pPr>
                        </w:p>
                      </w:txbxContent>
                    </wps:txbx>
                    <wps:bodyPr rot="0" spcFirstLastPara="0" vertOverflow="overflow" horzOverflow="overflow" vert="horz" wrap="square" lIns="90000" tIns="46800" rIns="9000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24597" id="_x0000_t202" coordsize="21600,21600" o:spt="202" path="m,l,21600r21600,l21600,xe">
              <v:stroke joinstyle="miter"/>
              <v:path gradientshapeok="t" o:connecttype="rect"/>
            </v:shapetype>
            <v:shape id="_x0000_s1109" type="#_x0000_t202" style="position:absolute;margin-left:434.3pt;margin-top:807.4pt;width:2in;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" fillcolor="white [3201]" stroked="f" strokeweight=".5pt">
              <v:textbox inset="2.5mm,1.3mm,2.5mm,1.3mm">
                <w:txbxContent>
                  <w:sdt>
                    <w:sdtPr>
                      <w:rPr>
                        <w:rStyle w:val="PageNumber"/>
                        <w:sz w:val="16"/>
                      </w:rPr>
                      <w:id w:val="1535692723"/>
                      <w:docPartObj>
                        <w:docPartGallery w:val="Page Numbers (Bottom of Page)"/>
                        <w:docPartUnique/>
                      </w:docPartObj>
                    </w:sdtPr>
                    <w:sdtEndPr>
                      <w:rPr>
                        <w:rStyle w:val="PageNumber"/>
                      </w:rPr>
                    </w:sdtEndPr>
                    <w:sdtContent>
                      <w:p w14:paraId="7F8AF165" w14:textId="5ADA241B" w:rsidR="00DD1E1B" w:rsidRPr="00B9789C" w:rsidRDefault="00DD1E1B" w:rsidP="00DD1E1B">
                        <w:pPr>
                          <w:pStyle w:val="Footer"/>
                          <w:jc w:val="right"/>
                          <w:rPr>
                            <w:rStyle w:val="PageNumber"/>
                            <w:sz w:val="16"/>
                          </w:rPr>
                        </w:pPr>
                        <w:r w:rsidRPr="00B9789C">
                          <w:rPr>
                            <w:rStyle w:val="PageNumber"/>
                            <w:sz w:val="16"/>
                          </w:rPr>
                          <w:fldChar w:fldCharType="begin"/>
                        </w:r>
                        <w:r w:rsidRPr="00B9789C">
                          <w:rPr>
                            <w:rStyle w:val="PageNumber"/>
                            <w:sz w:val="16"/>
                          </w:rPr>
                          <w:instrText xml:space="preserve"> PAGE </w:instrText>
                        </w:r>
                        <w:r w:rsidRPr="00B9789C">
                          <w:rPr>
                            <w:rStyle w:val="PageNumber"/>
                            <w:sz w:val="16"/>
                          </w:rPr>
                          <w:fldChar w:fldCharType="separate"/>
                        </w:r>
                        <w:r w:rsidR="008B655E">
                          <w:rPr>
                            <w:rStyle w:val="PageNumber"/>
                            <w:noProof/>
                            <w:sz w:val="16"/>
                          </w:rPr>
                          <w:t>7</w:t>
                        </w:r>
                        <w:r w:rsidRPr="00B9789C">
                          <w:rPr>
                            <w:rStyle w:val="PageNumber"/>
                            <w:sz w:val="16"/>
                          </w:rPr>
                          <w:fldChar w:fldCharType="end"/>
                        </w:r>
                      </w:p>
                    </w:sdtContent>
                  </w:sdt>
                  <w:p w14:paraId="105BA662" w14:textId="77777777" w:rsidR="00DD1E1B" w:rsidRPr="00B9789C" w:rsidRDefault="00DD1E1B" w:rsidP="00DD1E1B">
                    <w:pPr>
                      <w:pStyle w:val="Footer"/>
                      <w:jc w:val="right"/>
                    </w:pPr>
                  </w:p>
                </w:txbxContent>
              </v:textbox>
              <w10:wrap anchorx="page" anchory="page"/>
            </v:shape>
          </w:pict>
        </mc:Fallback>
      </mc:AlternateContent>
    </w:r>
    <w:r w:rsidR="00B9789C">
      <w:rPr>
        <w:noProof/>
        <w:lang w:eastAsia="en-GB"/>
      </w:rPr>
      <mc:AlternateContent>
        <mc:Choice Requires="wps">
          <w:drawing>
            <wp:anchor distT="0" distB="0" distL="114300" distR="114300" simplePos="0" relativeHeight="251654144" behindDoc="0" locked="0" layoutInCell="1" allowOverlap="1" wp14:anchorId="66608444" wp14:editId="1FBF0E0E">
              <wp:simplePos x="0" y="0"/>
              <wp:positionH relativeFrom="page">
                <wp:posOffset>215900</wp:posOffset>
              </wp:positionH>
              <wp:positionV relativeFrom="page">
                <wp:posOffset>10261600</wp:posOffset>
              </wp:positionV>
              <wp:extent cx="1828800" cy="273600"/>
              <wp:effectExtent l="0" t="0" r="0" b="6350"/>
              <wp:wrapNone/>
              <wp:docPr id="1954531924" name="Text Box 2"/>
              <wp:cNvGraphicFramePr/>
              <a:graphic xmlns:a="http://schemas.openxmlformats.org/drawingml/2006/main">
                <a:graphicData uri="http://schemas.microsoft.com/office/word/2010/wordprocessingShape">
                  <wps:wsp>
                    <wps:cNvSpPr txBox="1"/>
                    <wps:spPr>
                      <a:xfrm>
                        <a:off x="0" y="0"/>
                        <a:ext cx="1828800" cy="273600"/>
                      </a:xfrm>
                      <a:prstGeom prst="rect">
                        <a:avLst/>
                      </a:prstGeom>
                      <a:solidFill>
                        <a:schemeClr val="lt1"/>
                      </a:solidFill>
                      <a:ln w="6350">
                        <a:noFill/>
                      </a:ln>
                    </wps:spPr>
                    <wps:txbx>
                      <w:txbxContent>
                        <w:p w14:paraId="5E9A308F" w14:textId="77777777" w:rsidR="00B9789C" w:rsidRDefault="00B9789C" w:rsidP="00B9789C">
                          <w:pPr>
                            <w:pStyle w:val="Footer"/>
                          </w:pPr>
                          <w:r w:rsidRPr="00B9789C">
                            <w:t>© National Literacy Trust 2023</w:t>
                          </w:r>
                        </w:p>
                        <w:p w14:paraId="5C45C952" w14:textId="77777777" w:rsidR="00B9789C" w:rsidRDefault="00B978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8444" id="_x0000_s1110" type="#_x0000_t202" style="position:absolute;margin-left:17pt;margin-top:808pt;width:2in;height:2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" fillcolor="white [3201]" stroked="f" strokeweight=".5pt">
              <v:textbox>
                <w:txbxContent>
                  <w:p w14:paraId="5E9A308F" w14:textId="77777777" w:rsidR="00B9789C" w:rsidRDefault="00B9789C" w:rsidP="00B9789C">
                    <w:pPr>
                      <w:pStyle w:val="Footer"/>
                    </w:pPr>
                    <w:r w:rsidRPr="00B9789C">
                      <w:t>© National Literacy Trust 2023</w:t>
                    </w:r>
                  </w:p>
                  <w:p w14:paraId="5C45C952" w14:textId="77777777" w:rsidR="00B9789C" w:rsidRDefault="00B9789C"/>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1774B" w14:textId="77777777" w:rsidR="00A8583E" w:rsidRDefault="00A8583E" w:rsidP="0048317E">
      <w:pPr>
        <w:spacing w:after="0"/>
      </w:pPr>
      <w:r>
        <w:separator/>
      </w:r>
    </w:p>
    <w:p w14:paraId="081A30BF" w14:textId="77777777" w:rsidR="00A8583E" w:rsidRDefault="00A8583E"/>
  </w:footnote>
  <w:footnote w:type="continuationSeparator" w:id="0">
    <w:p w14:paraId="1D1D2CCE" w14:textId="77777777" w:rsidR="00A8583E" w:rsidRDefault="00A8583E" w:rsidP="0048317E">
      <w:pPr>
        <w:spacing w:after="0"/>
      </w:pPr>
      <w:r>
        <w:continuationSeparator/>
      </w:r>
    </w:p>
    <w:p w14:paraId="034C9BCE" w14:textId="77777777" w:rsidR="00A8583E" w:rsidRDefault="00A858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1574B" w14:textId="77777777" w:rsidR="002D59F5" w:rsidRDefault="004A3F86" w:rsidP="00DD1E1B">
    <w:pPr>
      <w:pStyle w:val="Header"/>
      <w:tabs>
        <w:tab w:val="clear" w:pos="9026"/>
      </w:tabs>
    </w:pPr>
    <w:r>
      <w:rPr>
        <w:noProof/>
        <w:lang w:eastAsia="en-GB"/>
      </w:rPr>
      <mc:AlternateContent>
        <mc:Choice Requires="wpg">
          <w:drawing>
            <wp:anchor distT="0" distB="0" distL="114300" distR="114300" simplePos="0" relativeHeight="251658240" behindDoc="0" locked="0" layoutInCell="1" allowOverlap="1" wp14:anchorId="7CBC7936" wp14:editId="6582FA89">
              <wp:simplePos x="0" y="0"/>
              <wp:positionH relativeFrom="page">
                <wp:posOffset>431800</wp:posOffset>
              </wp:positionH>
              <wp:positionV relativeFrom="page">
                <wp:posOffset>431800</wp:posOffset>
              </wp:positionV>
              <wp:extent cx="766800" cy="756000"/>
              <wp:effectExtent l="63500" t="0" r="84455" b="19050"/>
              <wp:wrapNone/>
              <wp:docPr id="2086203103" name="Group 5"/>
              <wp:cNvGraphicFramePr/>
              <a:graphic xmlns:a="http://schemas.openxmlformats.org/drawingml/2006/main">
                <a:graphicData uri="http://schemas.microsoft.com/office/word/2010/wordprocessingGroup">
                  <wpg:wgp>
                    <wpg:cNvGrpSpPr/>
                    <wpg:grpSpPr>
                      <a:xfrm>
                        <a:off x="0" y="0"/>
                        <a:ext cx="766800" cy="756000"/>
                        <a:chOff x="0" y="0"/>
                        <a:chExt cx="766800" cy="754798"/>
                      </a:xfrm>
                    </wpg:grpSpPr>
                    <wps:wsp>
                      <wps:cNvPr id="326382442" name="Freeform 4">
                        <a:extLst>
                          <a:ext uri="{FF2B5EF4-FFF2-40B4-BE49-F238E27FC236}">
                            <a16:creationId xmlns:a16="http://schemas.microsoft.com/office/drawing/2014/main" id="{89F1DD73-01A0-BE30-05F1-D4EC2B3DCED4}"/>
                          </a:ext>
                        </a:extLst>
                      </wps:cNvPr>
                      <wps:cNvSpPr/>
                      <wps:spPr>
                        <a:xfrm>
                          <a:off x="0" y="0"/>
                          <a:ext cx="766800" cy="622109"/>
                        </a:xfrm>
                        <a:custGeom>
                          <a:avLst/>
                          <a:gdLst>
                            <a:gd name="connsiteX0" fmla="*/ 4257092 w 8514183"/>
                            <a:gd name="connsiteY0" fmla="*/ 345639 h 6924116"/>
                            <a:gd name="connsiteX1" fmla="*/ 3303503 w 8514183"/>
                            <a:gd name="connsiteY1" fmla="*/ 0 h 6924116"/>
                            <a:gd name="connsiteX2" fmla="*/ 0 w 8514183"/>
                            <a:gd name="connsiteY2" fmla="*/ 0 h 6924116"/>
                            <a:gd name="connsiteX3" fmla="*/ 0 w 8514183"/>
                            <a:gd name="connsiteY3" fmla="*/ 6533148 h 6924116"/>
                            <a:gd name="connsiteX4" fmla="*/ 3172953 w 8514183"/>
                            <a:gd name="connsiteY4" fmla="*/ 6533148 h 6924116"/>
                            <a:gd name="connsiteX5" fmla="*/ 4257092 w 8514183"/>
                            <a:gd name="connsiteY5" fmla="*/ 6924116 h 6924116"/>
                            <a:gd name="connsiteX6" fmla="*/ 5341231 w 8514183"/>
                            <a:gd name="connsiteY6" fmla="*/ 6533148 h 6924116"/>
                            <a:gd name="connsiteX7" fmla="*/ 8514184 w 8514183"/>
                            <a:gd name="connsiteY7" fmla="*/ 6533148 h 6924116"/>
                            <a:gd name="connsiteX8" fmla="*/ 8514184 w 8514183"/>
                            <a:gd name="connsiteY8" fmla="*/ 0 h 6924116"/>
                            <a:gd name="connsiteX9" fmla="*/ 5210681 w 8514183"/>
                            <a:gd name="connsiteY9" fmla="*/ 0 h 6924116"/>
                            <a:gd name="connsiteX10" fmla="*/ 4257092 w 8514183"/>
                            <a:gd name="connsiteY10" fmla="*/ 345639 h 6924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14183" h="6924116">
                              <a:moveTo>
                                <a:pt x="4257092" y="345639"/>
                              </a:moveTo>
                              <a:lnTo>
                                <a:pt x="3303503" y="0"/>
                              </a:lnTo>
                              <a:lnTo>
                                <a:pt x="0" y="0"/>
                              </a:lnTo>
                              <a:lnTo>
                                <a:pt x="0" y="6533148"/>
                              </a:lnTo>
                              <a:lnTo>
                                <a:pt x="3172953" y="6533148"/>
                              </a:lnTo>
                              <a:lnTo>
                                <a:pt x="4257092" y="6924116"/>
                              </a:lnTo>
                              <a:lnTo>
                                <a:pt x="5341231" y="6533148"/>
                              </a:lnTo>
                              <a:lnTo>
                                <a:pt x="8514184" y="6533148"/>
                              </a:lnTo>
                              <a:lnTo>
                                <a:pt x="8514184" y="0"/>
                              </a:lnTo>
                              <a:lnTo>
                                <a:pt x="5210681" y="0"/>
                              </a:lnTo>
                              <a:lnTo>
                                <a:pt x="4257092" y="345639"/>
                              </a:lnTo>
                              <a:close/>
                            </a:path>
                          </a:pathLst>
                        </a:custGeom>
                        <a:solidFill>
                          <a:srgbClr val="325BE7"/>
                        </a:solidFill>
                        <a:ln w="56761" cap="flat">
                          <a:noFill/>
                          <a:prstDash val="solid"/>
                          <a:miter/>
                        </a:ln>
                      </wps:spPr>
                      <wps:bodyPr rtlCol="0" anchor="ctr"/>
                    </wps:wsp>
                    <wpg:grpSp>
                      <wpg:cNvPr id="1736761236" name="Graphic 16">
                        <a:extLst>
                          <a:ext uri="{FF2B5EF4-FFF2-40B4-BE49-F238E27FC236}">
                            <a16:creationId xmlns:a16="http://schemas.microsoft.com/office/drawing/2014/main" id="{7DC93663-801C-793D-C4BA-0A5DB1D8F0BF}"/>
                          </a:ext>
                        </a:extLst>
                      </wpg:cNvPr>
                      <wpg:cNvGrpSpPr/>
                      <wpg:grpSpPr>
                        <a:xfrm>
                          <a:off x="62475" y="88033"/>
                          <a:ext cx="632866" cy="410327"/>
                          <a:chOff x="703839" y="997253"/>
                          <a:chExt cx="7027039" cy="4566970"/>
                        </a:xfrm>
                        <a:solidFill>
                          <a:srgbClr val="FFFFFF"/>
                        </a:solidFill>
                      </wpg:grpSpPr>
                      <wps:wsp>
                        <wps:cNvPr id="1084191382" name="Freeform 1084191382">
                          <a:extLst>
                            <a:ext uri="{FF2B5EF4-FFF2-40B4-BE49-F238E27FC236}">
                              <a16:creationId xmlns:a16="http://schemas.microsoft.com/office/drawing/2014/main" id="{DE4B6EF2-90CE-0C38-5D67-B561EEBB10C0}"/>
                            </a:ext>
                          </a:extLst>
                        </wps:cNvPr>
                        <wps:cNvSpPr/>
                        <wps:spPr>
                          <a:xfrm>
                            <a:off x="823037" y="997253"/>
                            <a:ext cx="1038730" cy="1299688"/>
                          </a:xfrm>
                          <a:custGeom>
                            <a:avLst/>
                            <a:gdLst>
                              <a:gd name="connsiteX0" fmla="*/ 0 w 1038730"/>
                              <a:gd name="connsiteY0" fmla="*/ 1280565 h 1299688"/>
                              <a:gd name="connsiteX1" fmla="*/ 0 w 1038730"/>
                              <a:gd name="connsiteY1" fmla="*/ 16999 h 1299688"/>
                              <a:gd name="connsiteX2" fmla="*/ 17028 w 1038730"/>
                              <a:gd name="connsiteY2" fmla="*/ 0 h 1299688"/>
                              <a:gd name="connsiteX3" fmla="*/ 210017 w 1038730"/>
                              <a:gd name="connsiteY3" fmla="*/ 0 h 1299688"/>
                              <a:gd name="connsiteX4" fmla="*/ 238397 w 1038730"/>
                              <a:gd name="connsiteY4" fmla="*/ 16999 h 1299688"/>
                              <a:gd name="connsiteX5" fmla="*/ 806009 w 1038730"/>
                              <a:gd name="connsiteY5" fmla="*/ 906595 h 1299688"/>
                              <a:gd name="connsiteX6" fmla="*/ 806009 w 1038730"/>
                              <a:gd name="connsiteY6" fmla="*/ 16999 h 1299688"/>
                              <a:gd name="connsiteX7" fmla="*/ 823038 w 1038730"/>
                              <a:gd name="connsiteY7" fmla="*/ 0 h 1299688"/>
                              <a:gd name="connsiteX8" fmla="*/ 1021702 w 1038730"/>
                              <a:gd name="connsiteY8" fmla="*/ 0 h 1299688"/>
                              <a:gd name="connsiteX9" fmla="*/ 1038730 w 1038730"/>
                              <a:gd name="connsiteY9" fmla="*/ 16999 h 1299688"/>
                              <a:gd name="connsiteX10" fmla="*/ 1038730 w 1038730"/>
                              <a:gd name="connsiteY10" fmla="*/ 1280565 h 1299688"/>
                              <a:gd name="connsiteX11" fmla="*/ 1021702 w 1038730"/>
                              <a:gd name="connsiteY11" fmla="*/ 1297564 h 1299688"/>
                              <a:gd name="connsiteX12" fmla="*/ 828714 w 1038730"/>
                              <a:gd name="connsiteY12" fmla="*/ 1297564 h 1299688"/>
                              <a:gd name="connsiteX13" fmla="*/ 800333 w 1038730"/>
                              <a:gd name="connsiteY13" fmla="*/ 1280565 h 1299688"/>
                              <a:gd name="connsiteX14" fmla="*/ 232721 w 1038730"/>
                              <a:gd name="connsiteY14" fmla="*/ 390969 h 1299688"/>
                              <a:gd name="connsiteX15" fmla="*/ 232721 w 1038730"/>
                              <a:gd name="connsiteY15" fmla="*/ 1280565 h 1299688"/>
                              <a:gd name="connsiteX16" fmla="*/ 215693 w 1038730"/>
                              <a:gd name="connsiteY16" fmla="*/ 1297564 h 1299688"/>
                              <a:gd name="connsiteX17" fmla="*/ 17028 w 1038730"/>
                              <a:gd name="connsiteY17" fmla="*/ 1297564 h 1299688"/>
                              <a:gd name="connsiteX18" fmla="*/ 0 w 1038730"/>
                              <a:gd name="connsiteY1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8730" h="1299688">
                                <a:moveTo>
                                  <a:pt x="0" y="1280565"/>
                                </a:moveTo>
                                <a:lnTo>
                                  <a:pt x="0" y="16999"/>
                                </a:lnTo>
                                <a:cubicBezTo>
                                  <a:pt x="0" y="5666"/>
                                  <a:pt x="5676" y="0"/>
                                  <a:pt x="17028" y="0"/>
                                </a:cubicBezTo>
                                <a:lnTo>
                                  <a:pt x="210017" y="0"/>
                                </a:lnTo>
                                <a:cubicBezTo>
                                  <a:pt x="221369" y="0"/>
                                  <a:pt x="232721" y="5666"/>
                                  <a:pt x="238397" y="16999"/>
                                </a:cubicBezTo>
                                <a:lnTo>
                                  <a:pt x="806009" y="906595"/>
                                </a:lnTo>
                                <a:lnTo>
                                  <a:pt x="806009" y="16999"/>
                                </a:lnTo>
                                <a:cubicBezTo>
                                  <a:pt x="806009" y="5666"/>
                                  <a:pt x="811685" y="0"/>
                                  <a:pt x="823038" y="0"/>
                                </a:cubicBezTo>
                                <a:lnTo>
                                  <a:pt x="1021702" y="0"/>
                                </a:lnTo>
                                <a:cubicBezTo>
                                  <a:pt x="1033054" y="0"/>
                                  <a:pt x="1038730" y="5666"/>
                                  <a:pt x="1038730" y="16999"/>
                                </a:cubicBezTo>
                                <a:lnTo>
                                  <a:pt x="1038730" y="1280565"/>
                                </a:lnTo>
                                <a:cubicBezTo>
                                  <a:pt x="1038730" y="1291898"/>
                                  <a:pt x="1033054" y="1297564"/>
                                  <a:pt x="1021702" y="1297564"/>
                                </a:cubicBezTo>
                                <a:lnTo>
                                  <a:pt x="828714" y="1297564"/>
                                </a:lnTo>
                                <a:cubicBezTo>
                                  <a:pt x="817362" y="1297564"/>
                                  <a:pt x="806009" y="1291898"/>
                                  <a:pt x="800333" y="1280565"/>
                                </a:cubicBezTo>
                                <a:lnTo>
                                  <a:pt x="232721" y="390969"/>
                                </a:lnTo>
                                <a:lnTo>
                                  <a:pt x="232721" y="1280565"/>
                                </a:lnTo>
                                <a:cubicBezTo>
                                  <a:pt x="232721" y="1291898"/>
                                  <a:pt x="227045" y="1297564"/>
                                  <a:pt x="215693" y="1297564"/>
                                </a:cubicBezTo>
                                <a:lnTo>
                                  <a:pt x="17028"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467161786" name="Freeform 467161786">
                          <a:extLst>
                            <a:ext uri="{FF2B5EF4-FFF2-40B4-BE49-F238E27FC236}">
                              <a16:creationId xmlns:a16="http://schemas.microsoft.com/office/drawing/2014/main" id="{A0992A93-C96E-833F-8425-F972DBE7B9FC}"/>
                            </a:ext>
                          </a:extLst>
                        </wps:cNvPr>
                        <wps:cNvSpPr/>
                        <wps:spPr>
                          <a:xfrm>
                            <a:off x="2049080" y="1342893"/>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6 h 964000"/>
                              <a:gd name="connsiteX7" fmla="*/ 39733 w 859321"/>
                              <a:gd name="connsiteY7" fmla="*/ 305976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2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1669 w 859321"/>
                              <a:gd name="connsiteY20" fmla="*/ 577954 h 964000"/>
                              <a:gd name="connsiteX21" fmla="*/ 380300 w 859321"/>
                              <a:gd name="connsiteY21" fmla="*/ 538291 h 964000"/>
                              <a:gd name="connsiteX22" fmla="*/ 210017 w 859321"/>
                              <a:gd name="connsiteY22" fmla="*/ 657281 h 964000"/>
                              <a:gd name="connsiteX23" fmla="*/ 374624 w 859321"/>
                              <a:gd name="connsiteY23" fmla="*/ 770605 h 964000"/>
                              <a:gd name="connsiteX24" fmla="*/ 601669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7" y="305976"/>
                                  <a:pt x="28381" y="300309"/>
                                  <a:pt x="28381" y="294643"/>
                                </a:cubicBezTo>
                                <a:cubicBezTo>
                                  <a:pt x="28381" y="288977"/>
                                  <a:pt x="28381" y="283311"/>
                                  <a:pt x="28381" y="277644"/>
                                </a:cubicBezTo>
                                <a:cubicBezTo>
                                  <a:pt x="62437" y="124657"/>
                                  <a:pt x="204341" y="0"/>
                                  <a:pt x="425709" y="0"/>
                                </a:cubicBezTo>
                                <a:cubicBezTo>
                                  <a:pt x="664107" y="0"/>
                                  <a:pt x="823038" y="135989"/>
                                  <a:pt x="823038" y="356972"/>
                                </a:cubicBezTo>
                                <a:lnTo>
                                  <a:pt x="823038" y="759273"/>
                                </a:lnTo>
                                <a:cubicBezTo>
                                  <a:pt x="823038" y="838600"/>
                                  <a:pt x="834390" y="883930"/>
                                  <a:pt x="857094" y="929259"/>
                                </a:cubicBezTo>
                                <a:cubicBezTo>
                                  <a:pt x="862771"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1669" y="577954"/>
                                </a:moveTo>
                                <a:cubicBezTo>
                                  <a:pt x="522204" y="555289"/>
                                  <a:pt x="465442" y="538291"/>
                                  <a:pt x="380300" y="538291"/>
                                </a:cubicBezTo>
                                <a:cubicBezTo>
                                  <a:pt x="289482" y="538291"/>
                                  <a:pt x="210017" y="577954"/>
                                  <a:pt x="210017" y="657281"/>
                                </a:cubicBezTo>
                                <a:cubicBezTo>
                                  <a:pt x="210017" y="730942"/>
                                  <a:pt x="272454" y="770605"/>
                                  <a:pt x="374624" y="770605"/>
                                </a:cubicBezTo>
                                <a:cubicBezTo>
                                  <a:pt x="493823" y="770605"/>
                                  <a:pt x="601669" y="696945"/>
                                  <a:pt x="601669" y="577954"/>
                                </a:cubicBezTo>
                                <a:close/>
                              </a:path>
                            </a:pathLst>
                          </a:custGeom>
                          <a:solidFill>
                            <a:srgbClr val="FFFFFF"/>
                          </a:solidFill>
                          <a:ln w="56761" cap="flat">
                            <a:noFill/>
                            <a:prstDash val="solid"/>
                            <a:miter/>
                          </a:ln>
                        </wps:spPr>
                        <wps:bodyPr rtlCol="0" anchor="ctr"/>
                      </wps:wsp>
                      <wps:wsp>
                        <wps:cNvPr id="129235833" name="Freeform 129235833">
                          <a:extLst>
                            <a:ext uri="{FF2B5EF4-FFF2-40B4-BE49-F238E27FC236}">
                              <a16:creationId xmlns:a16="http://schemas.microsoft.com/office/drawing/2014/main" id="{36997FBB-6A25-7C89-6EBA-ED91695B8B2A}"/>
                            </a:ext>
                          </a:extLst>
                        </wps:cNvPr>
                        <wps:cNvSpPr/>
                        <wps:spPr>
                          <a:xfrm>
                            <a:off x="2991316" y="1082246"/>
                            <a:ext cx="715191" cy="1229781"/>
                          </a:xfrm>
                          <a:custGeom>
                            <a:avLst/>
                            <a:gdLst>
                              <a:gd name="connsiteX0" fmla="*/ 175960 w 715191"/>
                              <a:gd name="connsiteY0" fmla="*/ 923593 h 1229781"/>
                              <a:gd name="connsiteX1" fmla="*/ 175960 w 715191"/>
                              <a:gd name="connsiteY1" fmla="*/ 481628 h 1229781"/>
                              <a:gd name="connsiteX2" fmla="*/ 17029 w 715191"/>
                              <a:gd name="connsiteY2" fmla="*/ 481628 h 1229781"/>
                              <a:gd name="connsiteX3" fmla="*/ 0 w 715191"/>
                              <a:gd name="connsiteY3" fmla="*/ 464630 h 1229781"/>
                              <a:gd name="connsiteX4" fmla="*/ 0 w 715191"/>
                              <a:gd name="connsiteY4" fmla="*/ 300310 h 1229781"/>
                              <a:gd name="connsiteX5" fmla="*/ 17029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80 w 715191"/>
                              <a:gd name="connsiteY18" fmla="*/ 1031251 h 1229781"/>
                              <a:gd name="connsiteX19" fmla="*/ 686811 w 715191"/>
                              <a:gd name="connsiteY19" fmla="*/ 1002920 h 1229781"/>
                              <a:gd name="connsiteX20" fmla="*/ 703839 w 715191"/>
                              <a:gd name="connsiteY20" fmla="*/ 997254 h 1229781"/>
                              <a:gd name="connsiteX21" fmla="*/ 715192 w 715191"/>
                              <a:gd name="connsiteY21" fmla="*/ 1014253 h 1229781"/>
                              <a:gd name="connsiteX22" fmla="*/ 715192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9" y="481628"/>
                                </a:lnTo>
                                <a:cubicBezTo>
                                  <a:pt x="5676" y="481628"/>
                                  <a:pt x="0" y="475962"/>
                                  <a:pt x="0" y="464630"/>
                                </a:cubicBezTo>
                                <a:lnTo>
                                  <a:pt x="0" y="300310"/>
                                </a:lnTo>
                                <a:cubicBezTo>
                                  <a:pt x="0" y="288977"/>
                                  <a:pt x="5676" y="283311"/>
                                  <a:pt x="17029" y="283311"/>
                                </a:cubicBezTo>
                                <a:lnTo>
                                  <a:pt x="175960" y="283311"/>
                                </a:lnTo>
                                <a:lnTo>
                                  <a:pt x="175960" y="16999"/>
                                </a:lnTo>
                                <a:cubicBezTo>
                                  <a:pt x="175960" y="5666"/>
                                  <a:pt x="181636" y="0"/>
                                  <a:pt x="192988" y="0"/>
                                </a:cubicBezTo>
                                <a:lnTo>
                                  <a:pt x="380300" y="0"/>
                                </a:lnTo>
                                <a:cubicBezTo>
                                  <a:pt x="391653" y="0"/>
                                  <a:pt x="397329" y="5666"/>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3"/>
                                </a:cubicBezTo>
                                <a:lnTo>
                                  <a:pt x="715192" y="1167241"/>
                                </a:lnTo>
                                <a:cubicBezTo>
                                  <a:pt x="715192" y="1184239"/>
                                  <a:pt x="715192" y="1195572"/>
                                  <a:pt x="698163" y="1201238"/>
                                </a:cubicBezTo>
                                <a:cubicBezTo>
                                  <a:pt x="641402" y="1223903"/>
                                  <a:pt x="556260" y="1229569"/>
                                  <a:pt x="482470" y="1229569"/>
                                </a:cubicBezTo>
                                <a:cubicBezTo>
                                  <a:pt x="306511" y="1235235"/>
                                  <a:pt x="175960" y="1127577"/>
                                  <a:pt x="175960" y="923593"/>
                                </a:cubicBezTo>
                                <a:close/>
                              </a:path>
                            </a:pathLst>
                          </a:custGeom>
                          <a:solidFill>
                            <a:srgbClr val="FFFFFF"/>
                          </a:solidFill>
                          <a:ln w="56761" cap="flat">
                            <a:noFill/>
                            <a:prstDash val="solid"/>
                            <a:miter/>
                          </a:ln>
                        </wps:spPr>
                        <wps:bodyPr rtlCol="0" anchor="ctr"/>
                      </wps:wsp>
                      <wps:wsp>
                        <wps:cNvPr id="1778006139" name="Freeform 1778006139">
                          <a:extLst>
                            <a:ext uri="{FF2B5EF4-FFF2-40B4-BE49-F238E27FC236}">
                              <a16:creationId xmlns:a16="http://schemas.microsoft.com/office/drawing/2014/main" id="{8DE4FF61-B554-4D4F-DBE5-2945FF04B03F}"/>
                            </a:ext>
                          </a:extLst>
                        </wps:cNvPr>
                        <wps:cNvSpPr/>
                        <wps:spPr>
                          <a:xfrm>
                            <a:off x="3899496" y="997253"/>
                            <a:ext cx="244073" cy="1299688"/>
                          </a:xfrm>
                          <a:custGeom>
                            <a:avLst/>
                            <a:gdLst>
                              <a:gd name="connsiteX0" fmla="*/ 0 w 244073"/>
                              <a:gd name="connsiteY0" fmla="*/ 226649 h 1299688"/>
                              <a:gd name="connsiteX1" fmla="*/ 0 w 244073"/>
                              <a:gd name="connsiteY1" fmla="*/ 16999 h 1299688"/>
                              <a:gd name="connsiteX2" fmla="*/ 17029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9 w 244073"/>
                              <a:gd name="connsiteY7" fmla="*/ 243647 h 1299688"/>
                              <a:gd name="connsiteX8" fmla="*/ 0 w 244073"/>
                              <a:gd name="connsiteY8" fmla="*/ 226649 h 1299688"/>
                              <a:gd name="connsiteX9" fmla="*/ 11353 w 244073"/>
                              <a:gd name="connsiteY9" fmla="*/ 1280565 h 1299688"/>
                              <a:gd name="connsiteX10" fmla="*/ 11353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3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6"/>
                                  <a:pt x="5676" y="0"/>
                                  <a:pt x="17029" y="0"/>
                                </a:cubicBezTo>
                                <a:lnTo>
                                  <a:pt x="227045" y="0"/>
                                </a:lnTo>
                                <a:cubicBezTo>
                                  <a:pt x="238397" y="0"/>
                                  <a:pt x="244073" y="5666"/>
                                  <a:pt x="244073" y="16999"/>
                                </a:cubicBezTo>
                                <a:lnTo>
                                  <a:pt x="244073" y="226649"/>
                                </a:lnTo>
                                <a:cubicBezTo>
                                  <a:pt x="244073" y="237981"/>
                                  <a:pt x="238397" y="243647"/>
                                  <a:pt x="227045" y="243647"/>
                                </a:cubicBezTo>
                                <a:lnTo>
                                  <a:pt x="17029" y="243647"/>
                                </a:lnTo>
                                <a:cubicBezTo>
                                  <a:pt x="5676" y="243647"/>
                                  <a:pt x="0" y="243647"/>
                                  <a:pt x="0" y="226649"/>
                                </a:cubicBezTo>
                                <a:close/>
                                <a:moveTo>
                                  <a:pt x="11353" y="1280565"/>
                                </a:moveTo>
                                <a:lnTo>
                                  <a:pt x="11353" y="385303"/>
                                </a:lnTo>
                                <a:cubicBezTo>
                                  <a:pt x="11353" y="373970"/>
                                  <a:pt x="17029" y="368304"/>
                                  <a:pt x="28381" y="368304"/>
                                </a:cubicBezTo>
                                <a:lnTo>
                                  <a:pt x="215693" y="368304"/>
                                </a:lnTo>
                                <a:cubicBezTo>
                                  <a:pt x="227045" y="368304"/>
                                  <a:pt x="232721" y="373970"/>
                                  <a:pt x="232721" y="385303"/>
                                </a:cubicBezTo>
                                <a:lnTo>
                                  <a:pt x="232721" y="1280565"/>
                                </a:lnTo>
                                <a:cubicBezTo>
                                  <a:pt x="232721" y="1291898"/>
                                  <a:pt x="227045" y="1297564"/>
                                  <a:pt x="215693" y="1297564"/>
                                </a:cubicBezTo>
                                <a:lnTo>
                                  <a:pt x="28381" y="1297564"/>
                                </a:lnTo>
                                <a:cubicBezTo>
                                  <a:pt x="17029" y="1303230"/>
                                  <a:pt x="11353" y="1297564"/>
                                  <a:pt x="11353" y="1280565"/>
                                </a:cubicBezTo>
                                <a:close/>
                              </a:path>
                            </a:pathLst>
                          </a:custGeom>
                          <a:solidFill>
                            <a:srgbClr val="FFFFFF"/>
                          </a:solidFill>
                          <a:ln w="56761" cap="flat">
                            <a:noFill/>
                            <a:prstDash val="solid"/>
                            <a:miter/>
                          </a:ln>
                        </wps:spPr>
                        <wps:bodyPr rtlCol="0" anchor="ctr"/>
                      </wps:wsp>
                      <wps:wsp>
                        <wps:cNvPr id="1792122602" name="Freeform 1792122602">
                          <a:extLst>
                            <a:ext uri="{FF2B5EF4-FFF2-40B4-BE49-F238E27FC236}">
                              <a16:creationId xmlns:a16="http://schemas.microsoft.com/office/drawing/2014/main" id="{7C2BF1C1-43E4-8F5F-C313-AFDC8B571B8F}"/>
                            </a:ext>
                          </a:extLst>
                        </wps:cNvPr>
                        <wps:cNvSpPr/>
                        <wps:spPr>
                          <a:xfrm>
                            <a:off x="4285472" y="1342893"/>
                            <a:ext cx="998997" cy="974589"/>
                          </a:xfrm>
                          <a:custGeom>
                            <a:avLst/>
                            <a:gdLst>
                              <a:gd name="connsiteX0" fmla="*/ 0 w 998997"/>
                              <a:gd name="connsiteY0" fmla="*/ 487295 h 974589"/>
                              <a:gd name="connsiteX1" fmla="*/ 499499 w 998997"/>
                              <a:gd name="connsiteY1" fmla="*/ 0 h 974589"/>
                              <a:gd name="connsiteX2" fmla="*/ 998997 w 998997"/>
                              <a:gd name="connsiteY2" fmla="*/ 487295 h 974589"/>
                              <a:gd name="connsiteX3" fmla="*/ 499499 w 998997"/>
                              <a:gd name="connsiteY3" fmla="*/ 974589 h 974589"/>
                              <a:gd name="connsiteX4" fmla="*/ 0 w 998997"/>
                              <a:gd name="connsiteY4" fmla="*/ 487295 h 974589"/>
                              <a:gd name="connsiteX5" fmla="*/ 760601 w 998997"/>
                              <a:gd name="connsiteY5" fmla="*/ 487295 h 974589"/>
                              <a:gd name="connsiteX6" fmla="*/ 499499 w 998997"/>
                              <a:gd name="connsiteY6" fmla="*/ 203984 h 974589"/>
                              <a:gd name="connsiteX7" fmla="*/ 238397 w 998997"/>
                              <a:gd name="connsiteY7" fmla="*/ 487295 h 974589"/>
                              <a:gd name="connsiteX8" fmla="*/ 499499 w 998997"/>
                              <a:gd name="connsiteY8" fmla="*/ 770605 h 974589"/>
                              <a:gd name="connsiteX9" fmla="*/ 760601 w 998997"/>
                              <a:gd name="connsiteY9" fmla="*/ 487295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8997" h="974589">
                                <a:moveTo>
                                  <a:pt x="0" y="487295"/>
                                </a:moveTo>
                                <a:cubicBezTo>
                                  <a:pt x="0" y="203984"/>
                                  <a:pt x="215693" y="0"/>
                                  <a:pt x="499499" y="0"/>
                                </a:cubicBezTo>
                                <a:cubicBezTo>
                                  <a:pt x="783305" y="0"/>
                                  <a:pt x="998997" y="203984"/>
                                  <a:pt x="998997" y="487295"/>
                                </a:cubicBezTo>
                                <a:cubicBezTo>
                                  <a:pt x="998997" y="770605"/>
                                  <a:pt x="783305" y="974589"/>
                                  <a:pt x="499499" y="974589"/>
                                </a:cubicBezTo>
                                <a:cubicBezTo>
                                  <a:pt x="215693" y="974589"/>
                                  <a:pt x="0" y="770605"/>
                                  <a:pt x="0" y="487295"/>
                                </a:cubicBezTo>
                                <a:close/>
                                <a:moveTo>
                                  <a:pt x="760601" y="487295"/>
                                </a:moveTo>
                                <a:cubicBezTo>
                                  <a:pt x="760601" y="317308"/>
                                  <a:pt x="652754" y="203984"/>
                                  <a:pt x="499499" y="203984"/>
                                </a:cubicBezTo>
                                <a:cubicBezTo>
                                  <a:pt x="346243" y="203984"/>
                                  <a:pt x="238397" y="317308"/>
                                  <a:pt x="238397" y="487295"/>
                                </a:cubicBezTo>
                                <a:cubicBezTo>
                                  <a:pt x="238397" y="657281"/>
                                  <a:pt x="346243" y="770605"/>
                                  <a:pt x="499499" y="770605"/>
                                </a:cubicBezTo>
                                <a:cubicBezTo>
                                  <a:pt x="658430" y="770605"/>
                                  <a:pt x="760601" y="657281"/>
                                  <a:pt x="760601" y="487295"/>
                                </a:cubicBezTo>
                                <a:close/>
                              </a:path>
                            </a:pathLst>
                          </a:custGeom>
                          <a:solidFill>
                            <a:srgbClr val="FFFFFF"/>
                          </a:solidFill>
                          <a:ln w="56761" cap="flat">
                            <a:noFill/>
                            <a:prstDash val="solid"/>
                            <a:miter/>
                          </a:ln>
                        </wps:spPr>
                        <wps:bodyPr rtlCol="0" anchor="ctr"/>
                      </wps:wsp>
                      <wps:wsp>
                        <wps:cNvPr id="1064696466" name="Freeform 1064696466">
                          <a:extLst>
                            <a:ext uri="{FF2B5EF4-FFF2-40B4-BE49-F238E27FC236}">
                              <a16:creationId xmlns:a16="http://schemas.microsoft.com/office/drawing/2014/main" id="{A942EC23-B2E5-D9AC-5645-FAB4830941C9}"/>
                            </a:ext>
                          </a:extLst>
                        </wps:cNvPr>
                        <wps:cNvSpPr/>
                        <wps:spPr>
                          <a:xfrm>
                            <a:off x="5426373" y="1348559"/>
                            <a:ext cx="834390" cy="957590"/>
                          </a:xfrm>
                          <a:custGeom>
                            <a:avLst/>
                            <a:gdLst>
                              <a:gd name="connsiteX0" fmla="*/ 0 w 834390"/>
                              <a:gd name="connsiteY0" fmla="*/ 929260 h 957590"/>
                              <a:gd name="connsiteX1" fmla="*/ 0 w 834390"/>
                              <a:gd name="connsiteY1" fmla="*/ 33997 h 957590"/>
                              <a:gd name="connsiteX2" fmla="*/ 17029 w 834390"/>
                              <a:gd name="connsiteY2" fmla="*/ 16999 h 957590"/>
                              <a:gd name="connsiteX3" fmla="*/ 204340 w 834390"/>
                              <a:gd name="connsiteY3" fmla="*/ 16999 h 957590"/>
                              <a:gd name="connsiteX4" fmla="*/ 221369 w 834390"/>
                              <a:gd name="connsiteY4" fmla="*/ 33997 h 957590"/>
                              <a:gd name="connsiteX5" fmla="*/ 221369 w 834390"/>
                              <a:gd name="connsiteY5" fmla="*/ 101992 h 957590"/>
                              <a:gd name="connsiteX6" fmla="*/ 505175 w 834390"/>
                              <a:gd name="connsiteY6" fmla="*/ 0 h 957590"/>
                              <a:gd name="connsiteX7" fmla="*/ 834390 w 834390"/>
                              <a:gd name="connsiteY7" fmla="*/ 317308 h 957590"/>
                              <a:gd name="connsiteX8" fmla="*/ 834390 w 834390"/>
                              <a:gd name="connsiteY8" fmla="*/ 934926 h 957590"/>
                              <a:gd name="connsiteX9" fmla="*/ 817362 w 834390"/>
                              <a:gd name="connsiteY9" fmla="*/ 951924 h 957590"/>
                              <a:gd name="connsiteX10" fmla="*/ 630050 w 834390"/>
                              <a:gd name="connsiteY10" fmla="*/ 951924 h 957590"/>
                              <a:gd name="connsiteX11" fmla="*/ 613021 w 834390"/>
                              <a:gd name="connsiteY11" fmla="*/ 934926 h 957590"/>
                              <a:gd name="connsiteX12" fmla="*/ 613021 w 834390"/>
                              <a:gd name="connsiteY12" fmla="*/ 396635 h 957590"/>
                              <a:gd name="connsiteX13" fmla="*/ 454090 w 834390"/>
                              <a:gd name="connsiteY13" fmla="*/ 203984 h 957590"/>
                              <a:gd name="connsiteX14" fmla="*/ 232721 w 834390"/>
                              <a:gd name="connsiteY14" fmla="*/ 515626 h 957590"/>
                              <a:gd name="connsiteX15" fmla="*/ 232721 w 834390"/>
                              <a:gd name="connsiteY15" fmla="*/ 940592 h 957590"/>
                              <a:gd name="connsiteX16" fmla="*/ 215693 w 834390"/>
                              <a:gd name="connsiteY16" fmla="*/ 957591 h 957590"/>
                              <a:gd name="connsiteX17" fmla="*/ 28381 w 834390"/>
                              <a:gd name="connsiteY17" fmla="*/ 957591 h 957590"/>
                              <a:gd name="connsiteX18" fmla="*/ 0 w 834390"/>
                              <a:gd name="connsiteY18" fmla="*/ 929260 h 957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34390" h="957590">
                                <a:moveTo>
                                  <a:pt x="0" y="929260"/>
                                </a:moveTo>
                                <a:lnTo>
                                  <a:pt x="0" y="33997"/>
                                </a:lnTo>
                                <a:cubicBezTo>
                                  <a:pt x="0" y="22665"/>
                                  <a:pt x="5676" y="16999"/>
                                  <a:pt x="17029" y="16999"/>
                                </a:cubicBezTo>
                                <a:lnTo>
                                  <a:pt x="204340" y="16999"/>
                                </a:lnTo>
                                <a:cubicBezTo>
                                  <a:pt x="215693" y="16999"/>
                                  <a:pt x="221369" y="22665"/>
                                  <a:pt x="221369" y="33997"/>
                                </a:cubicBezTo>
                                <a:lnTo>
                                  <a:pt x="221369" y="101992"/>
                                </a:lnTo>
                                <a:cubicBezTo>
                                  <a:pt x="295159" y="39664"/>
                                  <a:pt x="385977" y="0"/>
                                  <a:pt x="505175" y="0"/>
                                </a:cubicBezTo>
                                <a:cubicBezTo>
                                  <a:pt x="709516" y="0"/>
                                  <a:pt x="834390" y="118991"/>
                                  <a:pt x="834390" y="317308"/>
                                </a:cubicBezTo>
                                <a:lnTo>
                                  <a:pt x="834390" y="934926"/>
                                </a:lnTo>
                                <a:cubicBezTo>
                                  <a:pt x="834390" y="946258"/>
                                  <a:pt x="828714" y="951924"/>
                                  <a:pt x="817362" y="951924"/>
                                </a:cubicBezTo>
                                <a:lnTo>
                                  <a:pt x="630050" y="951924"/>
                                </a:lnTo>
                                <a:cubicBezTo>
                                  <a:pt x="618697" y="951924"/>
                                  <a:pt x="613021" y="946258"/>
                                  <a:pt x="613021" y="934926"/>
                                </a:cubicBezTo>
                                <a:lnTo>
                                  <a:pt x="613021" y="396635"/>
                                </a:lnTo>
                                <a:cubicBezTo>
                                  <a:pt x="613021" y="254980"/>
                                  <a:pt x="556260" y="203984"/>
                                  <a:pt x="454090" y="203984"/>
                                </a:cubicBezTo>
                                <a:cubicBezTo>
                                  <a:pt x="334891" y="203984"/>
                                  <a:pt x="232721" y="294643"/>
                                  <a:pt x="232721" y="515626"/>
                                </a:cubicBezTo>
                                <a:lnTo>
                                  <a:pt x="232721" y="940592"/>
                                </a:lnTo>
                                <a:cubicBezTo>
                                  <a:pt x="232721" y="951924"/>
                                  <a:pt x="227045" y="957591"/>
                                  <a:pt x="215693" y="957591"/>
                                </a:cubicBezTo>
                                <a:lnTo>
                                  <a:pt x="28381" y="957591"/>
                                </a:lnTo>
                                <a:cubicBezTo>
                                  <a:pt x="5676" y="951924"/>
                                  <a:pt x="0" y="946258"/>
                                  <a:pt x="0" y="929260"/>
                                </a:cubicBezTo>
                                <a:close/>
                              </a:path>
                            </a:pathLst>
                          </a:custGeom>
                          <a:solidFill>
                            <a:srgbClr val="FFFFFF"/>
                          </a:solidFill>
                          <a:ln w="56761" cap="flat">
                            <a:noFill/>
                            <a:prstDash val="solid"/>
                            <a:miter/>
                          </a:ln>
                        </wps:spPr>
                        <wps:bodyPr rtlCol="0" anchor="ctr"/>
                      </wps:wsp>
                      <wps:wsp>
                        <wps:cNvPr id="1067470462" name="Freeform 1067470462">
                          <a:extLst>
                            <a:ext uri="{FF2B5EF4-FFF2-40B4-BE49-F238E27FC236}">
                              <a16:creationId xmlns:a16="http://schemas.microsoft.com/office/drawing/2014/main" id="{41D01D84-9BE0-F148-448E-B7F242F7A49E}"/>
                            </a:ext>
                          </a:extLst>
                        </wps:cNvPr>
                        <wps:cNvSpPr/>
                        <wps:spPr>
                          <a:xfrm>
                            <a:off x="6419694" y="1342893"/>
                            <a:ext cx="859320" cy="964000"/>
                          </a:xfrm>
                          <a:custGeom>
                            <a:avLst/>
                            <a:gdLst>
                              <a:gd name="connsiteX0" fmla="*/ 0 w 859320"/>
                              <a:gd name="connsiteY0" fmla="*/ 662947 h 964000"/>
                              <a:gd name="connsiteX1" fmla="*/ 374624 w 859320"/>
                              <a:gd name="connsiteY1" fmla="*/ 351305 h 964000"/>
                              <a:gd name="connsiteX2" fmla="*/ 601668 w 859320"/>
                              <a:gd name="connsiteY2" fmla="*/ 390969 h 964000"/>
                              <a:gd name="connsiteX3" fmla="*/ 601668 w 859320"/>
                              <a:gd name="connsiteY3" fmla="*/ 362638 h 964000"/>
                              <a:gd name="connsiteX4" fmla="*/ 425709 w 859320"/>
                              <a:gd name="connsiteY4" fmla="*/ 203984 h 964000"/>
                              <a:gd name="connsiteX5" fmla="*/ 255426 w 859320"/>
                              <a:gd name="connsiteY5" fmla="*/ 288977 h 964000"/>
                              <a:gd name="connsiteX6" fmla="*/ 227045 w 859320"/>
                              <a:gd name="connsiteY6" fmla="*/ 305976 h 964000"/>
                              <a:gd name="connsiteX7" fmla="*/ 39733 w 859320"/>
                              <a:gd name="connsiteY7" fmla="*/ 305976 h 964000"/>
                              <a:gd name="connsiteX8" fmla="*/ 28381 w 859320"/>
                              <a:gd name="connsiteY8" fmla="*/ 294643 h 964000"/>
                              <a:gd name="connsiteX9" fmla="*/ 28381 w 859320"/>
                              <a:gd name="connsiteY9" fmla="*/ 277644 h 964000"/>
                              <a:gd name="connsiteX10" fmla="*/ 425709 w 859320"/>
                              <a:gd name="connsiteY10" fmla="*/ 0 h 964000"/>
                              <a:gd name="connsiteX11" fmla="*/ 823038 w 859320"/>
                              <a:gd name="connsiteY11" fmla="*/ 356972 h 964000"/>
                              <a:gd name="connsiteX12" fmla="*/ 823038 w 859320"/>
                              <a:gd name="connsiteY12" fmla="*/ 759273 h 964000"/>
                              <a:gd name="connsiteX13" fmla="*/ 857094 w 859320"/>
                              <a:gd name="connsiteY13" fmla="*/ 929259 h 964000"/>
                              <a:gd name="connsiteX14" fmla="*/ 845742 w 859320"/>
                              <a:gd name="connsiteY14" fmla="*/ 946258 h 964000"/>
                              <a:gd name="connsiteX15" fmla="*/ 618697 w 859320"/>
                              <a:gd name="connsiteY15" fmla="*/ 946258 h 964000"/>
                              <a:gd name="connsiteX16" fmla="*/ 601668 w 859320"/>
                              <a:gd name="connsiteY16" fmla="*/ 929259 h 964000"/>
                              <a:gd name="connsiteX17" fmla="*/ 601668 w 859320"/>
                              <a:gd name="connsiteY17" fmla="*/ 872597 h 964000"/>
                              <a:gd name="connsiteX18" fmla="*/ 334891 w 859320"/>
                              <a:gd name="connsiteY18" fmla="*/ 963257 h 964000"/>
                              <a:gd name="connsiteX19" fmla="*/ 0 w 859320"/>
                              <a:gd name="connsiteY19" fmla="*/ 662947 h 964000"/>
                              <a:gd name="connsiteX20" fmla="*/ 601668 w 859320"/>
                              <a:gd name="connsiteY20" fmla="*/ 577954 h 964000"/>
                              <a:gd name="connsiteX21" fmla="*/ 380300 w 859320"/>
                              <a:gd name="connsiteY21" fmla="*/ 538291 h 964000"/>
                              <a:gd name="connsiteX22" fmla="*/ 210016 w 859320"/>
                              <a:gd name="connsiteY22" fmla="*/ 657281 h 964000"/>
                              <a:gd name="connsiteX23" fmla="*/ 374624 w 859320"/>
                              <a:gd name="connsiteY23" fmla="*/ 770605 h 964000"/>
                              <a:gd name="connsiteX24" fmla="*/ 601668 w 859320"/>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0" h="964000">
                                <a:moveTo>
                                  <a:pt x="0" y="662947"/>
                                </a:moveTo>
                                <a:cubicBezTo>
                                  <a:pt x="0" y="458963"/>
                                  <a:pt x="170284" y="351305"/>
                                  <a:pt x="374624" y="351305"/>
                                </a:cubicBezTo>
                                <a:cubicBezTo>
                                  <a:pt x="454090" y="351305"/>
                                  <a:pt x="539232" y="368304"/>
                                  <a:pt x="601668" y="390969"/>
                                </a:cubicBezTo>
                                <a:lnTo>
                                  <a:pt x="601668" y="362638"/>
                                </a:lnTo>
                                <a:cubicBezTo>
                                  <a:pt x="601668" y="271978"/>
                                  <a:pt x="539232" y="203984"/>
                                  <a:pt x="425709" y="203984"/>
                                </a:cubicBezTo>
                                <a:cubicBezTo>
                                  <a:pt x="340567" y="203984"/>
                                  <a:pt x="283806" y="232315"/>
                                  <a:pt x="255426" y="288977"/>
                                </a:cubicBezTo>
                                <a:cubicBezTo>
                                  <a:pt x="244073" y="305976"/>
                                  <a:pt x="238397" y="305976"/>
                                  <a:pt x="227045" y="305976"/>
                                </a:cubicBezTo>
                                <a:lnTo>
                                  <a:pt x="39733" y="305976"/>
                                </a:lnTo>
                                <a:cubicBezTo>
                                  <a:pt x="34056" y="305976"/>
                                  <a:pt x="28381" y="300309"/>
                                  <a:pt x="28381" y="294643"/>
                                </a:cubicBezTo>
                                <a:cubicBezTo>
                                  <a:pt x="28381" y="288977"/>
                                  <a:pt x="28381" y="283311"/>
                                  <a:pt x="28381" y="277644"/>
                                </a:cubicBezTo>
                                <a:cubicBezTo>
                                  <a:pt x="62437" y="124657"/>
                                  <a:pt x="204340" y="0"/>
                                  <a:pt x="425709" y="0"/>
                                </a:cubicBezTo>
                                <a:cubicBezTo>
                                  <a:pt x="664106" y="0"/>
                                  <a:pt x="823038" y="135989"/>
                                  <a:pt x="823038" y="356972"/>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8" y="940592"/>
                                  <a:pt x="601668" y="929259"/>
                                </a:cubicBezTo>
                                <a:lnTo>
                                  <a:pt x="601668" y="872597"/>
                                </a:lnTo>
                                <a:cubicBezTo>
                                  <a:pt x="544907" y="917927"/>
                                  <a:pt x="471117" y="963257"/>
                                  <a:pt x="334891" y="963257"/>
                                </a:cubicBezTo>
                                <a:cubicBezTo>
                                  <a:pt x="147579" y="974589"/>
                                  <a:pt x="0" y="855599"/>
                                  <a:pt x="0" y="662947"/>
                                </a:cubicBezTo>
                                <a:close/>
                                <a:moveTo>
                                  <a:pt x="601668" y="577954"/>
                                </a:moveTo>
                                <a:cubicBezTo>
                                  <a:pt x="522203" y="555289"/>
                                  <a:pt x="465442" y="538291"/>
                                  <a:pt x="380300" y="538291"/>
                                </a:cubicBezTo>
                                <a:cubicBezTo>
                                  <a:pt x="289482" y="538291"/>
                                  <a:pt x="210016" y="577954"/>
                                  <a:pt x="210016" y="657281"/>
                                </a:cubicBezTo>
                                <a:cubicBezTo>
                                  <a:pt x="210016" y="730942"/>
                                  <a:pt x="272453" y="770605"/>
                                  <a:pt x="374624" y="770605"/>
                                </a:cubicBezTo>
                                <a:cubicBezTo>
                                  <a:pt x="493822" y="770605"/>
                                  <a:pt x="601668" y="696945"/>
                                  <a:pt x="601668" y="577954"/>
                                </a:cubicBezTo>
                                <a:close/>
                              </a:path>
                            </a:pathLst>
                          </a:custGeom>
                          <a:solidFill>
                            <a:srgbClr val="FFFFFF"/>
                          </a:solidFill>
                          <a:ln w="56761" cap="flat">
                            <a:noFill/>
                            <a:prstDash val="solid"/>
                            <a:miter/>
                          </a:ln>
                        </wps:spPr>
                        <wps:bodyPr rtlCol="0" anchor="ctr"/>
                      </wps:wsp>
                      <wps:wsp>
                        <wps:cNvPr id="288665802" name="Freeform 288665802">
                          <a:extLst>
                            <a:ext uri="{FF2B5EF4-FFF2-40B4-BE49-F238E27FC236}">
                              <a16:creationId xmlns:a16="http://schemas.microsoft.com/office/drawing/2014/main" id="{FFB92E8D-82F9-EEBD-231F-BE0ECF6ABEE5}"/>
                            </a:ext>
                          </a:extLst>
                        </wps:cNvPr>
                        <wps:cNvSpPr/>
                        <wps:spPr>
                          <a:xfrm>
                            <a:off x="7464101" y="997253"/>
                            <a:ext cx="221368" cy="1299688"/>
                          </a:xfrm>
                          <a:custGeom>
                            <a:avLst/>
                            <a:gdLst>
                              <a:gd name="connsiteX0" fmla="*/ 0 w 221368"/>
                              <a:gd name="connsiteY0" fmla="*/ 1280565 h 1299688"/>
                              <a:gd name="connsiteX1" fmla="*/ 0 w 221368"/>
                              <a:gd name="connsiteY1" fmla="*/ 16999 h 1299688"/>
                              <a:gd name="connsiteX2" fmla="*/ 17029 w 221368"/>
                              <a:gd name="connsiteY2" fmla="*/ 0 h 1299688"/>
                              <a:gd name="connsiteX3" fmla="*/ 204341 w 221368"/>
                              <a:gd name="connsiteY3" fmla="*/ 0 h 1299688"/>
                              <a:gd name="connsiteX4" fmla="*/ 221368 w 221368"/>
                              <a:gd name="connsiteY4" fmla="*/ 16999 h 1299688"/>
                              <a:gd name="connsiteX5" fmla="*/ 221368 w 221368"/>
                              <a:gd name="connsiteY5" fmla="*/ 1280565 h 1299688"/>
                              <a:gd name="connsiteX6" fmla="*/ 204341 w 221368"/>
                              <a:gd name="connsiteY6" fmla="*/ 1297564 h 1299688"/>
                              <a:gd name="connsiteX7" fmla="*/ 17029 w 221368"/>
                              <a:gd name="connsiteY7" fmla="*/ 1297564 h 1299688"/>
                              <a:gd name="connsiteX8" fmla="*/ 0 w 221368"/>
                              <a:gd name="connsiteY8"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1368" h="1299688">
                                <a:moveTo>
                                  <a:pt x="0" y="1280565"/>
                                </a:moveTo>
                                <a:lnTo>
                                  <a:pt x="0" y="16999"/>
                                </a:lnTo>
                                <a:cubicBezTo>
                                  <a:pt x="0" y="5666"/>
                                  <a:pt x="5676" y="0"/>
                                  <a:pt x="17029" y="0"/>
                                </a:cubicBezTo>
                                <a:lnTo>
                                  <a:pt x="204341" y="0"/>
                                </a:lnTo>
                                <a:cubicBezTo>
                                  <a:pt x="215693" y="0"/>
                                  <a:pt x="221368" y="5666"/>
                                  <a:pt x="221368" y="16999"/>
                                </a:cubicBezTo>
                                <a:lnTo>
                                  <a:pt x="221368" y="1280565"/>
                                </a:lnTo>
                                <a:cubicBezTo>
                                  <a:pt x="221368" y="1291898"/>
                                  <a:pt x="215693" y="1297564"/>
                                  <a:pt x="204341" y="1297564"/>
                                </a:cubicBezTo>
                                <a:lnTo>
                                  <a:pt x="17029" y="1297564"/>
                                </a:lnTo>
                                <a:cubicBezTo>
                                  <a:pt x="5676" y="1303230"/>
                                  <a:pt x="0" y="1297564"/>
                                  <a:pt x="0" y="1280565"/>
                                </a:cubicBezTo>
                                <a:close/>
                              </a:path>
                            </a:pathLst>
                          </a:custGeom>
                          <a:solidFill>
                            <a:srgbClr val="FFFFFF"/>
                          </a:solidFill>
                          <a:ln w="56761" cap="flat">
                            <a:noFill/>
                            <a:prstDash val="solid"/>
                            <a:miter/>
                          </a:ln>
                        </wps:spPr>
                        <wps:bodyPr rtlCol="0" anchor="ctr"/>
                      </wps:wsp>
                      <wps:wsp>
                        <wps:cNvPr id="1682372593" name="Freeform 1682372593">
                          <a:extLst>
                            <a:ext uri="{FF2B5EF4-FFF2-40B4-BE49-F238E27FC236}">
                              <a16:creationId xmlns:a16="http://schemas.microsoft.com/office/drawing/2014/main" id="{892DC31E-DEB0-AB1E-9003-EFCCEEED1456}"/>
                            </a:ext>
                          </a:extLst>
                        </wps:cNvPr>
                        <wps:cNvSpPr/>
                        <wps:spPr>
                          <a:xfrm>
                            <a:off x="823037" y="2617791"/>
                            <a:ext cx="885475" cy="1303229"/>
                          </a:xfrm>
                          <a:custGeom>
                            <a:avLst/>
                            <a:gdLst>
                              <a:gd name="connsiteX0" fmla="*/ 0 w 885475"/>
                              <a:gd name="connsiteY0" fmla="*/ 1280565 h 1303229"/>
                              <a:gd name="connsiteX1" fmla="*/ 0 w 885475"/>
                              <a:gd name="connsiteY1" fmla="*/ 16999 h 1303229"/>
                              <a:gd name="connsiteX2" fmla="*/ 17028 w 885475"/>
                              <a:gd name="connsiteY2" fmla="*/ 0 h 1303229"/>
                              <a:gd name="connsiteX3" fmla="*/ 215693 w 885475"/>
                              <a:gd name="connsiteY3" fmla="*/ 0 h 1303229"/>
                              <a:gd name="connsiteX4" fmla="*/ 232721 w 885475"/>
                              <a:gd name="connsiteY4" fmla="*/ 16999 h 1303229"/>
                              <a:gd name="connsiteX5" fmla="*/ 232721 w 885475"/>
                              <a:gd name="connsiteY5" fmla="*/ 1087914 h 1303229"/>
                              <a:gd name="connsiteX6" fmla="*/ 868447 w 885475"/>
                              <a:gd name="connsiteY6" fmla="*/ 1087914 h 1303229"/>
                              <a:gd name="connsiteX7" fmla="*/ 885475 w 885475"/>
                              <a:gd name="connsiteY7" fmla="*/ 1104912 h 1303229"/>
                              <a:gd name="connsiteX8" fmla="*/ 885475 w 885475"/>
                              <a:gd name="connsiteY8" fmla="*/ 1286231 h 1303229"/>
                              <a:gd name="connsiteX9" fmla="*/ 868447 w 885475"/>
                              <a:gd name="connsiteY9" fmla="*/ 1303230 h 1303229"/>
                              <a:gd name="connsiteX10" fmla="*/ 17028 w 885475"/>
                              <a:gd name="connsiteY10" fmla="*/ 1303230 h 1303229"/>
                              <a:gd name="connsiteX11" fmla="*/ 0 w 885475"/>
                              <a:gd name="connsiteY11" fmla="*/ 1280565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5475" h="1303229">
                                <a:moveTo>
                                  <a:pt x="0" y="1280565"/>
                                </a:moveTo>
                                <a:lnTo>
                                  <a:pt x="0" y="16999"/>
                                </a:lnTo>
                                <a:cubicBezTo>
                                  <a:pt x="0" y="5667"/>
                                  <a:pt x="5676" y="0"/>
                                  <a:pt x="17028" y="0"/>
                                </a:cubicBezTo>
                                <a:lnTo>
                                  <a:pt x="215693" y="0"/>
                                </a:lnTo>
                                <a:cubicBezTo>
                                  <a:pt x="227045" y="0"/>
                                  <a:pt x="232721" y="5667"/>
                                  <a:pt x="232721" y="16999"/>
                                </a:cubicBezTo>
                                <a:lnTo>
                                  <a:pt x="232721" y="1087914"/>
                                </a:lnTo>
                                <a:lnTo>
                                  <a:pt x="868447" y="1087914"/>
                                </a:lnTo>
                                <a:cubicBezTo>
                                  <a:pt x="879799" y="1087914"/>
                                  <a:pt x="885475" y="1093580"/>
                                  <a:pt x="885475" y="1104912"/>
                                </a:cubicBezTo>
                                <a:lnTo>
                                  <a:pt x="885475" y="1286231"/>
                                </a:lnTo>
                                <a:cubicBezTo>
                                  <a:pt x="885475" y="1297564"/>
                                  <a:pt x="879799" y="1303230"/>
                                  <a:pt x="868447" y="1303230"/>
                                </a:cubicBezTo>
                                <a:lnTo>
                                  <a:pt x="17028" y="1303230"/>
                                </a:lnTo>
                                <a:cubicBezTo>
                                  <a:pt x="5676" y="1303230"/>
                                  <a:pt x="0" y="1297564"/>
                                  <a:pt x="0" y="1280565"/>
                                </a:cubicBezTo>
                                <a:close/>
                              </a:path>
                            </a:pathLst>
                          </a:custGeom>
                          <a:solidFill>
                            <a:srgbClr val="FFFFFF"/>
                          </a:solidFill>
                          <a:ln w="56761" cap="flat">
                            <a:noFill/>
                            <a:prstDash val="solid"/>
                            <a:miter/>
                          </a:ln>
                        </wps:spPr>
                        <wps:bodyPr rtlCol="0" anchor="ctr"/>
                      </wps:wsp>
                      <wps:wsp>
                        <wps:cNvPr id="260664058" name="Freeform 260664058">
                          <a:extLst>
                            <a:ext uri="{FF2B5EF4-FFF2-40B4-BE49-F238E27FC236}">
                              <a16:creationId xmlns:a16="http://schemas.microsoft.com/office/drawing/2014/main" id="{AFD88F2D-F129-ACCF-F869-C271083FE781}"/>
                            </a:ext>
                          </a:extLst>
                        </wps:cNvPr>
                        <wps:cNvSpPr/>
                        <wps:spPr>
                          <a:xfrm>
                            <a:off x="1856092" y="2617791"/>
                            <a:ext cx="244073" cy="1299688"/>
                          </a:xfrm>
                          <a:custGeom>
                            <a:avLst/>
                            <a:gdLst>
                              <a:gd name="connsiteX0" fmla="*/ 0 w 244073"/>
                              <a:gd name="connsiteY0" fmla="*/ 226649 h 1299688"/>
                              <a:gd name="connsiteX1" fmla="*/ 0 w 244073"/>
                              <a:gd name="connsiteY1" fmla="*/ 16999 h 1299688"/>
                              <a:gd name="connsiteX2" fmla="*/ 17028 w 244073"/>
                              <a:gd name="connsiteY2" fmla="*/ 0 h 1299688"/>
                              <a:gd name="connsiteX3" fmla="*/ 227045 w 244073"/>
                              <a:gd name="connsiteY3" fmla="*/ 0 h 1299688"/>
                              <a:gd name="connsiteX4" fmla="*/ 244073 w 244073"/>
                              <a:gd name="connsiteY4" fmla="*/ 16999 h 1299688"/>
                              <a:gd name="connsiteX5" fmla="*/ 244073 w 244073"/>
                              <a:gd name="connsiteY5" fmla="*/ 226649 h 1299688"/>
                              <a:gd name="connsiteX6" fmla="*/ 227045 w 244073"/>
                              <a:gd name="connsiteY6" fmla="*/ 243647 h 1299688"/>
                              <a:gd name="connsiteX7" fmla="*/ 17028 w 244073"/>
                              <a:gd name="connsiteY7" fmla="*/ 243647 h 1299688"/>
                              <a:gd name="connsiteX8" fmla="*/ 0 w 244073"/>
                              <a:gd name="connsiteY8" fmla="*/ 226649 h 1299688"/>
                              <a:gd name="connsiteX9" fmla="*/ 11352 w 244073"/>
                              <a:gd name="connsiteY9" fmla="*/ 1280565 h 1299688"/>
                              <a:gd name="connsiteX10" fmla="*/ 11352 w 244073"/>
                              <a:gd name="connsiteY10" fmla="*/ 385303 h 1299688"/>
                              <a:gd name="connsiteX11" fmla="*/ 28381 w 244073"/>
                              <a:gd name="connsiteY11" fmla="*/ 368304 h 1299688"/>
                              <a:gd name="connsiteX12" fmla="*/ 215693 w 244073"/>
                              <a:gd name="connsiteY12" fmla="*/ 368304 h 1299688"/>
                              <a:gd name="connsiteX13" fmla="*/ 232721 w 244073"/>
                              <a:gd name="connsiteY13" fmla="*/ 385303 h 1299688"/>
                              <a:gd name="connsiteX14" fmla="*/ 232721 w 244073"/>
                              <a:gd name="connsiteY14" fmla="*/ 1280565 h 1299688"/>
                              <a:gd name="connsiteX15" fmla="*/ 215693 w 244073"/>
                              <a:gd name="connsiteY15" fmla="*/ 1297564 h 1299688"/>
                              <a:gd name="connsiteX16" fmla="*/ 28381 w 244073"/>
                              <a:gd name="connsiteY16" fmla="*/ 1297564 h 1299688"/>
                              <a:gd name="connsiteX17" fmla="*/ 11352 w 244073"/>
                              <a:gd name="connsiteY17" fmla="*/ 1280565 h 1299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4073" h="1299688">
                                <a:moveTo>
                                  <a:pt x="0" y="226649"/>
                                </a:moveTo>
                                <a:lnTo>
                                  <a:pt x="0" y="16999"/>
                                </a:lnTo>
                                <a:cubicBezTo>
                                  <a:pt x="0" y="5667"/>
                                  <a:pt x="5676" y="0"/>
                                  <a:pt x="17028" y="0"/>
                                </a:cubicBezTo>
                                <a:lnTo>
                                  <a:pt x="227045" y="0"/>
                                </a:lnTo>
                                <a:cubicBezTo>
                                  <a:pt x="238397" y="0"/>
                                  <a:pt x="244073" y="5667"/>
                                  <a:pt x="244073" y="16999"/>
                                </a:cubicBezTo>
                                <a:lnTo>
                                  <a:pt x="244073" y="226649"/>
                                </a:lnTo>
                                <a:cubicBezTo>
                                  <a:pt x="244073" y="237981"/>
                                  <a:pt x="238397" y="243647"/>
                                  <a:pt x="227045" y="243647"/>
                                </a:cubicBezTo>
                                <a:lnTo>
                                  <a:pt x="17028" y="243647"/>
                                </a:lnTo>
                                <a:cubicBezTo>
                                  <a:pt x="5676" y="249314"/>
                                  <a:pt x="0" y="243647"/>
                                  <a:pt x="0" y="226649"/>
                                </a:cubicBezTo>
                                <a:close/>
                                <a:moveTo>
                                  <a:pt x="11352" y="1280565"/>
                                </a:moveTo>
                                <a:lnTo>
                                  <a:pt x="11352" y="385303"/>
                                </a:lnTo>
                                <a:cubicBezTo>
                                  <a:pt x="11352" y="373971"/>
                                  <a:pt x="17028" y="368304"/>
                                  <a:pt x="28381" y="368304"/>
                                </a:cubicBezTo>
                                <a:lnTo>
                                  <a:pt x="215693" y="368304"/>
                                </a:lnTo>
                                <a:cubicBezTo>
                                  <a:pt x="227045" y="368304"/>
                                  <a:pt x="232721" y="373971"/>
                                  <a:pt x="232721" y="385303"/>
                                </a:cubicBezTo>
                                <a:lnTo>
                                  <a:pt x="232721" y="1280565"/>
                                </a:lnTo>
                                <a:cubicBezTo>
                                  <a:pt x="232721" y="1291898"/>
                                  <a:pt x="227045" y="1297564"/>
                                  <a:pt x="215693" y="1297564"/>
                                </a:cubicBezTo>
                                <a:lnTo>
                                  <a:pt x="28381" y="1297564"/>
                                </a:lnTo>
                                <a:cubicBezTo>
                                  <a:pt x="17028" y="1303230"/>
                                  <a:pt x="11352" y="1297564"/>
                                  <a:pt x="11352" y="1280565"/>
                                </a:cubicBezTo>
                                <a:close/>
                              </a:path>
                            </a:pathLst>
                          </a:custGeom>
                          <a:solidFill>
                            <a:srgbClr val="FFFFFF"/>
                          </a:solidFill>
                          <a:ln w="56761" cap="flat">
                            <a:noFill/>
                            <a:prstDash val="solid"/>
                            <a:miter/>
                          </a:ln>
                        </wps:spPr>
                        <wps:bodyPr rtlCol="0" anchor="ctr"/>
                      </wps:wsp>
                      <wps:wsp>
                        <wps:cNvPr id="1185716510" name="Freeform 1185716510">
                          <a:extLst>
                            <a:ext uri="{FF2B5EF4-FFF2-40B4-BE49-F238E27FC236}">
                              <a16:creationId xmlns:a16="http://schemas.microsoft.com/office/drawing/2014/main" id="{B4F9DB2C-26D9-A629-636B-47F11BF3867F}"/>
                            </a:ext>
                          </a:extLst>
                        </wps:cNvPr>
                        <wps:cNvSpPr/>
                        <wps:spPr>
                          <a:xfrm>
                            <a:off x="2236392" y="2702784"/>
                            <a:ext cx="715191" cy="1229781"/>
                          </a:xfrm>
                          <a:custGeom>
                            <a:avLst/>
                            <a:gdLst>
                              <a:gd name="connsiteX0" fmla="*/ 175960 w 715191"/>
                              <a:gd name="connsiteY0" fmla="*/ 923593 h 1229781"/>
                              <a:gd name="connsiteX1" fmla="*/ 175960 w 715191"/>
                              <a:gd name="connsiteY1" fmla="*/ 481628 h 1229781"/>
                              <a:gd name="connsiteX2" fmla="*/ 17028 w 715191"/>
                              <a:gd name="connsiteY2" fmla="*/ 481628 h 1229781"/>
                              <a:gd name="connsiteX3" fmla="*/ 0 w 715191"/>
                              <a:gd name="connsiteY3" fmla="*/ 464630 h 1229781"/>
                              <a:gd name="connsiteX4" fmla="*/ 0 w 715191"/>
                              <a:gd name="connsiteY4" fmla="*/ 300310 h 1229781"/>
                              <a:gd name="connsiteX5" fmla="*/ 17028 w 715191"/>
                              <a:gd name="connsiteY5" fmla="*/ 283311 h 1229781"/>
                              <a:gd name="connsiteX6" fmla="*/ 175960 w 715191"/>
                              <a:gd name="connsiteY6" fmla="*/ 283311 h 1229781"/>
                              <a:gd name="connsiteX7" fmla="*/ 175960 w 715191"/>
                              <a:gd name="connsiteY7" fmla="*/ 16999 h 1229781"/>
                              <a:gd name="connsiteX8" fmla="*/ 192988 w 715191"/>
                              <a:gd name="connsiteY8" fmla="*/ 0 h 1229781"/>
                              <a:gd name="connsiteX9" fmla="*/ 380300 w 715191"/>
                              <a:gd name="connsiteY9" fmla="*/ 0 h 1229781"/>
                              <a:gd name="connsiteX10" fmla="*/ 397329 w 715191"/>
                              <a:gd name="connsiteY10" fmla="*/ 16999 h 1229781"/>
                              <a:gd name="connsiteX11" fmla="*/ 397329 w 715191"/>
                              <a:gd name="connsiteY11" fmla="*/ 283311 h 1229781"/>
                              <a:gd name="connsiteX12" fmla="*/ 681135 w 715191"/>
                              <a:gd name="connsiteY12" fmla="*/ 283311 h 1229781"/>
                              <a:gd name="connsiteX13" fmla="*/ 698163 w 715191"/>
                              <a:gd name="connsiteY13" fmla="*/ 300310 h 1229781"/>
                              <a:gd name="connsiteX14" fmla="*/ 698163 w 715191"/>
                              <a:gd name="connsiteY14" fmla="*/ 464630 h 1229781"/>
                              <a:gd name="connsiteX15" fmla="*/ 681135 w 715191"/>
                              <a:gd name="connsiteY15" fmla="*/ 481628 h 1229781"/>
                              <a:gd name="connsiteX16" fmla="*/ 397329 w 715191"/>
                              <a:gd name="connsiteY16" fmla="*/ 481628 h 1229781"/>
                              <a:gd name="connsiteX17" fmla="*/ 397329 w 715191"/>
                              <a:gd name="connsiteY17" fmla="*/ 878264 h 1229781"/>
                              <a:gd name="connsiteX18" fmla="*/ 527879 w 715191"/>
                              <a:gd name="connsiteY18" fmla="*/ 1031252 h 1229781"/>
                              <a:gd name="connsiteX19" fmla="*/ 686811 w 715191"/>
                              <a:gd name="connsiteY19" fmla="*/ 1002921 h 1229781"/>
                              <a:gd name="connsiteX20" fmla="*/ 703839 w 715191"/>
                              <a:gd name="connsiteY20" fmla="*/ 997254 h 1229781"/>
                              <a:gd name="connsiteX21" fmla="*/ 715191 w 715191"/>
                              <a:gd name="connsiteY21" fmla="*/ 1014253 h 1229781"/>
                              <a:gd name="connsiteX22" fmla="*/ 715191 w 715191"/>
                              <a:gd name="connsiteY22" fmla="*/ 1167241 h 1229781"/>
                              <a:gd name="connsiteX23" fmla="*/ 698163 w 715191"/>
                              <a:gd name="connsiteY23" fmla="*/ 1201238 h 1229781"/>
                              <a:gd name="connsiteX24" fmla="*/ 482470 w 715191"/>
                              <a:gd name="connsiteY24" fmla="*/ 1229569 h 1229781"/>
                              <a:gd name="connsiteX25" fmla="*/ 175960 w 715191"/>
                              <a:gd name="connsiteY25" fmla="*/ 923593 h 1229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81">
                                <a:moveTo>
                                  <a:pt x="175960" y="923593"/>
                                </a:moveTo>
                                <a:lnTo>
                                  <a:pt x="175960" y="481628"/>
                                </a:lnTo>
                                <a:lnTo>
                                  <a:pt x="17028" y="481628"/>
                                </a:lnTo>
                                <a:cubicBezTo>
                                  <a:pt x="5676" y="481628"/>
                                  <a:pt x="0" y="475962"/>
                                  <a:pt x="0" y="464630"/>
                                </a:cubicBezTo>
                                <a:lnTo>
                                  <a:pt x="0" y="300310"/>
                                </a:lnTo>
                                <a:cubicBezTo>
                                  <a:pt x="0" y="288977"/>
                                  <a:pt x="5676" y="283311"/>
                                  <a:pt x="17028" y="283311"/>
                                </a:cubicBezTo>
                                <a:lnTo>
                                  <a:pt x="175960" y="283311"/>
                                </a:lnTo>
                                <a:lnTo>
                                  <a:pt x="175960" y="16999"/>
                                </a:lnTo>
                                <a:cubicBezTo>
                                  <a:pt x="175960" y="5667"/>
                                  <a:pt x="181636" y="0"/>
                                  <a:pt x="192988" y="0"/>
                                </a:cubicBezTo>
                                <a:lnTo>
                                  <a:pt x="380300" y="0"/>
                                </a:lnTo>
                                <a:cubicBezTo>
                                  <a:pt x="391653" y="0"/>
                                  <a:pt x="397329" y="5667"/>
                                  <a:pt x="397329" y="16999"/>
                                </a:cubicBezTo>
                                <a:lnTo>
                                  <a:pt x="397329" y="283311"/>
                                </a:lnTo>
                                <a:lnTo>
                                  <a:pt x="681135" y="283311"/>
                                </a:lnTo>
                                <a:cubicBezTo>
                                  <a:pt x="692487" y="283311"/>
                                  <a:pt x="698163" y="288977"/>
                                  <a:pt x="698163" y="300310"/>
                                </a:cubicBezTo>
                                <a:lnTo>
                                  <a:pt x="698163" y="464630"/>
                                </a:lnTo>
                                <a:cubicBezTo>
                                  <a:pt x="698163" y="475962"/>
                                  <a:pt x="692487" y="481628"/>
                                  <a:pt x="681135" y="481628"/>
                                </a:cubicBezTo>
                                <a:lnTo>
                                  <a:pt x="397329" y="481628"/>
                                </a:lnTo>
                                <a:lnTo>
                                  <a:pt x="397329" y="878264"/>
                                </a:lnTo>
                                <a:cubicBezTo>
                                  <a:pt x="397329" y="980256"/>
                                  <a:pt x="431385" y="1031252"/>
                                  <a:pt x="527879" y="1031252"/>
                                </a:cubicBezTo>
                                <a:cubicBezTo>
                                  <a:pt x="584640" y="1031252"/>
                                  <a:pt x="624374" y="1025586"/>
                                  <a:pt x="686811" y="1002921"/>
                                </a:cubicBezTo>
                                <a:cubicBezTo>
                                  <a:pt x="692487" y="1002921"/>
                                  <a:pt x="698163" y="997254"/>
                                  <a:pt x="703839" y="997254"/>
                                </a:cubicBezTo>
                                <a:cubicBezTo>
                                  <a:pt x="715191" y="997254"/>
                                  <a:pt x="715191" y="1002921"/>
                                  <a:pt x="715191" y="1014253"/>
                                </a:cubicBezTo>
                                <a:lnTo>
                                  <a:pt x="715191" y="1167241"/>
                                </a:lnTo>
                                <a:cubicBezTo>
                                  <a:pt x="715191" y="1184239"/>
                                  <a:pt x="715191" y="1195572"/>
                                  <a:pt x="698163" y="1201238"/>
                                </a:cubicBezTo>
                                <a:cubicBezTo>
                                  <a:pt x="641402" y="1223903"/>
                                  <a:pt x="556260" y="1229569"/>
                                  <a:pt x="482470" y="1229569"/>
                                </a:cubicBezTo>
                                <a:cubicBezTo>
                                  <a:pt x="312187" y="1235235"/>
                                  <a:pt x="175960" y="1127577"/>
                                  <a:pt x="175960" y="923593"/>
                                </a:cubicBezTo>
                                <a:close/>
                              </a:path>
                            </a:pathLst>
                          </a:custGeom>
                          <a:solidFill>
                            <a:srgbClr val="FFFFFF"/>
                          </a:solidFill>
                          <a:ln w="56761" cap="flat">
                            <a:noFill/>
                            <a:prstDash val="solid"/>
                            <a:miter/>
                          </a:ln>
                        </wps:spPr>
                        <wps:bodyPr rtlCol="0" anchor="ctr"/>
                      </wps:wsp>
                      <wps:wsp>
                        <wps:cNvPr id="1830146964" name="Freeform 1830146964">
                          <a:extLst>
                            <a:ext uri="{FF2B5EF4-FFF2-40B4-BE49-F238E27FC236}">
                              <a16:creationId xmlns:a16="http://schemas.microsoft.com/office/drawing/2014/main" id="{136FD615-F6B2-0438-41CC-3E10C5DDEACE}"/>
                            </a:ext>
                          </a:extLst>
                        </wps:cNvPr>
                        <wps:cNvSpPr/>
                        <wps:spPr>
                          <a:xfrm>
                            <a:off x="3053754" y="2963430"/>
                            <a:ext cx="964940" cy="969041"/>
                          </a:xfrm>
                          <a:custGeom>
                            <a:avLst/>
                            <a:gdLst>
                              <a:gd name="connsiteX0" fmla="*/ 0 w 964940"/>
                              <a:gd name="connsiteY0" fmla="*/ 487295 h 969041"/>
                              <a:gd name="connsiteX1" fmla="*/ 482470 w 964940"/>
                              <a:gd name="connsiteY1" fmla="*/ 0 h 969041"/>
                              <a:gd name="connsiteX2" fmla="*/ 964941 w 964940"/>
                              <a:gd name="connsiteY2" fmla="*/ 504293 h 969041"/>
                              <a:gd name="connsiteX3" fmla="*/ 964941 w 964940"/>
                              <a:gd name="connsiteY3" fmla="*/ 538291 h 969041"/>
                              <a:gd name="connsiteX4" fmla="*/ 947912 w 964940"/>
                              <a:gd name="connsiteY4" fmla="*/ 555289 h 969041"/>
                              <a:gd name="connsiteX5" fmla="*/ 238397 w 964940"/>
                              <a:gd name="connsiteY5" fmla="*/ 555289 h 969041"/>
                              <a:gd name="connsiteX6" fmla="*/ 482470 w 964940"/>
                              <a:gd name="connsiteY6" fmla="*/ 770605 h 969041"/>
                              <a:gd name="connsiteX7" fmla="*/ 709515 w 964940"/>
                              <a:gd name="connsiteY7" fmla="*/ 657281 h 969041"/>
                              <a:gd name="connsiteX8" fmla="*/ 737896 w 964940"/>
                              <a:gd name="connsiteY8" fmla="*/ 640282 h 969041"/>
                              <a:gd name="connsiteX9" fmla="*/ 930884 w 964940"/>
                              <a:gd name="connsiteY9" fmla="*/ 640282 h 969041"/>
                              <a:gd name="connsiteX10" fmla="*/ 942236 w 964940"/>
                              <a:gd name="connsiteY10" fmla="*/ 651615 h 969041"/>
                              <a:gd name="connsiteX11" fmla="*/ 936560 w 964940"/>
                              <a:gd name="connsiteY11" fmla="*/ 668613 h 969041"/>
                              <a:gd name="connsiteX12" fmla="*/ 476794 w 964940"/>
                              <a:gd name="connsiteY12" fmla="*/ 968923 h 969041"/>
                              <a:gd name="connsiteX13" fmla="*/ 0 w 964940"/>
                              <a:gd name="connsiteY13" fmla="*/ 487295 h 969041"/>
                              <a:gd name="connsiteX14" fmla="*/ 726543 w 964940"/>
                              <a:gd name="connsiteY14" fmla="*/ 373970 h 969041"/>
                              <a:gd name="connsiteX15" fmla="*/ 482470 w 964940"/>
                              <a:gd name="connsiteY15" fmla="*/ 203984 h 969041"/>
                              <a:gd name="connsiteX16" fmla="*/ 244073 w 964940"/>
                              <a:gd name="connsiteY16" fmla="*/ 373970 h 969041"/>
                              <a:gd name="connsiteX17" fmla="*/ 726543 w 964940"/>
                              <a:gd name="connsiteY17" fmla="*/ 373970 h 969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4940" h="969041">
                                <a:moveTo>
                                  <a:pt x="0" y="487295"/>
                                </a:moveTo>
                                <a:cubicBezTo>
                                  <a:pt x="0" y="198318"/>
                                  <a:pt x="215692" y="0"/>
                                  <a:pt x="482470" y="0"/>
                                </a:cubicBezTo>
                                <a:cubicBezTo>
                                  <a:pt x="788981" y="0"/>
                                  <a:pt x="964941" y="232315"/>
                                  <a:pt x="964941" y="504293"/>
                                </a:cubicBezTo>
                                <a:lnTo>
                                  <a:pt x="964941" y="538291"/>
                                </a:lnTo>
                                <a:cubicBezTo>
                                  <a:pt x="964941" y="549623"/>
                                  <a:pt x="959264" y="555289"/>
                                  <a:pt x="947912" y="555289"/>
                                </a:cubicBezTo>
                                <a:lnTo>
                                  <a:pt x="238397" y="555289"/>
                                </a:lnTo>
                                <a:cubicBezTo>
                                  <a:pt x="255426" y="679946"/>
                                  <a:pt x="346243" y="770605"/>
                                  <a:pt x="482470" y="770605"/>
                                </a:cubicBezTo>
                                <a:cubicBezTo>
                                  <a:pt x="590316" y="770605"/>
                                  <a:pt x="664106" y="736608"/>
                                  <a:pt x="709515" y="657281"/>
                                </a:cubicBezTo>
                                <a:cubicBezTo>
                                  <a:pt x="720867" y="640282"/>
                                  <a:pt x="720867" y="640282"/>
                                  <a:pt x="737896" y="640282"/>
                                </a:cubicBezTo>
                                <a:lnTo>
                                  <a:pt x="930884" y="640282"/>
                                </a:lnTo>
                                <a:cubicBezTo>
                                  <a:pt x="942236" y="640282"/>
                                  <a:pt x="942236" y="645948"/>
                                  <a:pt x="942236" y="651615"/>
                                </a:cubicBezTo>
                                <a:cubicBezTo>
                                  <a:pt x="942236" y="657281"/>
                                  <a:pt x="942236" y="657281"/>
                                  <a:pt x="936560" y="668613"/>
                                </a:cubicBezTo>
                                <a:cubicBezTo>
                                  <a:pt x="857094" y="872597"/>
                                  <a:pt x="703839" y="968923"/>
                                  <a:pt x="476794" y="968923"/>
                                </a:cubicBezTo>
                                <a:cubicBezTo>
                                  <a:pt x="210016" y="974589"/>
                                  <a:pt x="0" y="776271"/>
                                  <a:pt x="0" y="487295"/>
                                </a:cubicBezTo>
                                <a:close/>
                                <a:moveTo>
                                  <a:pt x="726543" y="373970"/>
                                </a:moveTo>
                                <a:cubicBezTo>
                                  <a:pt x="692487" y="271978"/>
                                  <a:pt x="613021" y="203984"/>
                                  <a:pt x="482470" y="203984"/>
                                </a:cubicBezTo>
                                <a:cubicBezTo>
                                  <a:pt x="374624" y="203984"/>
                                  <a:pt x="283806" y="266312"/>
                                  <a:pt x="244073" y="373970"/>
                                </a:cubicBezTo>
                                <a:lnTo>
                                  <a:pt x="726543" y="373970"/>
                                </a:lnTo>
                                <a:close/>
                              </a:path>
                            </a:pathLst>
                          </a:custGeom>
                          <a:solidFill>
                            <a:srgbClr val="FFFFFF"/>
                          </a:solidFill>
                          <a:ln w="56761" cap="flat">
                            <a:noFill/>
                            <a:prstDash val="solid"/>
                            <a:miter/>
                          </a:ln>
                        </wps:spPr>
                        <wps:bodyPr rtlCol="0" anchor="ctr"/>
                      </wps:wsp>
                      <wps:wsp>
                        <wps:cNvPr id="1837888458" name="Freeform 1837888458">
                          <a:extLst>
                            <a:ext uri="{FF2B5EF4-FFF2-40B4-BE49-F238E27FC236}">
                              <a16:creationId xmlns:a16="http://schemas.microsoft.com/office/drawing/2014/main" id="{FAA5FB05-4928-0E4C-CEA3-34A575000881}"/>
                            </a:ext>
                          </a:extLst>
                        </wps:cNvPr>
                        <wps:cNvSpPr/>
                        <wps:spPr>
                          <a:xfrm>
                            <a:off x="4166274" y="2969097"/>
                            <a:ext cx="641401" cy="948382"/>
                          </a:xfrm>
                          <a:custGeom>
                            <a:avLst/>
                            <a:gdLst>
                              <a:gd name="connsiteX0" fmla="*/ 0 w 641401"/>
                              <a:gd name="connsiteY0" fmla="*/ 929260 h 948382"/>
                              <a:gd name="connsiteX1" fmla="*/ 0 w 641401"/>
                              <a:gd name="connsiteY1" fmla="*/ 33997 h 948382"/>
                              <a:gd name="connsiteX2" fmla="*/ 17028 w 641401"/>
                              <a:gd name="connsiteY2" fmla="*/ 16998 h 948382"/>
                              <a:gd name="connsiteX3" fmla="*/ 204340 w 641401"/>
                              <a:gd name="connsiteY3" fmla="*/ 16998 h 948382"/>
                              <a:gd name="connsiteX4" fmla="*/ 221369 w 641401"/>
                              <a:gd name="connsiteY4" fmla="*/ 33997 h 948382"/>
                              <a:gd name="connsiteX5" fmla="*/ 221369 w 641401"/>
                              <a:gd name="connsiteY5" fmla="*/ 84993 h 948382"/>
                              <a:gd name="connsiteX6" fmla="*/ 448414 w 641401"/>
                              <a:gd name="connsiteY6" fmla="*/ 0 h 948382"/>
                              <a:gd name="connsiteX7" fmla="*/ 618697 w 641401"/>
                              <a:gd name="connsiteY7" fmla="*/ 28331 h 948382"/>
                              <a:gd name="connsiteX8" fmla="*/ 641402 w 641401"/>
                              <a:gd name="connsiteY8" fmla="*/ 62328 h 948382"/>
                              <a:gd name="connsiteX9" fmla="*/ 641402 w 641401"/>
                              <a:gd name="connsiteY9" fmla="*/ 237981 h 948382"/>
                              <a:gd name="connsiteX10" fmla="*/ 624374 w 641401"/>
                              <a:gd name="connsiteY10" fmla="*/ 254980 h 948382"/>
                              <a:gd name="connsiteX11" fmla="*/ 613021 w 641401"/>
                              <a:gd name="connsiteY11" fmla="*/ 249314 h 948382"/>
                              <a:gd name="connsiteX12" fmla="*/ 420033 w 641401"/>
                              <a:gd name="connsiteY12" fmla="*/ 198318 h 948382"/>
                              <a:gd name="connsiteX13" fmla="*/ 215692 w 641401"/>
                              <a:gd name="connsiteY13" fmla="*/ 447631 h 948382"/>
                              <a:gd name="connsiteX14" fmla="*/ 215692 w 641401"/>
                              <a:gd name="connsiteY14" fmla="*/ 929260 h 948382"/>
                              <a:gd name="connsiteX15" fmla="*/ 198664 w 641401"/>
                              <a:gd name="connsiteY15" fmla="*/ 946258 h 948382"/>
                              <a:gd name="connsiteX16" fmla="*/ 11352 w 641401"/>
                              <a:gd name="connsiteY16" fmla="*/ 946258 h 948382"/>
                              <a:gd name="connsiteX17" fmla="*/ 0 w 641401"/>
                              <a:gd name="connsiteY17" fmla="*/ 929260 h 94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1" h="948382">
                                <a:moveTo>
                                  <a:pt x="0" y="929260"/>
                                </a:moveTo>
                                <a:lnTo>
                                  <a:pt x="0" y="33997"/>
                                </a:lnTo>
                                <a:cubicBezTo>
                                  <a:pt x="0" y="22665"/>
                                  <a:pt x="5676" y="16998"/>
                                  <a:pt x="17028" y="16998"/>
                                </a:cubicBezTo>
                                <a:lnTo>
                                  <a:pt x="204340" y="16998"/>
                                </a:lnTo>
                                <a:cubicBezTo>
                                  <a:pt x="215692" y="16998"/>
                                  <a:pt x="221369" y="22665"/>
                                  <a:pt x="221369" y="33997"/>
                                </a:cubicBezTo>
                                <a:lnTo>
                                  <a:pt x="221369" y="84993"/>
                                </a:lnTo>
                                <a:cubicBezTo>
                                  <a:pt x="278130" y="33997"/>
                                  <a:pt x="357595" y="0"/>
                                  <a:pt x="448414" y="0"/>
                                </a:cubicBezTo>
                                <a:cubicBezTo>
                                  <a:pt x="510851" y="0"/>
                                  <a:pt x="567612" y="11332"/>
                                  <a:pt x="618697" y="28331"/>
                                </a:cubicBezTo>
                                <a:cubicBezTo>
                                  <a:pt x="635726" y="33997"/>
                                  <a:pt x="641402" y="45329"/>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4" y="198318"/>
                                  <a:pt x="215692" y="254980"/>
                                  <a:pt x="215692" y="447631"/>
                                </a:cubicBezTo>
                                <a:lnTo>
                                  <a:pt x="215692" y="929260"/>
                                </a:lnTo>
                                <a:cubicBezTo>
                                  <a:pt x="215692" y="940592"/>
                                  <a:pt x="210016" y="946258"/>
                                  <a:pt x="198664" y="946258"/>
                                </a:cubicBezTo>
                                <a:lnTo>
                                  <a:pt x="11352" y="946258"/>
                                </a:lnTo>
                                <a:cubicBezTo>
                                  <a:pt x="5676" y="951924"/>
                                  <a:pt x="0" y="946258"/>
                                  <a:pt x="0" y="929260"/>
                                </a:cubicBezTo>
                                <a:close/>
                              </a:path>
                            </a:pathLst>
                          </a:custGeom>
                          <a:solidFill>
                            <a:srgbClr val="FFFFFF"/>
                          </a:solidFill>
                          <a:ln w="56761" cap="flat">
                            <a:noFill/>
                            <a:prstDash val="solid"/>
                            <a:miter/>
                          </a:ln>
                        </wps:spPr>
                        <wps:bodyPr rtlCol="0" anchor="ctr"/>
                      </wps:wsp>
                      <wps:wsp>
                        <wps:cNvPr id="743867450" name="Freeform 743867450">
                          <a:extLst>
                            <a:ext uri="{FF2B5EF4-FFF2-40B4-BE49-F238E27FC236}">
                              <a16:creationId xmlns:a16="http://schemas.microsoft.com/office/drawing/2014/main" id="{E7703B1E-A235-60D3-AA8B-C483B6629A71}"/>
                            </a:ext>
                          </a:extLst>
                        </wps:cNvPr>
                        <wps:cNvSpPr/>
                        <wps:spPr>
                          <a:xfrm>
                            <a:off x="4881465" y="2963430"/>
                            <a:ext cx="859321" cy="964000"/>
                          </a:xfrm>
                          <a:custGeom>
                            <a:avLst/>
                            <a:gdLst>
                              <a:gd name="connsiteX0" fmla="*/ 0 w 859321"/>
                              <a:gd name="connsiteY0" fmla="*/ 662947 h 964000"/>
                              <a:gd name="connsiteX1" fmla="*/ 374624 w 859321"/>
                              <a:gd name="connsiteY1" fmla="*/ 351305 h 964000"/>
                              <a:gd name="connsiteX2" fmla="*/ 601669 w 859321"/>
                              <a:gd name="connsiteY2" fmla="*/ 390969 h 964000"/>
                              <a:gd name="connsiteX3" fmla="*/ 601669 w 859321"/>
                              <a:gd name="connsiteY3" fmla="*/ 362638 h 964000"/>
                              <a:gd name="connsiteX4" fmla="*/ 425709 w 859321"/>
                              <a:gd name="connsiteY4" fmla="*/ 203984 h 964000"/>
                              <a:gd name="connsiteX5" fmla="*/ 255426 w 859321"/>
                              <a:gd name="connsiteY5" fmla="*/ 288977 h 964000"/>
                              <a:gd name="connsiteX6" fmla="*/ 227045 w 859321"/>
                              <a:gd name="connsiteY6" fmla="*/ 305975 h 964000"/>
                              <a:gd name="connsiteX7" fmla="*/ 39733 w 859321"/>
                              <a:gd name="connsiteY7" fmla="*/ 305975 h 964000"/>
                              <a:gd name="connsiteX8" fmla="*/ 28381 w 859321"/>
                              <a:gd name="connsiteY8" fmla="*/ 294643 h 964000"/>
                              <a:gd name="connsiteX9" fmla="*/ 28381 w 859321"/>
                              <a:gd name="connsiteY9" fmla="*/ 277644 h 964000"/>
                              <a:gd name="connsiteX10" fmla="*/ 425709 w 859321"/>
                              <a:gd name="connsiteY10" fmla="*/ 0 h 964000"/>
                              <a:gd name="connsiteX11" fmla="*/ 823038 w 859321"/>
                              <a:gd name="connsiteY11" fmla="*/ 356971 h 964000"/>
                              <a:gd name="connsiteX12" fmla="*/ 823038 w 859321"/>
                              <a:gd name="connsiteY12" fmla="*/ 759273 h 964000"/>
                              <a:gd name="connsiteX13" fmla="*/ 857094 w 859321"/>
                              <a:gd name="connsiteY13" fmla="*/ 929259 h 964000"/>
                              <a:gd name="connsiteX14" fmla="*/ 845742 w 859321"/>
                              <a:gd name="connsiteY14" fmla="*/ 946258 h 964000"/>
                              <a:gd name="connsiteX15" fmla="*/ 618697 w 859321"/>
                              <a:gd name="connsiteY15" fmla="*/ 946258 h 964000"/>
                              <a:gd name="connsiteX16" fmla="*/ 601669 w 859321"/>
                              <a:gd name="connsiteY16" fmla="*/ 929259 h 964000"/>
                              <a:gd name="connsiteX17" fmla="*/ 601669 w 859321"/>
                              <a:gd name="connsiteY17" fmla="*/ 872597 h 964000"/>
                              <a:gd name="connsiteX18" fmla="*/ 334891 w 859321"/>
                              <a:gd name="connsiteY18" fmla="*/ 963257 h 964000"/>
                              <a:gd name="connsiteX19" fmla="*/ 0 w 859321"/>
                              <a:gd name="connsiteY19" fmla="*/ 662947 h 964000"/>
                              <a:gd name="connsiteX20" fmla="*/ 607345 w 859321"/>
                              <a:gd name="connsiteY20" fmla="*/ 577954 h 964000"/>
                              <a:gd name="connsiteX21" fmla="*/ 385977 w 859321"/>
                              <a:gd name="connsiteY21" fmla="*/ 538291 h 964000"/>
                              <a:gd name="connsiteX22" fmla="*/ 215693 w 859321"/>
                              <a:gd name="connsiteY22" fmla="*/ 657281 h 964000"/>
                              <a:gd name="connsiteX23" fmla="*/ 380300 w 859321"/>
                              <a:gd name="connsiteY23" fmla="*/ 770605 h 964000"/>
                              <a:gd name="connsiteX24" fmla="*/ 607345 w 859321"/>
                              <a:gd name="connsiteY24" fmla="*/ 577954 h 96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59321" h="964000">
                                <a:moveTo>
                                  <a:pt x="0" y="662947"/>
                                </a:moveTo>
                                <a:cubicBezTo>
                                  <a:pt x="0" y="458963"/>
                                  <a:pt x="170284" y="351305"/>
                                  <a:pt x="374624" y="351305"/>
                                </a:cubicBezTo>
                                <a:cubicBezTo>
                                  <a:pt x="454090" y="351305"/>
                                  <a:pt x="539232" y="368304"/>
                                  <a:pt x="601669" y="390969"/>
                                </a:cubicBezTo>
                                <a:lnTo>
                                  <a:pt x="601669" y="362638"/>
                                </a:lnTo>
                                <a:cubicBezTo>
                                  <a:pt x="601669" y="271978"/>
                                  <a:pt x="539232" y="203984"/>
                                  <a:pt x="425709" y="203984"/>
                                </a:cubicBezTo>
                                <a:cubicBezTo>
                                  <a:pt x="340567" y="203984"/>
                                  <a:pt x="283806" y="232315"/>
                                  <a:pt x="255426" y="288977"/>
                                </a:cubicBezTo>
                                <a:cubicBezTo>
                                  <a:pt x="244073" y="305975"/>
                                  <a:pt x="238397" y="305975"/>
                                  <a:pt x="227045" y="305975"/>
                                </a:cubicBezTo>
                                <a:lnTo>
                                  <a:pt x="39733" y="305975"/>
                                </a:lnTo>
                                <a:cubicBezTo>
                                  <a:pt x="34057" y="305975"/>
                                  <a:pt x="28381" y="300309"/>
                                  <a:pt x="28381" y="294643"/>
                                </a:cubicBezTo>
                                <a:cubicBezTo>
                                  <a:pt x="28381" y="288977"/>
                                  <a:pt x="28381" y="283311"/>
                                  <a:pt x="28381" y="277644"/>
                                </a:cubicBezTo>
                                <a:cubicBezTo>
                                  <a:pt x="62437" y="124657"/>
                                  <a:pt x="204340" y="0"/>
                                  <a:pt x="425709" y="0"/>
                                </a:cubicBezTo>
                                <a:cubicBezTo>
                                  <a:pt x="664106" y="0"/>
                                  <a:pt x="823038" y="135989"/>
                                  <a:pt x="823038" y="356971"/>
                                </a:cubicBezTo>
                                <a:lnTo>
                                  <a:pt x="823038" y="759273"/>
                                </a:lnTo>
                                <a:cubicBezTo>
                                  <a:pt x="823038" y="838600"/>
                                  <a:pt x="834390" y="883930"/>
                                  <a:pt x="857094" y="929259"/>
                                </a:cubicBezTo>
                                <a:cubicBezTo>
                                  <a:pt x="862770" y="940592"/>
                                  <a:pt x="857094" y="946258"/>
                                  <a:pt x="845742" y="946258"/>
                                </a:cubicBezTo>
                                <a:lnTo>
                                  <a:pt x="618697" y="946258"/>
                                </a:lnTo>
                                <a:cubicBezTo>
                                  <a:pt x="607345" y="946258"/>
                                  <a:pt x="601669" y="940592"/>
                                  <a:pt x="601669" y="929259"/>
                                </a:cubicBezTo>
                                <a:lnTo>
                                  <a:pt x="601669" y="872597"/>
                                </a:lnTo>
                                <a:cubicBezTo>
                                  <a:pt x="544908" y="917927"/>
                                  <a:pt x="471118" y="963257"/>
                                  <a:pt x="334891" y="963257"/>
                                </a:cubicBezTo>
                                <a:cubicBezTo>
                                  <a:pt x="147579" y="974589"/>
                                  <a:pt x="0" y="855599"/>
                                  <a:pt x="0" y="662947"/>
                                </a:cubicBezTo>
                                <a:close/>
                                <a:moveTo>
                                  <a:pt x="607345" y="577954"/>
                                </a:moveTo>
                                <a:cubicBezTo>
                                  <a:pt x="527880" y="555289"/>
                                  <a:pt x="471118" y="538291"/>
                                  <a:pt x="385977" y="538291"/>
                                </a:cubicBezTo>
                                <a:cubicBezTo>
                                  <a:pt x="295158" y="538291"/>
                                  <a:pt x="215693" y="577954"/>
                                  <a:pt x="215693" y="657281"/>
                                </a:cubicBezTo>
                                <a:cubicBezTo>
                                  <a:pt x="215693" y="730942"/>
                                  <a:pt x="278130" y="770605"/>
                                  <a:pt x="380300" y="770605"/>
                                </a:cubicBezTo>
                                <a:cubicBezTo>
                                  <a:pt x="493822" y="776271"/>
                                  <a:pt x="607345" y="696944"/>
                                  <a:pt x="607345" y="577954"/>
                                </a:cubicBezTo>
                                <a:close/>
                              </a:path>
                            </a:pathLst>
                          </a:custGeom>
                          <a:solidFill>
                            <a:srgbClr val="FFFFFF"/>
                          </a:solidFill>
                          <a:ln w="56761" cap="flat">
                            <a:noFill/>
                            <a:prstDash val="solid"/>
                            <a:miter/>
                          </a:ln>
                        </wps:spPr>
                        <wps:bodyPr rtlCol="0" anchor="ctr"/>
                      </wps:wsp>
                      <wps:wsp>
                        <wps:cNvPr id="1472686573" name="Freeform 1472686573">
                          <a:extLst>
                            <a:ext uri="{FF2B5EF4-FFF2-40B4-BE49-F238E27FC236}">
                              <a16:creationId xmlns:a16="http://schemas.microsoft.com/office/drawing/2014/main" id="{B97B74EF-554E-D6AE-5989-9E3FB8C7EEA5}"/>
                            </a:ext>
                          </a:extLst>
                        </wps:cNvPr>
                        <wps:cNvSpPr/>
                        <wps:spPr>
                          <a:xfrm>
                            <a:off x="5840730" y="2963430"/>
                            <a:ext cx="933110" cy="963731"/>
                          </a:xfrm>
                          <a:custGeom>
                            <a:avLst/>
                            <a:gdLst>
                              <a:gd name="connsiteX0" fmla="*/ 0 w 933110"/>
                              <a:gd name="connsiteY0" fmla="*/ 487295 h 963731"/>
                              <a:gd name="connsiteX1" fmla="*/ 488146 w 933110"/>
                              <a:gd name="connsiteY1" fmla="*/ 0 h 963731"/>
                              <a:gd name="connsiteX2" fmla="*/ 930884 w 933110"/>
                              <a:gd name="connsiteY2" fmla="*/ 339973 h 963731"/>
                              <a:gd name="connsiteX3" fmla="*/ 919532 w 933110"/>
                              <a:gd name="connsiteY3" fmla="*/ 362638 h 963731"/>
                              <a:gd name="connsiteX4" fmla="*/ 737896 w 933110"/>
                              <a:gd name="connsiteY4" fmla="*/ 362638 h 963731"/>
                              <a:gd name="connsiteX5" fmla="*/ 709515 w 933110"/>
                              <a:gd name="connsiteY5" fmla="*/ 345639 h 963731"/>
                              <a:gd name="connsiteX6" fmla="*/ 488146 w 933110"/>
                              <a:gd name="connsiteY6" fmla="*/ 198318 h 963731"/>
                              <a:gd name="connsiteX7" fmla="*/ 238397 w 933110"/>
                              <a:gd name="connsiteY7" fmla="*/ 481628 h 963731"/>
                              <a:gd name="connsiteX8" fmla="*/ 488146 w 933110"/>
                              <a:gd name="connsiteY8" fmla="*/ 764939 h 963731"/>
                              <a:gd name="connsiteX9" fmla="*/ 709515 w 933110"/>
                              <a:gd name="connsiteY9" fmla="*/ 617617 h 963731"/>
                              <a:gd name="connsiteX10" fmla="*/ 737896 w 933110"/>
                              <a:gd name="connsiteY10" fmla="*/ 600619 h 963731"/>
                              <a:gd name="connsiteX11" fmla="*/ 919532 w 933110"/>
                              <a:gd name="connsiteY11" fmla="*/ 600619 h 963731"/>
                              <a:gd name="connsiteX12" fmla="*/ 930884 w 933110"/>
                              <a:gd name="connsiteY12" fmla="*/ 623284 h 963731"/>
                              <a:gd name="connsiteX13" fmla="*/ 488146 w 933110"/>
                              <a:gd name="connsiteY13" fmla="*/ 963257 h 963731"/>
                              <a:gd name="connsiteX14" fmla="*/ 0 w 933110"/>
                              <a:gd name="connsiteY14" fmla="*/ 487295 h 96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33110" h="963731">
                                <a:moveTo>
                                  <a:pt x="0" y="487295"/>
                                </a:moveTo>
                                <a:cubicBezTo>
                                  <a:pt x="0" y="192651"/>
                                  <a:pt x="210017" y="0"/>
                                  <a:pt x="488146" y="0"/>
                                </a:cubicBezTo>
                                <a:cubicBezTo>
                                  <a:pt x="732220" y="0"/>
                                  <a:pt x="902504" y="158654"/>
                                  <a:pt x="930884" y="339973"/>
                                </a:cubicBezTo>
                                <a:cubicBezTo>
                                  <a:pt x="930884" y="356971"/>
                                  <a:pt x="930884" y="362638"/>
                                  <a:pt x="919532" y="362638"/>
                                </a:cubicBezTo>
                                <a:lnTo>
                                  <a:pt x="737896" y="362638"/>
                                </a:lnTo>
                                <a:cubicBezTo>
                                  <a:pt x="726543" y="362638"/>
                                  <a:pt x="715191" y="362638"/>
                                  <a:pt x="709515" y="345639"/>
                                </a:cubicBezTo>
                                <a:cubicBezTo>
                                  <a:pt x="675459" y="249313"/>
                                  <a:pt x="595992" y="198318"/>
                                  <a:pt x="488146" y="198318"/>
                                </a:cubicBezTo>
                                <a:cubicBezTo>
                                  <a:pt x="340567" y="198318"/>
                                  <a:pt x="238397" y="300309"/>
                                  <a:pt x="238397" y="481628"/>
                                </a:cubicBezTo>
                                <a:cubicBezTo>
                                  <a:pt x="238397" y="662947"/>
                                  <a:pt x="340567" y="764939"/>
                                  <a:pt x="488146" y="764939"/>
                                </a:cubicBezTo>
                                <a:cubicBezTo>
                                  <a:pt x="595992" y="764939"/>
                                  <a:pt x="675459" y="713943"/>
                                  <a:pt x="709515" y="617617"/>
                                </a:cubicBezTo>
                                <a:cubicBezTo>
                                  <a:pt x="715191" y="600619"/>
                                  <a:pt x="720868" y="600619"/>
                                  <a:pt x="737896" y="600619"/>
                                </a:cubicBezTo>
                                <a:lnTo>
                                  <a:pt x="919532" y="600619"/>
                                </a:lnTo>
                                <a:cubicBezTo>
                                  <a:pt x="930884" y="600619"/>
                                  <a:pt x="936560" y="606285"/>
                                  <a:pt x="930884" y="623284"/>
                                </a:cubicBezTo>
                                <a:cubicBezTo>
                                  <a:pt x="902504" y="810269"/>
                                  <a:pt x="737896" y="963257"/>
                                  <a:pt x="488146" y="963257"/>
                                </a:cubicBezTo>
                                <a:cubicBezTo>
                                  <a:pt x="210017" y="974589"/>
                                  <a:pt x="0" y="781938"/>
                                  <a:pt x="0" y="487295"/>
                                </a:cubicBezTo>
                                <a:close/>
                              </a:path>
                            </a:pathLst>
                          </a:custGeom>
                          <a:solidFill>
                            <a:srgbClr val="FFFFFF"/>
                          </a:solidFill>
                          <a:ln w="56761" cap="flat">
                            <a:noFill/>
                            <a:prstDash val="solid"/>
                            <a:miter/>
                          </a:ln>
                        </wps:spPr>
                        <wps:bodyPr rtlCol="0" anchor="ctr"/>
                      </wps:wsp>
                      <wps:wsp>
                        <wps:cNvPr id="1342188136" name="Freeform 1342188136">
                          <a:extLst>
                            <a:ext uri="{FF2B5EF4-FFF2-40B4-BE49-F238E27FC236}">
                              <a16:creationId xmlns:a16="http://schemas.microsoft.com/office/drawing/2014/main" id="{14DEA198-92A9-7471-CBBB-7293C695B7CC}"/>
                            </a:ext>
                          </a:extLst>
                        </wps:cNvPr>
                        <wps:cNvSpPr/>
                        <wps:spPr>
                          <a:xfrm>
                            <a:off x="6828375" y="2991762"/>
                            <a:ext cx="902503" cy="1320228"/>
                          </a:xfrm>
                          <a:custGeom>
                            <a:avLst/>
                            <a:gdLst>
                              <a:gd name="connsiteX0" fmla="*/ 45409 w 902503"/>
                              <a:gd name="connsiteY0" fmla="*/ 1286231 h 1320228"/>
                              <a:gd name="connsiteX1" fmla="*/ 28381 w 902503"/>
                              <a:gd name="connsiteY1" fmla="*/ 1257900 h 1320228"/>
                              <a:gd name="connsiteX2" fmla="*/ 28381 w 902503"/>
                              <a:gd name="connsiteY2" fmla="*/ 1093580 h 1320228"/>
                              <a:gd name="connsiteX3" fmla="*/ 45409 w 902503"/>
                              <a:gd name="connsiteY3" fmla="*/ 1076581 h 1320228"/>
                              <a:gd name="connsiteX4" fmla="*/ 192988 w 902503"/>
                              <a:gd name="connsiteY4" fmla="*/ 1116244 h 1320228"/>
                              <a:gd name="connsiteX5" fmla="*/ 380300 w 902503"/>
                              <a:gd name="connsiteY5" fmla="*/ 912261 h 1320228"/>
                              <a:gd name="connsiteX6" fmla="*/ 5676 w 902503"/>
                              <a:gd name="connsiteY6" fmla="*/ 33997 h 1320228"/>
                              <a:gd name="connsiteX7" fmla="*/ 0 w 902503"/>
                              <a:gd name="connsiteY7" fmla="*/ 16998 h 1320228"/>
                              <a:gd name="connsiteX8" fmla="*/ 17029 w 902503"/>
                              <a:gd name="connsiteY8" fmla="*/ 0 h 1320228"/>
                              <a:gd name="connsiteX9" fmla="*/ 232721 w 902503"/>
                              <a:gd name="connsiteY9" fmla="*/ 0 h 1320228"/>
                              <a:gd name="connsiteX10" fmla="*/ 255426 w 902503"/>
                              <a:gd name="connsiteY10" fmla="*/ 16998 h 1320228"/>
                              <a:gd name="connsiteX11" fmla="*/ 476794 w 902503"/>
                              <a:gd name="connsiteY11" fmla="*/ 606285 h 1320228"/>
                              <a:gd name="connsiteX12" fmla="*/ 658430 w 902503"/>
                              <a:gd name="connsiteY12" fmla="*/ 16998 h 1320228"/>
                              <a:gd name="connsiteX13" fmla="*/ 681135 w 902503"/>
                              <a:gd name="connsiteY13" fmla="*/ 0 h 1320228"/>
                              <a:gd name="connsiteX14" fmla="*/ 885475 w 902503"/>
                              <a:gd name="connsiteY14" fmla="*/ 0 h 1320228"/>
                              <a:gd name="connsiteX15" fmla="*/ 902503 w 902503"/>
                              <a:gd name="connsiteY15" fmla="*/ 11332 h 1320228"/>
                              <a:gd name="connsiteX16" fmla="*/ 896828 w 902503"/>
                              <a:gd name="connsiteY16" fmla="*/ 33997 h 1320228"/>
                              <a:gd name="connsiteX17" fmla="*/ 556260 w 902503"/>
                              <a:gd name="connsiteY17" fmla="*/ 1025585 h 1320228"/>
                              <a:gd name="connsiteX18" fmla="*/ 227045 w 902503"/>
                              <a:gd name="connsiteY18" fmla="*/ 1320228 h 1320228"/>
                              <a:gd name="connsiteX19" fmla="*/ 45409 w 902503"/>
                              <a:gd name="connsiteY19" fmla="*/ 1286231 h 132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02503" h="1320228">
                                <a:moveTo>
                                  <a:pt x="45409" y="1286231"/>
                                </a:moveTo>
                                <a:cubicBezTo>
                                  <a:pt x="28381" y="1274899"/>
                                  <a:pt x="28381" y="1269232"/>
                                  <a:pt x="28381" y="1257900"/>
                                </a:cubicBezTo>
                                <a:lnTo>
                                  <a:pt x="28381" y="1093580"/>
                                </a:lnTo>
                                <a:cubicBezTo>
                                  <a:pt x="28381" y="1082247"/>
                                  <a:pt x="34056" y="1076581"/>
                                  <a:pt x="45409" y="1076581"/>
                                </a:cubicBezTo>
                                <a:cubicBezTo>
                                  <a:pt x="73790" y="1076581"/>
                                  <a:pt x="124875" y="1116244"/>
                                  <a:pt x="192988" y="1116244"/>
                                </a:cubicBezTo>
                                <a:cubicBezTo>
                                  <a:pt x="289482" y="1116244"/>
                                  <a:pt x="340567" y="1053916"/>
                                  <a:pt x="380300" y="912261"/>
                                </a:cubicBezTo>
                                <a:lnTo>
                                  <a:pt x="5676" y="33997"/>
                                </a:lnTo>
                                <a:cubicBezTo>
                                  <a:pt x="0" y="22665"/>
                                  <a:pt x="0" y="22665"/>
                                  <a:pt x="0" y="16998"/>
                                </a:cubicBezTo>
                                <a:cubicBezTo>
                                  <a:pt x="0" y="5666"/>
                                  <a:pt x="5676" y="0"/>
                                  <a:pt x="17029" y="0"/>
                                </a:cubicBezTo>
                                <a:lnTo>
                                  <a:pt x="232721" y="0"/>
                                </a:lnTo>
                                <a:cubicBezTo>
                                  <a:pt x="249749" y="0"/>
                                  <a:pt x="249749" y="5666"/>
                                  <a:pt x="255426" y="16998"/>
                                </a:cubicBezTo>
                                <a:lnTo>
                                  <a:pt x="476794" y="606285"/>
                                </a:lnTo>
                                <a:lnTo>
                                  <a:pt x="658430" y="16998"/>
                                </a:lnTo>
                                <a:cubicBezTo>
                                  <a:pt x="664106" y="5666"/>
                                  <a:pt x="664106" y="0"/>
                                  <a:pt x="681135" y="0"/>
                                </a:cubicBezTo>
                                <a:lnTo>
                                  <a:pt x="885475" y="0"/>
                                </a:lnTo>
                                <a:cubicBezTo>
                                  <a:pt x="896828" y="0"/>
                                  <a:pt x="902503" y="5666"/>
                                  <a:pt x="902503" y="11332"/>
                                </a:cubicBezTo>
                                <a:cubicBezTo>
                                  <a:pt x="902503" y="16998"/>
                                  <a:pt x="902503" y="22665"/>
                                  <a:pt x="896828" y="33997"/>
                                </a:cubicBezTo>
                                <a:lnTo>
                                  <a:pt x="556260" y="1025585"/>
                                </a:lnTo>
                                <a:cubicBezTo>
                                  <a:pt x="476794" y="1263566"/>
                                  <a:pt x="351919" y="1320228"/>
                                  <a:pt x="227045" y="1320228"/>
                                </a:cubicBezTo>
                                <a:cubicBezTo>
                                  <a:pt x="147579" y="1314562"/>
                                  <a:pt x="85142" y="1303230"/>
                                  <a:pt x="45409" y="1286231"/>
                                </a:cubicBezTo>
                                <a:close/>
                              </a:path>
                            </a:pathLst>
                          </a:custGeom>
                          <a:solidFill>
                            <a:srgbClr val="FFFFFF"/>
                          </a:solidFill>
                          <a:ln w="56761" cap="flat">
                            <a:noFill/>
                            <a:prstDash val="solid"/>
                            <a:miter/>
                          </a:ln>
                        </wps:spPr>
                        <wps:bodyPr rtlCol="0" anchor="ctr"/>
                      </wps:wsp>
                      <wps:wsp>
                        <wps:cNvPr id="1099276822" name="Freeform 1099276822">
                          <a:extLst>
                            <a:ext uri="{FF2B5EF4-FFF2-40B4-BE49-F238E27FC236}">
                              <a16:creationId xmlns:a16="http://schemas.microsoft.com/office/drawing/2014/main" id="{EDA4D47A-9B45-FF0F-97C5-5BE878DDC67D}"/>
                            </a:ext>
                          </a:extLst>
                        </wps:cNvPr>
                        <wps:cNvSpPr/>
                        <wps:spPr>
                          <a:xfrm>
                            <a:off x="703839" y="4238329"/>
                            <a:ext cx="998997" cy="1303229"/>
                          </a:xfrm>
                          <a:custGeom>
                            <a:avLst/>
                            <a:gdLst>
                              <a:gd name="connsiteX0" fmla="*/ 380300 w 998997"/>
                              <a:gd name="connsiteY0" fmla="*/ 1286231 h 1303229"/>
                              <a:gd name="connsiteX1" fmla="*/ 380300 w 998997"/>
                              <a:gd name="connsiteY1" fmla="*/ 215316 h 1303229"/>
                              <a:gd name="connsiteX2" fmla="*/ 17028 w 998997"/>
                              <a:gd name="connsiteY2" fmla="*/ 215316 h 1303229"/>
                              <a:gd name="connsiteX3" fmla="*/ 0 w 998997"/>
                              <a:gd name="connsiteY3" fmla="*/ 198318 h 1303229"/>
                              <a:gd name="connsiteX4" fmla="*/ 0 w 998997"/>
                              <a:gd name="connsiteY4" fmla="*/ 16998 h 1303229"/>
                              <a:gd name="connsiteX5" fmla="*/ 17028 w 998997"/>
                              <a:gd name="connsiteY5" fmla="*/ 0 h 1303229"/>
                              <a:gd name="connsiteX6" fmla="*/ 981969 w 998997"/>
                              <a:gd name="connsiteY6" fmla="*/ 0 h 1303229"/>
                              <a:gd name="connsiteX7" fmla="*/ 998997 w 998997"/>
                              <a:gd name="connsiteY7" fmla="*/ 16998 h 1303229"/>
                              <a:gd name="connsiteX8" fmla="*/ 998997 w 998997"/>
                              <a:gd name="connsiteY8" fmla="*/ 198318 h 1303229"/>
                              <a:gd name="connsiteX9" fmla="*/ 981969 w 998997"/>
                              <a:gd name="connsiteY9" fmla="*/ 215316 h 1303229"/>
                              <a:gd name="connsiteX10" fmla="*/ 618697 w 998997"/>
                              <a:gd name="connsiteY10" fmla="*/ 215316 h 1303229"/>
                              <a:gd name="connsiteX11" fmla="*/ 618697 w 998997"/>
                              <a:gd name="connsiteY11" fmla="*/ 1286231 h 1303229"/>
                              <a:gd name="connsiteX12" fmla="*/ 601669 w 998997"/>
                              <a:gd name="connsiteY12" fmla="*/ 1303230 h 1303229"/>
                              <a:gd name="connsiteX13" fmla="*/ 403005 w 998997"/>
                              <a:gd name="connsiteY13" fmla="*/ 1303230 h 1303229"/>
                              <a:gd name="connsiteX14" fmla="*/ 380300 w 998997"/>
                              <a:gd name="connsiteY14" fmla="*/ 1286231 h 130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8997" h="1303229">
                                <a:moveTo>
                                  <a:pt x="380300" y="1286231"/>
                                </a:moveTo>
                                <a:lnTo>
                                  <a:pt x="380300" y="215316"/>
                                </a:lnTo>
                                <a:lnTo>
                                  <a:pt x="17028" y="215316"/>
                                </a:lnTo>
                                <a:cubicBezTo>
                                  <a:pt x="5676" y="215316"/>
                                  <a:pt x="0" y="209650"/>
                                  <a:pt x="0" y="198318"/>
                                </a:cubicBezTo>
                                <a:lnTo>
                                  <a:pt x="0" y="16998"/>
                                </a:lnTo>
                                <a:cubicBezTo>
                                  <a:pt x="0" y="5666"/>
                                  <a:pt x="5676" y="0"/>
                                  <a:pt x="17028" y="0"/>
                                </a:cubicBezTo>
                                <a:lnTo>
                                  <a:pt x="981969" y="0"/>
                                </a:lnTo>
                                <a:cubicBezTo>
                                  <a:pt x="993321" y="0"/>
                                  <a:pt x="998997" y="5666"/>
                                  <a:pt x="998997" y="16998"/>
                                </a:cubicBezTo>
                                <a:lnTo>
                                  <a:pt x="998997" y="198318"/>
                                </a:lnTo>
                                <a:cubicBezTo>
                                  <a:pt x="998997" y="209650"/>
                                  <a:pt x="993321" y="215316"/>
                                  <a:pt x="981969" y="215316"/>
                                </a:cubicBezTo>
                                <a:lnTo>
                                  <a:pt x="618697" y="215316"/>
                                </a:lnTo>
                                <a:lnTo>
                                  <a:pt x="618697" y="1286231"/>
                                </a:lnTo>
                                <a:cubicBezTo>
                                  <a:pt x="618697" y="1297563"/>
                                  <a:pt x="613021" y="1303230"/>
                                  <a:pt x="601669" y="1303230"/>
                                </a:cubicBezTo>
                                <a:lnTo>
                                  <a:pt x="403005" y="1303230"/>
                                </a:lnTo>
                                <a:cubicBezTo>
                                  <a:pt x="385976" y="1303230"/>
                                  <a:pt x="380300" y="1297563"/>
                                  <a:pt x="380300" y="1286231"/>
                                </a:cubicBezTo>
                                <a:close/>
                              </a:path>
                            </a:pathLst>
                          </a:custGeom>
                          <a:solidFill>
                            <a:srgbClr val="FFFFFF"/>
                          </a:solidFill>
                          <a:ln w="56761" cap="flat">
                            <a:noFill/>
                            <a:prstDash val="solid"/>
                            <a:miter/>
                          </a:ln>
                        </wps:spPr>
                        <wps:bodyPr rtlCol="0" anchor="ctr"/>
                      </wps:wsp>
                      <wps:wsp>
                        <wps:cNvPr id="856198983" name="Freeform 856198983">
                          <a:extLst>
                            <a:ext uri="{FF2B5EF4-FFF2-40B4-BE49-F238E27FC236}">
                              <a16:creationId xmlns:a16="http://schemas.microsoft.com/office/drawing/2014/main" id="{C63DF3C3-0ABA-B101-9D60-8C827E534F07}"/>
                            </a:ext>
                          </a:extLst>
                        </wps:cNvPr>
                        <wps:cNvSpPr/>
                        <wps:spPr>
                          <a:xfrm>
                            <a:off x="1765274" y="4595301"/>
                            <a:ext cx="641402" cy="946258"/>
                          </a:xfrm>
                          <a:custGeom>
                            <a:avLst/>
                            <a:gdLst>
                              <a:gd name="connsiteX0" fmla="*/ 0 w 641402"/>
                              <a:gd name="connsiteY0" fmla="*/ 929260 h 946258"/>
                              <a:gd name="connsiteX1" fmla="*/ 0 w 641402"/>
                              <a:gd name="connsiteY1" fmla="*/ 33997 h 946258"/>
                              <a:gd name="connsiteX2" fmla="*/ 17029 w 641402"/>
                              <a:gd name="connsiteY2" fmla="*/ 16999 h 946258"/>
                              <a:gd name="connsiteX3" fmla="*/ 204341 w 641402"/>
                              <a:gd name="connsiteY3" fmla="*/ 16999 h 946258"/>
                              <a:gd name="connsiteX4" fmla="*/ 221369 w 641402"/>
                              <a:gd name="connsiteY4" fmla="*/ 33997 h 946258"/>
                              <a:gd name="connsiteX5" fmla="*/ 221369 w 641402"/>
                              <a:gd name="connsiteY5" fmla="*/ 84993 h 946258"/>
                              <a:gd name="connsiteX6" fmla="*/ 448414 w 641402"/>
                              <a:gd name="connsiteY6" fmla="*/ 0 h 946258"/>
                              <a:gd name="connsiteX7" fmla="*/ 618697 w 641402"/>
                              <a:gd name="connsiteY7" fmla="*/ 28331 h 946258"/>
                              <a:gd name="connsiteX8" fmla="*/ 641402 w 641402"/>
                              <a:gd name="connsiteY8" fmla="*/ 62328 h 946258"/>
                              <a:gd name="connsiteX9" fmla="*/ 641402 w 641402"/>
                              <a:gd name="connsiteY9" fmla="*/ 237981 h 946258"/>
                              <a:gd name="connsiteX10" fmla="*/ 624374 w 641402"/>
                              <a:gd name="connsiteY10" fmla="*/ 254980 h 946258"/>
                              <a:gd name="connsiteX11" fmla="*/ 613021 w 641402"/>
                              <a:gd name="connsiteY11" fmla="*/ 249314 h 946258"/>
                              <a:gd name="connsiteX12" fmla="*/ 420033 w 641402"/>
                              <a:gd name="connsiteY12" fmla="*/ 198318 h 946258"/>
                              <a:gd name="connsiteX13" fmla="*/ 215693 w 641402"/>
                              <a:gd name="connsiteY13" fmla="*/ 447631 h 946258"/>
                              <a:gd name="connsiteX14" fmla="*/ 215693 w 641402"/>
                              <a:gd name="connsiteY14" fmla="*/ 929260 h 946258"/>
                              <a:gd name="connsiteX15" fmla="*/ 198664 w 641402"/>
                              <a:gd name="connsiteY15" fmla="*/ 946258 h 946258"/>
                              <a:gd name="connsiteX16" fmla="*/ 11352 w 641402"/>
                              <a:gd name="connsiteY16" fmla="*/ 946258 h 946258"/>
                              <a:gd name="connsiteX17" fmla="*/ 0 w 641402"/>
                              <a:gd name="connsiteY17" fmla="*/ 929260 h 94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402" h="946258">
                                <a:moveTo>
                                  <a:pt x="0" y="929260"/>
                                </a:moveTo>
                                <a:lnTo>
                                  <a:pt x="0" y="33997"/>
                                </a:lnTo>
                                <a:cubicBezTo>
                                  <a:pt x="0" y="22665"/>
                                  <a:pt x="5676" y="16999"/>
                                  <a:pt x="17029" y="16999"/>
                                </a:cubicBezTo>
                                <a:lnTo>
                                  <a:pt x="204341" y="16999"/>
                                </a:lnTo>
                                <a:cubicBezTo>
                                  <a:pt x="215693" y="16999"/>
                                  <a:pt x="221369" y="22665"/>
                                  <a:pt x="221369" y="33997"/>
                                </a:cubicBezTo>
                                <a:lnTo>
                                  <a:pt x="221369" y="84993"/>
                                </a:lnTo>
                                <a:cubicBezTo>
                                  <a:pt x="278130" y="33997"/>
                                  <a:pt x="357596" y="0"/>
                                  <a:pt x="448414" y="0"/>
                                </a:cubicBezTo>
                                <a:cubicBezTo>
                                  <a:pt x="510851" y="0"/>
                                  <a:pt x="567612" y="11333"/>
                                  <a:pt x="618697" y="28331"/>
                                </a:cubicBezTo>
                                <a:cubicBezTo>
                                  <a:pt x="635726" y="33997"/>
                                  <a:pt x="641402" y="45330"/>
                                  <a:pt x="641402" y="62328"/>
                                </a:cubicBezTo>
                                <a:lnTo>
                                  <a:pt x="641402" y="237981"/>
                                </a:lnTo>
                                <a:cubicBezTo>
                                  <a:pt x="641402" y="249314"/>
                                  <a:pt x="635726" y="254980"/>
                                  <a:pt x="624374" y="254980"/>
                                </a:cubicBezTo>
                                <a:cubicBezTo>
                                  <a:pt x="624374" y="254980"/>
                                  <a:pt x="618697" y="254980"/>
                                  <a:pt x="613021" y="249314"/>
                                </a:cubicBezTo>
                                <a:cubicBezTo>
                                  <a:pt x="533556" y="209650"/>
                                  <a:pt x="476794" y="198318"/>
                                  <a:pt x="420033" y="198318"/>
                                </a:cubicBezTo>
                                <a:cubicBezTo>
                                  <a:pt x="300835" y="198318"/>
                                  <a:pt x="215693" y="254980"/>
                                  <a:pt x="215693" y="447631"/>
                                </a:cubicBezTo>
                                <a:lnTo>
                                  <a:pt x="215693" y="929260"/>
                                </a:lnTo>
                                <a:cubicBezTo>
                                  <a:pt x="215693" y="940592"/>
                                  <a:pt x="210017" y="946258"/>
                                  <a:pt x="198664" y="946258"/>
                                </a:cubicBezTo>
                                <a:lnTo>
                                  <a:pt x="11352" y="946258"/>
                                </a:lnTo>
                                <a:cubicBezTo>
                                  <a:pt x="5676" y="946258"/>
                                  <a:pt x="0" y="940592"/>
                                  <a:pt x="0" y="929260"/>
                                </a:cubicBezTo>
                                <a:close/>
                              </a:path>
                            </a:pathLst>
                          </a:custGeom>
                          <a:solidFill>
                            <a:srgbClr val="FFFFFF"/>
                          </a:solidFill>
                          <a:ln w="56761" cap="flat">
                            <a:noFill/>
                            <a:prstDash val="solid"/>
                            <a:miter/>
                          </a:ln>
                        </wps:spPr>
                        <wps:bodyPr rtlCol="0" anchor="ctr"/>
                      </wps:wsp>
                      <wps:wsp>
                        <wps:cNvPr id="1244399076" name="Freeform 1244399076">
                          <a:extLst>
                            <a:ext uri="{FF2B5EF4-FFF2-40B4-BE49-F238E27FC236}">
                              <a16:creationId xmlns:a16="http://schemas.microsoft.com/office/drawing/2014/main" id="{D1C32E66-DFFB-8764-F62C-FD0CE3D029CC}"/>
                            </a:ext>
                          </a:extLst>
                        </wps:cNvPr>
                        <wps:cNvSpPr/>
                        <wps:spPr>
                          <a:xfrm>
                            <a:off x="2537226" y="4606633"/>
                            <a:ext cx="828714" cy="946451"/>
                          </a:xfrm>
                          <a:custGeom>
                            <a:avLst/>
                            <a:gdLst>
                              <a:gd name="connsiteX0" fmla="*/ 0 w 828714"/>
                              <a:gd name="connsiteY0" fmla="*/ 640282 h 946451"/>
                              <a:gd name="connsiteX1" fmla="*/ 0 w 828714"/>
                              <a:gd name="connsiteY1" fmla="*/ 22665 h 946451"/>
                              <a:gd name="connsiteX2" fmla="*/ 17029 w 828714"/>
                              <a:gd name="connsiteY2" fmla="*/ 5666 h 946451"/>
                              <a:gd name="connsiteX3" fmla="*/ 204341 w 828714"/>
                              <a:gd name="connsiteY3" fmla="*/ 5666 h 946451"/>
                              <a:gd name="connsiteX4" fmla="*/ 221369 w 828714"/>
                              <a:gd name="connsiteY4" fmla="*/ 22665 h 946451"/>
                              <a:gd name="connsiteX5" fmla="*/ 221369 w 828714"/>
                              <a:gd name="connsiteY5" fmla="*/ 560955 h 946451"/>
                              <a:gd name="connsiteX6" fmla="*/ 380300 w 828714"/>
                              <a:gd name="connsiteY6" fmla="*/ 753607 h 946451"/>
                              <a:gd name="connsiteX7" fmla="*/ 601669 w 828714"/>
                              <a:gd name="connsiteY7" fmla="*/ 441965 h 946451"/>
                              <a:gd name="connsiteX8" fmla="*/ 601669 w 828714"/>
                              <a:gd name="connsiteY8" fmla="*/ 16998 h 946451"/>
                              <a:gd name="connsiteX9" fmla="*/ 618697 w 828714"/>
                              <a:gd name="connsiteY9" fmla="*/ 0 h 946451"/>
                              <a:gd name="connsiteX10" fmla="*/ 811686 w 828714"/>
                              <a:gd name="connsiteY10" fmla="*/ 0 h 946451"/>
                              <a:gd name="connsiteX11" fmla="*/ 828714 w 828714"/>
                              <a:gd name="connsiteY11" fmla="*/ 16998 h 946451"/>
                              <a:gd name="connsiteX12" fmla="*/ 828714 w 828714"/>
                              <a:gd name="connsiteY12" fmla="*/ 912261 h 946451"/>
                              <a:gd name="connsiteX13" fmla="*/ 811686 w 828714"/>
                              <a:gd name="connsiteY13" fmla="*/ 929259 h 946451"/>
                              <a:gd name="connsiteX14" fmla="*/ 624374 w 828714"/>
                              <a:gd name="connsiteY14" fmla="*/ 929259 h 946451"/>
                              <a:gd name="connsiteX15" fmla="*/ 607345 w 828714"/>
                              <a:gd name="connsiteY15" fmla="*/ 912261 h 946451"/>
                              <a:gd name="connsiteX16" fmla="*/ 607345 w 828714"/>
                              <a:gd name="connsiteY16" fmla="*/ 844266 h 946451"/>
                              <a:gd name="connsiteX17" fmla="*/ 323539 w 828714"/>
                              <a:gd name="connsiteY17" fmla="*/ 946258 h 946451"/>
                              <a:gd name="connsiteX18" fmla="*/ 0 w 828714"/>
                              <a:gd name="connsiteY18" fmla="*/ 640282 h 946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28714" h="946451">
                                <a:moveTo>
                                  <a:pt x="0" y="640282"/>
                                </a:moveTo>
                                <a:lnTo>
                                  <a:pt x="0" y="22665"/>
                                </a:lnTo>
                                <a:cubicBezTo>
                                  <a:pt x="0" y="11332"/>
                                  <a:pt x="5676" y="5666"/>
                                  <a:pt x="17029" y="5666"/>
                                </a:cubicBezTo>
                                <a:lnTo>
                                  <a:pt x="204341" y="5666"/>
                                </a:lnTo>
                                <a:cubicBezTo>
                                  <a:pt x="215693" y="5666"/>
                                  <a:pt x="221369" y="11332"/>
                                  <a:pt x="221369" y="22665"/>
                                </a:cubicBezTo>
                                <a:lnTo>
                                  <a:pt x="221369" y="560955"/>
                                </a:lnTo>
                                <a:cubicBezTo>
                                  <a:pt x="221369" y="702610"/>
                                  <a:pt x="278130" y="753607"/>
                                  <a:pt x="380300" y="753607"/>
                                </a:cubicBezTo>
                                <a:cubicBezTo>
                                  <a:pt x="499499" y="753607"/>
                                  <a:pt x="601669" y="662947"/>
                                  <a:pt x="601669" y="441965"/>
                                </a:cubicBezTo>
                                <a:lnTo>
                                  <a:pt x="601669" y="16998"/>
                                </a:lnTo>
                                <a:cubicBezTo>
                                  <a:pt x="601669" y="5666"/>
                                  <a:pt x="607345" y="0"/>
                                  <a:pt x="618697" y="0"/>
                                </a:cubicBezTo>
                                <a:lnTo>
                                  <a:pt x="811686" y="0"/>
                                </a:lnTo>
                                <a:cubicBezTo>
                                  <a:pt x="823038" y="0"/>
                                  <a:pt x="828714" y="5666"/>
                                  <a:pt x="828714" y="16998"/>
                                </a:cubicBezTo>
                                <a:lnTo>
                                  <a:pt x="828714" y="912261"/>
                                </a:lnTo>
                                <a:cubicBezTo>
                                  <a:pt x="828714" y="923593"/>
                                  <a:pt x="823038" y="929259"/>
                                  <a:pt x="811686" y="929259"/>
                                </a:cubicBezTo>
                                <a:lnTo>
                                  <a:pt x="624374" y="929259"/>
                                </a:lnTo>
                                <a:cubicBezTo>
                                  <a:pt x="613021" y="929259"/>
                                  <a:pt x="607345" y="923593"/>
                                  <a:pt x="607345" y="912261"/>
                                </a:cubicBezTo>
                                <a:lnTo>
                                  <a:pt x="607345" y="844266"/>
                                </a:lnTo>
                                <a:cubicBezTo>
                                  <a:pt x="533556" y="906595"/>
                                  <a:pt x="442738" y="946258"/>
                                  <a:pt x="323539" y="946258"/>
                                </a:cubicBezTo>
                                <a:cubicBezTo>
                                  <a:pt x="119199" y="951924"/>
                                  <a:pt x="0" y="832934"/>
                                  <a:pt x="0" y="640282"/>
                                </a:cubicBezTo>
                                <a:close/>
                              </a:path>
                            </a:pathLst>
                          </a:custGeom>
                          <a:solidFill>
                            <a:srgbClr val="FFFFFF"/>
                          </a:solidFill>
                          <a:ln w="56761" cap="flat">
                            <a:noFill/>
                            <a:prstDash val="solid"/>
                            <a:miter/>
                          </a:ln>
                        </wps:spPr>
                        <wps:bodyPr rtlCol="0" anchor="ctr"/>
                      </wps:wsp>
                      <wps:wsp>
                        <wps:cNvPr id="1760162196" name="Freeform 1760162196">
                          <a:extLst>
                            <a:ext uri="{FF2B5EF4-FFF2-40B4-BE49-F238E27FC236}">
                              <a16:creationId xmlns:a16="http://schemas.microsoft.com/office/drawing/2014/main" id="{D9B8B9C3-F92F-064D-62F7-4FE0C7CA5C00}"/>
                            </a:ext>
                          </a:extLst>
                        </wps:cNvPr>
                        <wps:cNvSpPr/>
                        <wps:spPr>
                          <a:xfrm>
                            <a:off x="3502167" y="4589634"/>
                            <a:ext cx="800333" cy="974589"/>
                          </a:xfrm>
                          <a:custGeom>
                            <a:avLst/>
                            <a:gdLst>
                              <a:gd name="connsiteX0" fmla="*/ 0 w 800333"/>
                              <a:gd name="connsiteY0" fmla="*/ 640283 h 974589"/>
                              <a:gd name="connsiteX1" fmla="*/ 17029 w 800333"/>
                              <a:gd name="connsiteY1" fmla="*/ 623284 h 974589"/>
                              <a:gd name="connsiteX2" fmla="*/ 204341 w 800333"/>
                              <a:gd name="connsiteY2" fmla="*/ 623284 h 974589"/>
                              <a:gd name="connsiteX3" fmla="*/ 221369 w 800333"/>
                              <a:gd name="connsiteY3" fmla="*/ 640283 h 974589"/>
                              <a:gd name="connsiteX4" fmla="*/ 414357 w 800333"/>
                              <a:gd name="connsiteY4" fmla="*/ 770605 h 974589"/>
                              <a:gd name="connsiteX5" fmla="*/ 578965 w 800333"/>
                              <a:gd name="connsiteY5" fmla="*/ 679946 h 974589"/>
                              <a:gd name="connsiteX6" fmla="*/ 346244 w 800333"/>
                              <a:gd name="connsiteY6" fmla="*/ 560956 h 974589"/>
                              <a:gd name="connsiteX7" fmla="*/ 17029 w 800333"/>
                              <a:gd name="connsiteY7" fmla="*/ 288977 h 974589"/>
                              <a:gd name="connsiteX8" fmla="*/ 385977 w 800333"/>
                              <a:gd name="connsiteY8" fmla="*/ 0 h 974589"/>
                              <a:gd name="connsiteX9" fmla="*/ 777629 w 800333"/>
                              <a:gd name="connsiteY9" fmla="*/ 288977 h 974589"/>
                              <a:gd name="connsiteX10" fmla="*/ 760601 w 800333"/>
                              <a:gd name="connsiteY10" fmla="*/ 305976 h 974589"/>
                              <a:gd name="connsiteX11" fmla="*/ 573289 w 800333"/>
                              <a:gd name="connsiteY11" fmla="*/ 305976 h 974589"/>
                              <a:gd name="connsiteX12" fmla="*/ 544908 w 800333"/>
                              <a:gd name="connsiteY12" fmla="*/ 288977 h 974589"/>
                              <a:gd name="connsiteX13" fmla="*/ 380300 w 800333"/>
                              <a:gd name="connsiteY13" fmla="*/ 198318 h 974589"/>
                              <a:gd name="connsiteX14" fmla="*/ 238397 w 800333"/>
                              <a:gd name="connsiteY14" fmla="*/ 288977 h 974589"/>
                              <a:gd name="connsiteX15" fmla="*/ 465442 w 800333"/>
                              <a:gd name="connsiteY15" fmla="*/ 402301 h 974589"/>
                              <a:gd name="connsiteX16" fmla="*/ 800334 w 800333"/>
                              <a:gd name="connsiteY16" fmla="*/ 679946 h 974589"/>
                              <a:gd name="connsiteX17" fmla="*/ 403005 w 800333"/>
                              <a:gd name="connsiteY17" fmla="*/ 974589 h 974589"/>
                              <a:gd name="connsiteX18" fmla="*/ 0 w 800333"/>
                              <a:gd name="connsiteY18" fmla="*/ 640283 h 97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00333" h="974589">
                                <a:moveTo>
                                  <a:pt x="0" y="640283"/>
                                </a:moveTo>
                                <a:cubicBezTo>
                                  <a:pt x="0" y="628950"/>
                                  <a:pt x="5676" y="623284"/>
                                  <a:pt x="17029" y="623284"/>
                                </a:cubicBezTo>
                                <a:lnTo>
                                  <a:pt x="204341" y="623284"/>
                                </a:lnTo>
                                <a:cubicBezTo>
                                  <a:pt x="215693" y="623284"/>
                                  <a:pt x="221369" y="628950"/>
                                  <a:pt x="221369" y="640283"/>
                                </a:cubicBezTo>
                                <a:cubicBezTo>
                                  <a:pt x="238397" y="730942"/>
                                  <a:pt x="317863" y="770605"/>
                                  <a:pt x="414357" y="770605"/>
                                </a:cubicBezTo>
                                <a:cubicBezTo>
                                  <a:pt x="505175" y="770605"/>
                                  <a:pt x="578965" y="736608"/>
                                  <a:pt x="578965" y="679946"/>
                                </a:cubicBezTo>
                                <a:cubicBezTo>
                                  <a:pt x="578965" y="628950"/>
                                  <a:pt x="516528" y="589287"/>
                                  <a:pt x="346244" y="560956"/>
                                </a:cubicBezTo>
                                <a:cubicBezTo>
                                  <a:pt x="119199" y="521292"/>
                                  <a:pt x="17029" y="430632"/>
                                  <a:pt x="17029" y="288977"/>
                                </a:cubicBezTo>
                                <a:cubicBezTo>
                                  <a:pt x="17029" y="79327"/>
                                  <a:pt x="210017" y="0"/>
                                  <a:pt x="385977" y="0"/>
                                </a:cubicBezTo>
                                <a:cubicBezTo>
                                  <a:pt x="613021" y="0"/>
                                  <a:pt x="760601" y="124657"/>
                                  <a:pt x="777629" y="288977"/>
                                </a:cubicBezTo>
                                <a:cubicBezTo>
                                  <a:pt x="777629" y="300310"/>
                                  <a:pt x="771953" y="305976"/>
                                  <a:pt x="760601" y="305976"/>
                                </a:cubicBezTo>
                                <a:lnTo>
                                  <a:pt x="573289" y="305976"/>
                                </a:lnTo>
                                <a:cubicBezTo>
                                  <a:pt x="561936" y="305976"/>
                                  <a:pt x="550584" y="300310"/>
                                  <a:pt x="544908" y="288977"/>
                                </a:cubicBezTo>
                                <a:cubicBezTo>
                                  <a:pt x="516528" y="232315"/>
                                  <a:pt x="465442" y="198318"/>
                                  <a:pt x="380300" y="198318"/>
                                </a:cubicBezTo>
                                <a:cubicBezTo>
                                  <a:pt x="306511" y="198318"/>
                                  <a:pt x="238397" y="226649"/>
                                  <a:pt x="238397" y="288977"/>
                                </a:cubicBezTo>
                                <a:cubicBezTo>
                                  <a:pt x="238397" y="334307"/>
                                  <a:pt x="278130" y="373970"/>
                                  <a:pt x="465442" y="402301"/>
                                </a:cubicBezTo>
                                <a:cubicBezTo>
                                  <a:pt x="669783" y="436298"/>
                                  <a:pt x="800334" y="504293"/>
                                  <a:pt x="800334" y="679946"/>
                                </a:cubicBezTo>
                                <a:cubicBezTo>
                                  <a:pt x="800334" y="855599"/>
                                  <a:pt x="635726" y="974589"/>
                                  <a:pt x="403005" y="974589"/>
                                </a:cubicBezTo>
                                <a:cubicBezTo>
                                  <a:pt x="175960" y="968923"/>
                                  <a:pt x="17029" y="844266"/>
                                  <a:pt x="0" y="640283"/>
                                </a:cubicBezTo>
                                <a:close/>
                              </a:path>
                            </a:pathLst>
                          </a:custGeom>
                          <a:solidFill>
                            <a:srgbClr val="FFFFFF"/>
                          </a:solidFill>
                          <a:ln w="56761" cap="flat">
                            <a:noFill/>
                            <a:prstDash val="solid"/>
                            <a:miter/>
                          </a:ln>
                        </wps:spPr>
                        <wps:bodyPr rtlCol="0" anchor="ctr"/>
                      </wps:wsp>
                      <wps:wsp>
                        <wps:cNvPr id="1669315525" name="Freeform 1669315525">
                          <a:extLst>
                            <a:ext uri="{FF2B5EF4-FFF2-40B4-BE49-F238E27FC236}">
                              <a16:creationId xmlns:a16="http://schemas.microsoft.com/office/drawing/2014/main" id="{FDFD94EC-9A3C-04C2-069D-DFC3E713B6DA}"/>
                            </a:ext>
                          </a:extLst>
                        </wps:cNvPr>
                        <wps:cNvSpPr/>
                        <wps:spPr>
                          <a:xfrm>
                            <a:off x="4381966" y="4323322"/>
                            <a:ext cx="715191" cy="1229792"/>
                          </a:xfrm>
                          <a:custGeom>
                            <a:avLst/>
                            <a:gdLst>
                              <a:gd name="connsiteX0" fmla="*/ 175960 w 715191"/>
                              <a:gd name="connsiteY0" fmla="*/ 923593 h 1229792"/>
                              <a:gd name="connsiteX1" fmla="*/ 175960 w 715191"/>
                              <a:gd name="connsiteY1" fmla="*/ 481628 h 1229792"/>
                              <a:gd name="connsiteX2" fmla="*/ 17029 w 715191"/>
                              <a:gd name="connsiteY2" fmla="*/ 481628 h 1229792"/>
                              <a:gd name="connsiteX3" fmla="*/ 0 w 715191"/>
                              <a:gd name="connsiteY3" fmla="*/ 464630 h 1229792"/>
                              <a:gd name="connsiteX4" fmla="*/ 0 w 715191"/>
                              <a:gd name="connsiteY4" fmla="*/ 300309 h 1229792"/>
                              <a:gd name="connsiteX5" fmla="*/ 17029 w 715191"/>
                              <a:gd name="connsiteY5" fmla="*/ 283311 h 1229792"/>
                              <a:gd name="connsiteX6" fmla="*/ 175960 w 715191"/>
                              <a:gd name="connsiteY6" fmla="*/ 283311 h 1229792"/>
                              <a:gd name="connsiteX7" fmla="*/ 175960 w 715191"/>
                              <a:gd name="connsiteY7" fmla="*/ 16998 h 1229792"/>
                              <a:gd name="connsiteX8" fmla="*/ 192988 w 715191"/>
                              <a:gd name="connsiteY8" fmla="*/ 0 h 1229792"/>
                              <a:gd name="connsiteX9" fmla="*/ 380300 w 715191"/>
                              <a:gd name="connsiteY9" fmla="*/ 0 h 1229792"/>
                              <a:gd name="connsiteX10" fmla="*/ 397329 w 715191"/>
                              <a:gd name="connsiteY10" fmla="*/ 16998 h 1229792"/>
                              <a:gd name="connsiteX11" fmla="*/ 397329 w 715191"/>
                              <a:gd name="connsiteY11" fmla="*/ 283311 h 1229792"/>
                              <a:gd name="connsiteX12" fmla="*/ 681135 w 715191"/>
                              <a:gd name="connsiteY12" fmla="*/ 283311 h 1229792"/>
                              <a:gd name="connsiteX13" fmla="*/ 698163 w 715191"/>
                              <a:gd name="connsiteY13" fmla="*/ 300309 h 1229792"/>
                              <a:gd name="connsiteX14" fmla="*/ 698163 w 715191"/>
                              <a:gd name="connsiteY14" fmla="*/ 464630 h 1229792"/>
                              <a:gd name="connsiteX15" fmla="*/ 681135 w 715191"/>
                              <a:gd name="connsiteY15" fmla="*/ 481628 h 1229792"/>
                              <a:gd name="connsiteX16" fmla="*/ 397329 w 715191"/>
                              <a:gd name="connsiteY16" fmla="*/ 481628 h 1229792"/>
                              <a:gd name="connsiteX17" fmla="*/ 397329 w 715191"/>
                              <a:gd name="connsiteY17" fmla="*/ 878264 h 1229792"/>
                              <a:gd name="connsiteX18" fmla="*/ 527880 w 715191"/>
                              <a:gd name="connsiteY18" fmla="*/ 1031251 h 1229792"/>
                              <a:gd name="connsiteX19" fmla="*/ 686811 w 715191"/>
                              <a:gd name="connsiteY19" fmla="*/ 1002920 h 1229792"/>
                              <a:gd name="connsiteX20" fmla="*/ 703839 w 715191"/>
                              <a:gd name="connsiteY20" fmla="*/ 997254 h 1229792"/>
                              <a:gd name="connsiteX21" fmla="*/ 715192 w 715191"/>
                              <a:gd name="connsiteY21" fmla="*/ 1014252 h 1229792"/>
                              <a:gd name="connsiteX22" fmla="*/ 715192 w 715191"/>
                              <a:gd name="connsiteY22" fmla="*/ 1167241 h 1229792"/>
                              <a:gd name="connsiteX23" fmla="*/ 698163 w 715191"/>
                              <a:gd name="connsiteY23" fmla="*/ 1201238 h 1229792"/>
                              <a:gd name="connsiteX24" fmla="*/ 482470 w 715191"/>
                              <a:gd name="connsiteY24" fmla="*/ 1229569 h 1229792"/>
                              <a:gd name="connsiteX25" fmla="*/ 175960 w 715191"/>
                              <a:gd name="connsiteY25" fmla="*/ 923593 h 122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15191" h="1229792">
                                <a:moveTo>
                                  <a:pt x="175960" y="923593"/>
                                </a:moveTo>
                                <a:lnTo>
                                  <a:pt x="175960" y="481628"/>
                                </a:lnTo>
                                <a:lnTo>
                                  <a:pt x="17029" y="481628"/>
                                </a:lnTo>
                                <a:cubicBezTo>
                                  <a:pt x="5676" y="481628"/>
                                  <a:pt x="0" y="475962"/>
                                  <a:pt x="0" y="464630"/>
                                </a:cubicBezTo>
                                <a:lnTo>
                                  <a:pt x="0" y="300309"/>
                                </a:lnTo>
                                <a:cubicBezTo>
                                  <a:pt x="0" y="288977"/>
                                  <a:pt x="5676" y="283311"/>
                                  <a:pt x="17029" y="283311"/>
                                </a:cubicBezTo>
                                <a:lnTo>
                                  <a:pt x="175960" y="283311"/>
                                </a:lnTo>
                                <a:lnTo>
                                  <a:pt x="175960" y="16998"/>
                                </a:lnTo>
                                <a:cubicBezTo>
                                  <a:pt x="175960" y="5666"/>
                                  <a:pt x="181636" y="0"/>
                                  <a:pt x="192988" y="0"/>
                                </a:cubicBezTo>
                                <a:lnTo>
                                  <a:pt x="380300" y="0"/>
                                </a:lnTo>
                                <a:cubicBezTo>
                                  <a:pt x="391653" y="0"/>
                                  <a:pt x="397329" y="5666"/>
                                  <a:pt x="397329" y="16998"/>
                                </a:cubicBezTo>
                                <a:lnTo>
                                  <a:pt x="397329" y="283311"/>
                                </a:lnTo>
                                <a:lnTo>
                                  <a:pt x="681135" y="283311"/>
                                </a:lnTo>
                                <a:cubicBezTo>
                                  <a:pt x="692487" y="283311"/>
                                  <a:pt x="698163" y="288977"/>
                                  <a:pt x="698163" y="300309"/>
                                </a:cubicBezTo>
                                <a:lnTo>
                                  <a:pt x="698163" y="464630"/>
                                </a:lnTo>
                                <a:cubicBezTo>
                                  <a:pt x="698163" y="475962"/>
                                  <a:pt x="692487" y="481628"/>
                                  <a:pt x="681135" y="481628"/>
                                </a:cubicBezTo>
                                <a:lnTo>
                                  <a:pt x="397329" y="481628"/>
                                </a:lnTo>
                                <a:lnTo>
                                  <a:pt x="397329" y="878264"/>
                                </a:lnTo>
                                <a:cubicBezTo>
                                  <a:pt x="397329" y="980255"/>
                                  <a:pt x="431386" y="1031251"/>
                                  <a:pt x="527880" y="1031251"/>
                                </a:cubicBezTo>
                                <a:cubicBezTo>
                                  <a:pt x="584641" y="1031251"/>
                                  <a:pt x="624374" y="1025585"/>
                                  <a:pt x="686811" y="1002920"/>
                                </a:cubicBezTo>
                                <a:cubicBezTo>
                                  <a:pt x="692487" y="1002920"/>
                                  <a:pt x="698163" y="997254"/>
                                  <a:pt x="703839" y="997254"/>
                                </a:cubicBezTo>
                                <a:cubicBezTo>
                                  <a:pt x="715192" y="997254"/>
                                  <a:pt x="715192" y="1002920"/>
                                  <a:pt x="715192" y="1014252"/>
                                </a:cubicBezTo>
                                <a:lnTo>
                                  <a:pt x="715192" y="1167241"/>
                                </a:lnTo>
                                <a:cubicBezTo>
                                  <a:pt x="715192" y="1184239"/>
                                  <a:pt x="715192" y="1195572"/>
                                  <a:pt x="698163" y="1201238"/>
                                </a:cubicBezTo>
                                <a:cubicBezTo>
                                  <a:pt x="641402" y="1223903"/>
                                  <a:pt x="556260" y="1229569"/>
                                  <a:pt x="482470" y="1229569"/>
                                </a:cubicBezTo>
                                <a:cubicBezTo>
                                  <a:pt x="312187" y="1235235"/>
                                  <a:pt x="175960" y="1133243"/>
                                  <a:pt x="175960" y="923593"/>
                                </a:cubicBezTo>
                                <a:close/>
                              </a:path>
                            </a:pathLst>
                          </a:custGeom>
                          <a:solidFill>
                            <a:srgbClr val="FFFFFF"/>
                          </a:solidFill>
                          <a:ln w="56761" cap="flat">
                            <a:noFill/>
                            <a:prstDash val="solid"/>
                            <a:miter/>
                          </a:ln>
                        </wps:spPr>
                        <wps:bodyPr rtlCol="0" anchor="ctr"/>
                      </wps:wsp>
                    </wpg:grpSp>
                    <wpg:grpSp>
                      <wpg:cNvPr id="1939449125" name="Graphic 16">
                        <a:extLst>
                          <a:ext uri="{FF2B5EF4-FFF2-40B4-BE49-F238E27FC236}">
                            <a16:creationId xmlns:a16="http://schemas.microsoft.com/office/drawing/2014/main" id="{EF8B6EC1-731D-0364-E65D-43739842296C}"/>
                          </a:ext>
                        </a:extLst>
                      </wpg:cNvPr>
                      <wpg:cNvGrpSpPr/>
                      <wpg:grpSpPr>
                        <a:xfrm>
                          <a:off x="1026" y="674362"/>
                          <a:ext cx="765266" cy="80436"/>
                          <a:chOff x="0" y="7519068"/>
                          <a:chExt cx="8497154" cy="895262"/>
                        </a:xfrm>
                        <a:solidFill>
                          <a:schemeClr val="tx1"/>
                        </a:solidFill>
                      </wpg:grpSpPr>
                      <wps:wsp>
                        <wps:cNvPr id="202064582" name="Freeform 202064582">
                          <a:extLst>
                            <a:ext uri="{FF2B5EF4-FFF2-40B4-BE49-F238E27FC236}">
                              <a16:creationId xmlns:a16="http://schemas.microsoft.com/office/drawing/2014/main" id="{5D360F57-BF06-4596-E0AE-0F78CF3AFA86}"/>
                            </a:ext>
                          </a:extLst>
                        </wps:cNvPr>
                        <wps:cNvSpPr/>
                        <wps:spPr>
                          <a:xfrm>
                            <a:off x="0" y="7519068"/>
                            <a:ext cx="635725" cy="702611"/>
                          </a:xfrm>
                          <a:custGeom>
                            <a:avLst/>
                            <a:gdLst>
                              <a:gd name="connsiteX0" fmla="*/ 0 w 635725"/>
                              <a:gd name="connsiteY0" fmla="*/ 351305 h 702611"/>
                              <a:gd name="connsiteX1" fmla="*/ 323539 w 635725"/>
                              <a:gd name="connsiteY1" fmla="*/ 0 h 702611"/>
                              <a:gd name="connsiteX2" fmla="*/ 635726 w 635725"/>
                              <a:gd name="connsiteY2" fmla="*/ 243647 h 702611"/>
                              <a:gd name="connsiteX3" fmla="*/ 624374 w 635725"/>
                              <a:gd name="connsiteY3" fmla="*/ 254980 h 702611"/>
                              <a:gd name="connsiteX4" fmla="*/ 522203 w 635725"/>
                              <a:gd name="connsiteY4" fmla="*/ 254980 h 702611"/>
                              <a:gd name="connsiteX5" fmla="*/ 510851 w 635725"/>
                              <a:gd name="connsiteY5" fmla="*/ 243647 h 702611"/>
                              <a:gd name="connsiteX6" fmla="*/ 323539 w 635725"/>
                              <a:gd name="connsiteY6" fmla="*/ 113324 h 702611"/>
                              <a:gd name="connsiteX7" fmla="*/ 130551 w 635725"/>
                              <a:gd name="connsiteY7" fmla="*/ 351305 h 702611"/>
                              <a:gd name="connsiteX8" fmla="*/ 323539 w 635725"/>
                              <a:gd name="connsiteY8" fmla="*/ 589287 h 702611"/>
                              <a:gd name="connsiteX9" fmla="*/ 510851 w 635725"/>
                              <a:gd name="connsiteY9" fmla="*/ 458964 h 702611"/>
                              <a:gd name="connsiteX10" fmla="*/ 522203 w 635725"/>
                              <a:gd name="connsiteY10" fmla="*/ 447632 h 702611"/>
                              <a:gd name="connsiteX11" fmla="*/ 624374 w 635725"/>
                              <a:gd name="connsiteY11" fmla="*/ 447632 h 702611"/>
                              <a:gd name="connsiteX12" fmla="*/ 635726 w 635725"/>
                              <a:gd name="connsiteY12" fmla="*/ 458964 h 702611"/>
                              <a:gd name="connsiteX13" fmla="*/ 323539 w 635725"/>
                              <a:gd name="connsiteY13" fmla="*/ 702611 h 702611"/>
                              <a:gd name="connsiteX14" fmla="*/ 0 w 635725"/>
                              <a:gd name="connsiteY14" fmla="*/ 351305 h 702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35725" h="702611">
                                <a:moveTo>
                                  <a:pt x="0" y="351305"/>
                                </a:moveTo>
                                <a:cubicBezTo>
                                  <a:pt x="0" y="107659"/>
                                  <a:pt x="164608" y="0"/>
                                  <a:pt x="323539" y="0"/>
                                </a:cubicBezTo>
                                <a:cubicBezTo>
                                  <a:pt x="488147" y="0"/>
                                  <a:pt x="613021" y="90660"/>
                                  <a:pt x="635726" y="243647"/>
                                </a:cubicBezTo>
                                <a:cubicBezTo>
                                  <a:pt x="635726" y="249314"/>
                                  <a:pt x="630050" y="254980"/>
                                  <a:pt x="624374" y="254980"/>
                                </a:cubicBezTo>
                                <a:lnTo>
                                  <a:pt x="522203" y="254980"/>
                                </a:lnTo>
                                <a:cubicBezTo>
                                  <a:pt x="516527" y="254980"/>
                                  <a:pt x="510851" y="249314"/>
                                  <a:pt x="510851" y="243647"/>
                                </a:cubicBezTo>
                                <a:cubicBezTo>
                                  <a:pt x="482470" y="147322"/>
                                  <a:pt x="414357" y="113324"/>
                                  <a:pt x="323539" y="113324"/>
                                </a:cubicBezTo>
                                <a:cubicBezTo>
                                  <a:pt x="227045" y="113324"/>
                                  <a:pt x="130551" y="192652"/>
                                  <a:pt x="130551" y="351305"/>
                                </a:cubicBezTo>
                                <a:cubicBezTo>
                                  <a:pt x="130551" y="509959"/>
                                  <a:pt x="227045" y="589287"/>
                                  <a:pt x="323539" y="589287"/>
                                </a:cubicBezTo>
                                <a:cubicBezTo>
                                  <a:pt x="414357" y="589287"/>
                                  <a:pt x="482470" y="555289"/>
                                  <a:pt x="510851" y="458964"/>
                                </a:cubicBezTo>
                                <a:cubicBezTo>
                                  <a:pt x="510851" y="453297"/>
                                  <a:pt x="516527" y="447632"/>
                                  <a:pt x="522203" y="447632"/>
                                </a:cubicBezTo>
                                <a:lnTo>
                                  <a:pt x="624374" y="447632"/>
                                </a:lnTo>
                                <a:cubicBezTo>
                                  <a:pt x="630050" y="447632"/>
                                  <a:pt x="635726" y="453297"/>
                                  <a:pt x="635726" y="458964"/>
                                </a:cubicBezTo>
                                <a:cubicBezTo>
                                  <a:pt x="613021" y="606285"/>
                                  <a:pt x="488147" y="702611"/>
                                  <a:pt x="323539" y="702611"/>
                                </a:cubicBezTo>
                                <a:cubicBezTo>
                                  <a:pt x="164608" y="702611"/>
                                  <a:pt x="0" y="594953"/>
                                  <a:pt x="0" y="351305"/>
                                </a:cubicBezTo>
                                <a:close/>
                              </a:path>
                            </a:pathLst>
                          </a:custGeom>
                          <a:grpFill/>
                          <a:ln w="56761" cap="flat">
                            <a:noFill/>
                            <a:prstDash val="solid"/>
                            <a:miter/>
                          </a:ln>
                        </wps:spPr>
                        <wps:bodyPr rtlCol="0" anchor="ctr"/>
                      </wps:wsp>
                      <wps:wsp>
                        <wps:cNvPr id="139476645" name="Freeform 139476645">
                          <a:extLst>
                            <a:ext uri="{FF2B5EF4-FFF2-40B4-BE49-F238E27FC236}">
                              <a16:creationId xmlns:a16="http://schemas.microsoft.com/office/drawing/2014/main" id="{83C99B94-54A7-AC8E-9532-1434DF58CBCD}"/>
                            </a:ext>
                          </a:extLst>
                        </wps:cNvPr>
                        <wps:cNvSpPr/>
                        <wps:spPr>
                          <a:xfrm>
                            <a:off x="743572" y="7524735"/>
                            <a:ext cx="448413" cy="685611"/>
                          </a:xfrm>
                          <a:custGeom>
                            <a:avLst/>
                            <a:gdLst>
                              <a:gd name="connsiteX0" fmla="*/ 0 w 448413"/>
                              <a:gd name="connsiteY0" fmla="*/ 674279 h 685611"/>
                              <a:gd name="connsiteX1" fmla="*/ 0 w 448413"/>
                              <a:gd name="connsiteY1" fmla="*/ 11332 h 685611"/>
                              <a:gd name="connsiteX2" fmla="*/ 11352 w 448413"/>
                              <a:gd name="connsiteY2" fmla="*/ 0 h 685611"/>
                              <a:gd name="connsiteX3" fmla="*/ 107846 w 448413"/>
                              <a:gd name="connsiteY3" fmla="*/ 0 h 685611"/>
                              <a:gd name="connsiteX4" fmla="*/ 119199 w 448413"/>
                              <a:gd name="connsiteY4" fmla="*/ 11332 h 685611"/>
                              <a:gd name="connsiteX5" fmla="*/ 119199 w 448413"/>
                              <a:gd name="connsiteY5" fmla="*/ 243647 h 685611"/>
                              <a:gd name="connsiteX6" fmla="*/ 272454 w 448413"/>
                              <a:gd name="connsiteY6" fmla="*/ 186985 h 685611"/>
                              <a:gd name="connsiteX7" fmla="*/ 448414 w 448413"/>
                              <a:gd name="connsiteY7" fmla="*/ 362638 h 685611"/>
                              <a:gd name="connsiteX8" fmla="*/ 448414 w 448413"/>
                              <a:gd name="connsiteY8" fmla="*/ 674279 h 685611"/>
                              <a:gd name="connsiteX9" fmla="*/ 437061 w 448413"/>
                              <a:gd name="connsiteY9" fmla="*/ 685612 h 685611"/>
                              <a:gd name="connsiteX10" fmla="*/ 340567 w 448413"/>
                              <a:gd name="connsiteY10" fmla="*/ 685612 h 685611"/>
                              <a:gd name="connsiteX11" fmla="*/ 329215 w 448413"/>
                              <a:gd name="connsiteY11" fmla="*/ 674279 h 685611"/>
                              <a:gd name="connsiteX12" fmla="*/ 329215 w 448413"/>
                              <a:gd name="connsiteY12" fmla="*/ 390969 h 685611"/>
                              <a:gd name="connsiteX13" fmla="*/ 238397 w 448413"/>
                              <a:gd name="connsiteY13" fmla="*/ 288977 h 685611"/>
                              <a:gd name="connsiteX14" fmla="*/ 113522 w 448413"/>
                              <a:gd name="connsiteY14" fmla="*/ 453297 h 685611"/>
                              <a:gd name="connsiteX15" fmla="*/ 113522 w 448413"/>
                              <a:gd name="connsiteY15" fmla="*/ 674279 h 685611"/>
                              <a:gd name="connsiteX16" fmla="*/ 102170 w 448413"/>
                              <a:gd name="connsiteY16" fmla="*/ 685612 h 685611"/>
                              <a:gd name="connsiteX17" fmla="*/ 5676 w 448413"/>
                              <a:gd name="connsiteY17" fmla="*/ 685612 h 685611"/>
                              <a:gd name="connsiteX18" fmla="*/ 0 w 448413"/>
                              <a:gd name="connsiteY18" fmla="*/ 674279 h 685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8413" h="685611">
                                <a:moveTo>
                                  <a:pt x="0" y="674279"/>
                                </a:moveTo>
                                <a:lnTo>
                                  <a:pt x="0" y="11332"/>
                                </a:lnTo>
                                <a:cubicBezTo>
                                  <a:pt x="0" y="5666"/>
                                  <a:pt x="5676" y="0"/>
                                  <a:pt x="11352" y="0"/>
                                </a:cubicBezTo>
                                <a:lnTo>
                                  <a:pt x="107846" y="0"/>
                                </a:lnTo>
                                <a:cubicBezTo>
                                  <a:pt x="113522" y="0"/>
                                  <a:pt x="119199" y="5666"/>
                                  <a:pt x="119199" y="11332"/>
                                </a:cubicBezTo>
                                <a:lnTo>
                                  <a:pt x="119199" y="243647"/>
                                </a:lnTo>
                                <a:cubicBezTo>
                                  <a:pt x="158932" y="209650"/>
                                  <a:pt x="210017" y="186985"/>
                                  <a:pt x="272454" y="186985"/>
                                </a:cubicBezTo>
                                <a:cubicBezTo>
                                  <a:pt x="380300" y="186985"/>
                                  <a:pt x="448414" y="237981"/>
                                  <a:pt x="448414" y="362638"/>
                                </a:cubicBezTo>
                                <a:lnTo>
                                  <a:pt x="448414" y="674279"/>
                                </a:lnTo>
                                <a:cubicBezTo>
                                  <a:pt x="448414" y="679946"/>
                                  <a:pt x="442738" y="685612"/>
                                  <a:pt x="437061" y="685612"/>
                                </a:cubicBezTo>
                                <a:lnTo>
                                  <a:pt x="340567" y="685612"/>
                                </a:lnTo>
                                <a:cubicBezTo>
                                  <a:pt x="334891" y="685612"/>
                                  <a:pt x="329215" y="679946"/>
                                  <a:pt x="329215" y="674279"/>
                                </a:cubicBezTo>
                                <a:lnTo>
                                  <a:pt x="329215" y="390969"/>
                                </a:lnTo>
                                <a:cubicBezTo>
                                  <a:pt x="329215" y="322974"/>
                                  <a:pt x="300835" y="288977"/>
                                  <a:pt x="238397" y="288977"/>
                                </a:cubicBezTo>
                                <a:cubicBezTo>
                                  <a:pt x="170284" y="288977"/>
                                  <a:pt x="113522" y="345639"/>
                                  <a:pt x="113522" y="453297"/>
                                </a:cubicBezTo>
                                <a:lnTo>
                                  <a:pt x="113522" y="674279"/>
                                </a:lnTo>
                                <a:cubicBezTo>
                                  <a:pt x="113522" y="679946"/>
                                  <a:pt x="107846" y="685612"/>
                                  <a:pt x="102170" y="685612"/>
                                </a:cubicBezTo>
                                <a:lnTo>
                                  <a:pt x="5676" y="685612"/>
                                </a:lnTo>
                                <a:cubicBezTo>
                                  <a:pt x="0" y="685612"/>
                                  <a:pt x="0" y="679946"/>
                                  <a:pt x="0" y="674279"/>
                                </a:cubicBezTo>
                                <a:close/>
                              </a:path>
                            </a:pathLst>
                          </a:custGeom>
                          <a:grpFill/>
                          <a:ln w="56761" cap="flat">
                            <a:noFill/>
                            <a:prstDash val="solid"/>
                            <a:miter/>
                          </a:ln>
                        </wps:spPr>
                        <wps:bodyPr rtlCol="0" anchor="ctr"/>
                      </wps:wsp>
                      <wps:wsp>
                        <wps:cNvPr id="490112057" name="Freeform 490112057">
                          <a:extLst>
                            <a:ext uri="{FF2B5EF4-FFF2-40B4-BE49-F238E27FC236}">
                              <a16:creationId xmlns:a16="http://schemas.microsoft.com/office/drawing/2014/main" id="{E2234512-8777-065C-0163-FD6E16A4F371}"/>
                            </a:ext>
                          </a:extLst>
                        </wps:cNvPr>
                        <wps:cNvSpPr/>
                        <wps:spPr>
                          <a:xfrm>
                            <a:off x="1294156" y="7711720"/>
                            <a:ext cx="456440" cy="504649"/>
                          </a:xfrm>
                          <a:custGeom>
                            <a:avLst/>
                            <a:gdLst>
                              <a:gd name="connsiteX0" fmla="*/ 0 w 456440"/>
                              <a:gd name="connsiteY0" fmla="*/ 345639 h 504649"/>
                              <a:gd name="connsiteX1" fmla="*/ 198664 w 456440"/>
                              <a:gd name="connsiteY1" fmla="*/ 181319 h 504649"/>
                              <a:gd name="connsiteX2" fmla="*/ 317863 w 456440"/>
                              <a:gd name="connsiteY2" fmla="*/ 198318 h 504649"/>
                              <a:gd name="connsiteX3" fmla="*/ 317863 w 456440"/>
                              <a:gd name="connsiteY3" fmla="*/ 186984 h 504649"/>
                              <a:gd name="connsiteX4" fmla="*/ 227045 w 456440"/>
                              <a:gd name="connsiteY4" fmla="*/ 101991 h 504649"/>
                              <a:gd name="connsiteX5" fmla="*/ 136227 w 456440"/>
                              <a:gd name="connsiteY5" fmla="*/ 147321 h 504649"/>
                              <a:gd name="connsiteX6" fmla="*/ 124875 w 456440"/>
                              <a:gd name="connsiteY6" fmla="*/ 158653 h 504649"/>
                              <a:gd name="connsiteX7" fmla="*/ 22705 w 456440"/>
                              <a:gd name="connsiteY7" fmla="*/ 158653 h 504649"/>
                              <a:gd name="connsiteX8" fmla="*/ 17028 w 456440"/>
                              <a:gd name="connsiteY8" fmla="*/ 152988 h 504649"/>
                              <a:gd name="connsiteX9" fmla="*/ 17028 w 456440"/>
                              <a:gd name="connsiteY9" fmla="*/ 141655 h 504649"/>
                              <a:gd name="connsiteX10" fmla="*/ 227045 w 456440"/>
                              <a:gd name="connsiteY10" fmla="*/ 0 h 504649"/>
                              <a:gd name="connsiteX11" fmla="*/ 437061 w 456440"/>
                              <a:gd name="connsiteY11" fmla="*/ 186984 h 504649"/>
                              <a:gd name="connsiteX12" fmla="*/ 437061 w 456440"/>
                              <a:gd name="connsiteY12" fmla="*/ 396635 h 504649"/>
                              <a:gd name="connsiteX13" fmla="*/ 454090 w 456440"/>
                              <a:gd name="connsiteY13" fmla="*/ 487294 h 504649"/>
                              <a:gd name="connsiteX14" fmla="*/ 448414 w 456440"/>
                              <a:gd name="connsiteY14" fmla="*/ 498626 h 504649"/>
                              <a:gd name="connsiteX15" fmla="*/ 329215 w 456440"/>
                              <a:gd name="connsiteY15" fmla="*/ 498626 h 504649"/>
                              <a:gd name="connsiteX16" fmla="*/ 317863 w 456440"/>
                              <a:gd name="connsiteY16" fmla="*/ 487294 h 504649"/>
                              <a:gd name="connsiteX17" fmla="*/ 317863 w 456440"/>
                              <a:gd name="connsiteY17" fmla="*/ 458963 h 504649"/>
                              <a:gd name="connsiteX18" fmla="*/ 175960 w 456440"/>
                              <a:gd name="connsiteY18" fmla="*/ 504293 h 504649"/>
                              <a:gd name="connsiteX19" fmla="*/ 0 w 456440"/>
                              <a:gd name="connsiteY19" fmla="*/ 345639 h 504649"/>
                              <a:gd name="connsiteX20" fmla="*/ 323539 w 456440"/>
                              <a:gd name="connsiteY20" fmla="*/ 300309 h 504649"/>
                              <a:gd name="connsiteX21" fmla="*/ 204341 w 456440"/>
                              <a:gd name="connsiteY21" fmla="*/ 283311 h 504649"/>
                              <a:gd name="connsiteX22" fmla="*/ 113522 w 456440"/>
                              <a:gd name="connsiteY22" fmla="*/ 345639 h 504649"/>
                              <a:gd name="connsiteX23" fmla="*/ 198664 w 456440"/>
                              <a:gd name="connsiteY23" fmla="*/ 407967 h 504649"/>
                              <a:gd name="connsiteX24" fmla="*/ 323539 w 456440"/>
                              <a:gd name="connsiteY24" fmla="*/ 300309 h 504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6440" h="504649">
                                <a:moveTo>
                                  <a:pt x="0" y="345639"/>
                                </a:moveTo>
                                <a:cubicBezTo>
                                  <a:pt x="0" y="237981"/>
                                  <a:pt x="90818" y="181319"/>
                                  <a:pt x="198664" y="181319"/>
                                </a:cubicBezTo>
                                <a:cubicBezTo>
                                  <a:pt x="244073" y="181319"/>
                                  <a:pt x="283806" y="192651"/>
                                  <a:pt x="317863" y="198318"/>
                                </a:cubicBezTo>
                                <a:lnTo>
                                  <a:pt x="317863" y="186984"/>
                                </a:lnTo>
                                <a:cubicBezTo>
                                  <a:pt x="317863" y="135989"/>
                                  <a:pt x="283806" y="101991"/>
                                  <a:pt x="227045" y="101991"/>
                                </a:cubicBezTo>
                                <a:cubicBezTo>
                                  <a:pt x="181636" y="101991"/>
                                  <a:pt x="153255" y="118990"/>
                                  <a:pt x="136227" y="147321"/>
                                </a:cubicBezTo>
                                <a:cubicBezTo>
                                  <a:pt x="130551" y="152988"/>
                                  <a:pt x="130551" y="158653"/>
                                  <a:pt x="124875" y="158653"/>
                                </a:cubicBezTo>
                                <a:lnTo>
                                  <a:pt x="22705" y="158653"/>
                                </a:lnTo>
                                <a:cubicBezTo>
                                  <a:pt x="17028" y="158653"/>
                                  <a:pt x="17028" y="158653"/>
                                  <a:pt x="17028" y="152988"/>
                                </a:cubicBezTo>
                                <a:cubicBezTo>
                                  <a:pt x="17028" y="152988"/>
                                  <a:pt x="17028" y="147321"/>
                                  <a:pt x="17028" y="141655"/>
                                </a:cubicBezTo>
                                <a:cubicBezTo>
                                  <a:pt x="34057" y="62328"/>
                                  <a:pt x="107846" y="0"/>
                                  <a:pt x="227045" y="0"/>
                                </a:cubicBezTo>
                                <a:cubicBezTo>
                                  <a:pt x="351920" y="0"/>
                                  <a:pt x="437061" y="73660"/>
                                  <a:pt x="437061" y="186984"/>
                                </a:cubicBezTo>
                                <a:lnTo>
                                  <a:pt x="437061" y="396635"/>
                                </a:lnTo>
                                <a:cubicBezTo>
                                  <a:pt x="437061" y="436298"/>
                                  <a:pt x="442738" y="464630"/>
                                  <a:pt x="454090" y="487294"/>
                                </a:cubicBezTo>
                                <a:cubicBezTo>
                                  <a:pt x="459766" y="492961"/>
                                  <a:pt x="454090" y="498626"/>
                                  <a:pt x="448414" y="498626"/>
                                </a:cubicBezTo>
                                <a:lnTo>
                                  <a:pt x="329215" y="498626"/>
                                </a:lnTo>
                                <a:cubicBezTo>
                                  <a:pt x="323539" y="498626"/>
                                  <a:pt x="317863" y="492961"/>
                                  <a:pt x="317863" y="487294"/>
                                </a:cubicBezTo>
                                <a:lnTo>
                                  <a:pt x="317863" y="458963"/>
                                </a:lnTo>
                                <a:cubicBezTo>
                                  <a:pt x="289482" y="481628"/>
                                  <a:pt x="249749" y="504293"/>
                                  <a:pt x="175960" y="504293"/>
                                </a:cubicBezTo>
                                <a:cubicBezTo>
                                  <a:pt x="79466" y="509959"/>
                                  <a:pt x="0" y="447631"/>
                                  <a:pt x="0" y="345639"/>
                                </a:cubicBezTo>
                                <a:close/>
                                <a:moveTo>
                                  <a:pt x="323539" y="300309"/>
                                </a:moveTo>
                                <a:cubicBezTo>
                                  <a:pt x="283806" y="288977"/>
                                  <a:pt x="249749" y="283311"/>
                                  <a:pt x="204341" y="283311"/>
                                </a:cubicBezTo>
                                <a:cubicBezTo>
                                  <a:pt x="153255" y="283311"/>
                                  <a:pt x="113522" y="305975"/>
                                  <a:pt x="113522" y="345639"/>
                                </a:cubicBezTo>
                                <a:cubicBezTo>
                                  <a:pt x="113522" y="385302"/>
                                  <a:pt x="147579" y="407967"/>
                                  <a:pt x="198664" y="407967"/>
                                </a:cubicBezTo>
                                <a:cubicBezTo>
                                  <a:pt x="266778" y="402301"/>
                                  <a:pt x="323539" y="362638"/>
                                  <a:pt x="323539" y="300309"/>
                                </a:cubicBezTo>
                                <a:close/>
                              </a:path>
                            </a:pathLst>
                          </a:custGeom>
                          <a:grpFill/>
                          <a:ln w="56761" cap="flat">
                            <a:noFill/>
                            <a:prstDash val="solid"/>
                            <a:miter/>
                          </a:ln>
                        </wps:spPr>
                        <wps:bodyPr rtlCol="0" anchor="ctr"/>
                      </wps:wsp>
                      <wps:wsp>
                        <wps:cNvPr id="1819473365" name="Freeform 1819473365">
                          <a:extLst>
                            <a:ext uri="{FF2B5EF4-FFF2-40B4-BE49-F238E27FC236}">
                              <a16:creationId xmlns:a16="http://schemas.microsoft.com/office/drawing/2014/main" id="{9F548C45-D84B-6C40-D6F8-A46095E6CBE6}"/>
                            </a:ext>
                          </a:extLst>
                        </wps:cNvPr>
                        <wps:cNvSpPr/>
                        <wps:spPr>
                          <a:xfrm>
                            <a:off x="1867444" y="7706053"/>
                            <a:ext cx="437061" cy="500973"/>
                          </a:xfrm>
                          <a:custGeom>
                            <a:avLst/>
                            <a:gdLst>
                              <a:gd name="connsiteX0" fmla="*/ 0 w 437061"/>
                              <a:gd name="connsiteY0" fmla="*/ 492961 h 500973"/>
                              <a:gd name="connsiteX1" fmla="*/ 0 w 437061"/>
                              <a:gd name="connsiteY1" fmla="*/ 22665 h 500973"/>
                              <a:gd name="connsiteX2" fmla="*/ 11352 w 437061"/>
                              <a:gd name="connsiteY2" fmla="*/ 11332 h 500973"/>
                              <a:gd name="connsiteX3" fmla="*/ 107846 w 437061"/>
                              <a:gd name="connsiteY3" fmla="*/ 11332 h 500973"/>
                              <a:gd name="connsiteX4" fmla="*/ 119198 w 437061"/>
                              <a:gd name="connsiteY4" fmla="*/ 22665 h 500973"/>
                              <a:gd name="connsiteX5" fmla="*/ 119198 w 437061"/>
                              <a:gd name="connsiteY5" fmla="*/ 56662 h 500973"/>
                              <a:gd name="connsiteX6" fmla="*/ 266778 w 437061"/>
                              <a:gd name="connsiteY6" fmla="*/ 0 h 500973"/>
                              <a:gd name="connsiteX7" fmla="*/ 437061 w 437061"/>
                              <a:gd name="connsiteY7" fmla="*/ 164320 h 500973"/>
                              <a:gd name="connsiteX8" fmla="*/ 437061 w 437061"/>
                              <a:gd name="connsiteY8" fmla="*/ 487295 h 500973"/>
                              <a:gd name="connsiteX9" fmla="*/ 425709 w 437061"/>
                              <a:gd name="connsiteY9" fmla="*/ 498627 h 500973"/>
                              <a:gd name="connsiteX10" fmla="*/ 329215 w 437061"/>
                              <a:gd name="connsiteY10" fmla="*/ 498627 h 500973"/>
                              <a:gd name="connsiteX11" fmla="*/ 317863 w 437061"/>
                              <a:gd name="connsiteY11" fmla="*/ 487295 h 500973"/>
                              <a:gd name="connsiteX12" fmla="*/ 317863 w 437061"/>
                              <a:gd name="connsiteY12" fmla="*/ 203984 h 500973"/>
                              <a:gd name="connsiteX13" fmla="*/ 232721 w 437061"/>
                              <a:gd name="connsiteY13" fmla="*/ 101992 h 500973"/>
                              <a:gd name="connsiteX14" fmla="*/ 113522 w 437061"/>
                              <a:gd name="connsiteY14" fmla="*/ 266312 h 500973"/>
                              <a:gd name="connsiteX15" fmla="*/ 113522 w 437061"/>
                              <a:gd name="connsiteY15" fmla="*/ 487295 h 500973"/>
                              <a:gd name="connsiteX16" fmla="*/ 102170 w 437061"/>
                              <a:gd name="connsiteY16" fmla="*/ 498627 h 500973"/>
                              <a:gd name="connsiteX17" fmla="*/ 5676 w 437061"/>
                              <a:gd name="connsiteY17" fmla="*/ 498627 h 500973"/>
                              <a:gd name="connsiteX18" fmla="*/ 0 w 437061"/>
                              <a:gd name="connsiteY18" fmla="*/ 492961 h 500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061" h="500973">
                                <a:moveTo>
                                  <a:pt x="0" y="492961"/>
                                </a:moveTo>
                                <a:lnTo>
                                  <a:pt x="0" y="22665"/>
                                </a:lnTo>
                                <a:cubicBezTo>
                                  <a:pt x="0" y="16999"/>
                                  <a:pt x="5676" y="11332"/>
                                  <a:pt x="11352" y="11332"/>
                                </a:cubicBezTo>
                                <a:lnTo>
                                  <a:pt x="107846" y="11332"/>
                                </a:lnTo>
                                <a:cubicBezTo>
                                  <a:pt x="113522" y="11332"/>
                                  <a:pt x="119198" y="16999"/>
                                  <a:pt x="119198" y="22665"/>
                                </a:cubicBezTo>
                                <a:lnTo>
                                  <a:pt x="119198" y="56662"/>
                                </a:lnTo>
                                <a:cubicBezTo>
                                  <a:pt x="158931" y="22665"/>
                                  <a:pt x="204340" y="0"/>
                                  <a:pt x="266778" y="0"/>
                                </a:cubicBezTo>
                                <a:cubicBezTo>
                                  <a:pt x="374624" y="0"/>
                                  <a:pt x="437061" y="62329"/>
                                  <a:pt x="437061" y="164320"/>
                                </a:cubicBezTo>
                                <a:lnTo>
                                  <a:pt x="437061" y="487295"/>
                                </a:lnTo>
                                <a:cubicBezTo>
                                  <a:pt x="437061" y="492961"/>
                                  <a:pt x="431385" y="498627"/>
                                  <a:pt x="425709" y="498627"/>
                                </a:cubicBezTo>
                                <a:lnTo>
                                  <a:pt x="329215" y="498627"/>
                                </a:lnTo>
                                <a:cubicBezTo>
                                  <a:pt x="323539" y="498627"/>
                                  <a:pt x="317863" y="492961"/>
                                  <a:pt x="317863" y="487295"/>
                                </a:cubicBezTo>
                                <a:lnTo>
                                  <a:pt x="317863" y="203984"/>
                                </a:lnTo>
                                <a:cubicBezTo>
                                  <a:pt x="317863" y="130323"/>
                                  <a:pt x="289482" y="101992"/>
                                  <a:pt x="232721" y="101992"/>
                                </a:cubicBezTo>
                                <a:cubicBezTo>
                                  <a:pt x="170284" y="101992"/>
                                  <a:pt x="113522" y="147322"/>
                                  <a:pt x="113522" y="266312"/>
                                </a:cubicBezTo>
                                <a:lnTo>
                                  <a:pt x="113522" y="487295"/>
                                </a:lnTo>
                                <a:cubicBezTo>
                                  <a:pt x="113522" y="492961"/>
                                  <a:pt x="107846" y="498627"/>
                                  <a:pt x="102170" y="498627"/>
                                </a:cubicBezTo>
                                <a:lnTo>
                                  <a:pt x="5676" y="498627"/>
                                </a:lnTo>
                                <a:cubicBezTo>
                                  <a:pt x="5676" y="504293"/>
                                  <a:pt x="0" y="498627"/>
                                  <a:pt x="0" y="492961"/>
                                </a:cubicBezTo>
                                <a:close/>
                              </a:path>
                            </a:pathLst>
                          </a:custGeom>
                          <a:grpFill/>
                          <a:ln w="56761" cap="flat">
                            <a:noFill/>
                            <a:prstDash val="solid"/>
                            <a:miter/>
                          </a:ln>
                        </wps:spPr>
                        <wps:bodyPr rtlCol="0" anchor="ctr"/>
                      </wps:wsp>
                      <wps:wsp>
                        <wps:cNvPr id="984664040" name="Freeform 984664040">
                          <a:extLst>
                            <a:ext uri="{FF2B5EF4-FFF2-40B4-BE49-F238E27FC236}">
                              <a16:creationId xmlns:a16="http://schemas.microsoft.com/office/drawing/2014/main" id="{19E34D60-77B8-226C-4D90-3DBB7DCB8A40}"/>
                            </a:ext>
                          </a:extLst>
                        </wps:cNvPr>
                        <wps:cNvSpPr/>
                        <wps:spPr>
                          <a:xfrm>
                            <a:off x="2412352" y="7706053"/>
                            <a:ext cx="482470" cy="702966"/>
                          </a:xfrm>
                          <a:custGeom>
                            <a:avLst/>
                            <a:gdLst>
                              <a:gd name="connsiteX0" fmla="*/ 28381 w 482470"/>
                              <a:gd name="connsiteY0" fmla="*/ 538291 h 702966"/>
                              <a:gd name="connsiteX1" fmla="*/ 39733 w 482470"/>
                              <a:gd name="connsiteY1" fmla="*/ 526958 h 702966"/>
                              <a:gd name="connsiteX2" fmla="*/ 136227 w 482470"/>
                              <a:gd name="connsiteY2" fmla="*/ 526958 h 702966"/>
                              <a:gd name="connsiteX3" fmla="*/ 147579 w 482470"/>
                              <a:gd name="connsiteY3" fmla="*/ 538291 h 702966"/>
                              <a:gd name="connsiteX4" fmla="*/ 249749 w 482470"/>
                              <a:gd name="connsiteY4" fmla="*/ 600619 h 702966"/>
                              <a:gd name="connsiteX5" fmla="*/ 368948 w 482470"/>
                              <a:gd name="connsiteY5" fmla="*/ 470296 h 702966"/>
                              <a:gd name="connsiteX6" fmla="*/ 368948 w 482470"/>
                              <a:gd name="connsiteY6" fmla="*/ 453297 h 702966"/>
                              <a:gd name="connsiteX7" fmla="*/ 232721 w 482470"/>
                              <a:gd name="connsiteY7" fmla="*/ 498627 h 702966"/>
                              <a:gd name="connsiteX8" fmla="*/ 0 w 482470"/>
                              <a:gd name="connsiteY8" fmla="*/ 249313 h 702966"/>
                              <a:gd name="connsiteX9" fmla="*/ 227045 w 482470"/>
                              <a:gd name="connsiteY9" fmla="*/ 0 h 702966"/>
                              <a:gd name="connsiteX10" fmla="*/ 363272 w 482470"/>
                              <a:gd name="connsiteY10" fmla="*/ 50996 h 702966"/>
                              <a:gd name="connsiteX11" fmla="*/ 363272 w 482470"/>
                              <a:gd name="connsiteY11" fmla="*/ 22665 h 702966"/>
                              <a:gd name="connsiteX12" fmla="*/ 374624 w 482470"/>
                              <a:gd name="connsiteY12" fmla="*/ 11332 h 702966"/>
                              <a:gd name="connsiteX13" fmla="*/ 471118 w 482470"/>
                              <a:gd name="connsiteY13" fmla="*/ 11332 h 702966"/>
                              <a:gd name="connsiteX14" fmla="*/ 482470 w 482470"/>
                              <a:gd name="connsiteY14" fmla="*/ 22665 h 702966"/>
                              <a:gd name="connsiteX15" fmla="*/ 482470 w 482470"/>
                              <a:gd name="connsiteY15" fmla="*/ 453297 h 702966"/>
                              <a:gd name="connsiteX16" fmla="*/ 238397 w 482470"/>
                              <a:gd name="connsiteY16" fmla="*/ 702610 h 702966"/>
                              <a:gd name="connsiteX17" fmla="*/ 28381 w 482470"/>
                              <a:gd name="connsiteY17" fmla="*/ 538291 h 702966"/>
                              <a:gd name="connsiteX18" fmla="*/ 374624 w 482470"/>
                              <a:gd name="connsiteY18" fmla="*/ 254980 h 702966"/>
                              <a:gd name="connsiteX19" fmla="*/ 249749 w 482470"/>
                              <a:gd name="connsiteY19" fmla="*/ 113324 h 702966"/>
                              <a:gd name="connsiteX20" fmla="*/ 124875 w 482470"/>
                              <a:gd name="connsiteY20" fmla="*/ 254980 h 702966"/>
                              <a:gd name="connsiteX21" fmla="*/ 249749 w 482470"/>
                              <a:gd name="connsiteY21" fmla="*/ 396635 h 702966"/>
                              <a:gd name="connsiteX22" fmla="*/ 374624 w 482470"/>
                              <a:gd name="connsiteY22" fmla="*/ 254980 h 70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82470" h="702966">
                                <a:moveTo>
                                  <a:pt x="28381" y="538291"/>
                                </a:moveTo>
                                <a:cubicBezTo>
                                  <a:pt x="28381" y="532624"/>
                                  <a:pt x="34057" y="526958"/>
                                  <a:pt x="39733" y="526958"/>
                                </a:cubicBezTo>
                                <a:lnTo>
                                  <a:pt x="136227" y="526958"/>
                                </a:lnTo>
                                <a:cubicBezTo>
                                  <a:pt x="141903" y="526958"/>
                                  <a:pt x="147579" y="532624"/>
                                  <a:pt x="147579" y="538291"/>
                                </a:cubicBezTo>
                                <a:cubicBezTo>
                                  <a:pt x="158932" y="583620"/>
                                  <a:pt x="204340" y="600619"/>
                                  <a:pt x="249749" y="600619"/>
                                </a:cubicBezTo>
                                <a:cubicBezTo>
                                  <a:pt x="329215" y="600619"/>
                                  <a:pt x="368948" y="549623"/>
                                  <a:pt x="368948" y="470296"/>
                                </a:cubicBezTo>
                                <a:lnTo>
                                  <a:pt x="368948" y="453297"/>
                                </a:lnTo>
                                <a:cubicBezTo>
                                  <a:pt x="329215" y="487295"/>
                                  <a:pt x="289482" y="498627"/>
                                  <a:pt x="232721" y="498627"/>
                                </a:cubicBezTo>
                                <a:cubicBezTo>
                                  <a:pt x="96494" y="498627"/>
                                  <a:pt x="0" y="396635"/>
                                  <a:pt x="0" y="249313"/>
                                </a:cubicBezTo>
                                <a:cubicBezTo>
                                  <a:pt x="0" y="101992"/>
                                  <a:pt x="90818" y="0"/>
                                  <a:pt x="227045" y="0"/>
                                </a:cubicBezTo>
                                <a:cubicBezTo>
                                  <a:pt x="289482" y="0"/>
                                  <a:pt x="329215" y="16999"/>
                                  <a:pt x="363272" y="50996"/>
                                </a:cubicBezTo>
                                <a:lnTo>
                                  <a:pt x="363272" y="22665"/>
                                </a:lnTo>
                                <a:cubicBezTo>
                                  <a:pt x="363272" y="16999"/>
                                  <a:pt x="368948" y="11332"/>
                                  <a:pt x="374624" y="11332"/>
                                </a:cubicBezTo>
                                <a:lnTo>
                                  <a:pt x="471118" y="11332"/>
                                </a:lnTo>
                                <a:cubicBezTo>
                                  <a:pt x="476794" y="11332"/>
                                  <a:pt x="482470" y="16999"/>
                                  <a:pt x="482470" y="22665"/>
                                </a:cubicBezTo>
                                <a:lnTo>
                                  <a:pt x="482470" y="453297"/>
                                </a:lnTo>
                                <a:cubicBezTo>
                                  <a:pt x="482470" y="623284"/>
                                  <a:pt x="397329" y="702610"/>
                                  <a:pt x="238397" y="702610"/>
                                </a:cubicBezTo>
                                <a:cubicBezTo>
                                  <a:pt x="130551" y="708277"/>
                                  <a:pt x="39733" y="645948"/>
                                  <a:pt x="28381" y="538291"/>
                                </a:cubicBezTo>
                                <a:close/>
                                <a:moveTo>
                                  <a:pt x="374624" y="254980"/>
                                </a:moveTo>
                                <a:cubicBezTo>
                                  <a:pt x="374624" y="175653"/>
                                  <a:pt x="329215" y="113324"/>
                                  <a:pt x="249749" y="113324"/>
                                </a:cubicBezTo>
                                <a:cubicBezTo>
                                  <a:pt x="175960" y="113324"/>
                                  <a:pt x="124875" y="175653"/>
                                  <a:pt x="124875" y="254980"/>
                                </a:cubicBezTo>
                                <a:cubicBezTo>
                                  <a:pt x="124875" y="334306"/>
                                  <a:pt x="170284" y="396635"/>
                                  <a:pt x="249749" y="396635"/>
                                </a:cubicBezTo>
                                <a:cubicBezTo>
                                  <a:pt x="329215" y="396635"/>
                                  <a:pt x="374624" y="334306"/>
                                  <a:pt x="374624" y="254980"/>
                                </a:cubicBezTo>
                                <a:close/>
                              </a:path>
                            </a:pathLst>
                          </a:custGeom>
                          <a:grpFill/>
                          <a:ln w="56761" cap="flat">
                            <a:noFill/>
                            <a:prstDash val="solid"/>
                            <a:miter/>
                          </a:ln>
                        </wps:spPr>
                        <wps:bodyPr rtlCol="0" anchor="ctr"/>
                      </wps:wsp>
                      <wps:wsp>
                        <wps:cNvPr id="1469490083" name="Freeform 1469490083">
                          <a:extLst>
                            <a:ext uri="{FF2B5EF4-FFF2-40B4-BE49-F238E27FC236}">
                              <a16:creationId xmlns:a16="http://schemas.microsoft.com/office/drawing/2014/main" id="{33EF04CF-BB24-368F-9046-33B44116D40F}"/>
                            </a:ext>
                          </a:extLst>
                        </wps:cNvPr>
                        <wps:cNvSpPr/>
                        <wps:spPr>
                          <a:xfrm>
                            <a:off x="3008345" y="7711720"/>
                            <a:ext cx="510851" cy="509959"/>
                          </a:xfrm>
                          <a:custGeom>
                            <a:avLst/>
                            <a:gdLst>
                              <a:gd name="connsiteX0" fmla="*/ 0 w 510851"/>
                              <a:gd name="connsiteY0" fmla="*/ 254980 h 509959"/>
                              <a:gd name="connsiteX1" fmla="*/ 255426 w 510851"/>
                              <a:gd name="connsiteY1" fmla="*/ 0 h 509959"/>
                              <a:gd name="connsiteX2" fmla="*/ 510851 w 510851"/>
                              <a:gd name="connsiteY2" fmla="*/ 266312 h 509959"/>
                              <a:gd name="connsiteX3" fmla="*/ 510851 w 510851"/>
                              <a:gd name="connsiteY3" fmla="*/ 283311 h 509959"/>
                              <a:gd name="connsiteX4" fmla="*/ 499499 w 510851"/>
                              <a:gd name="connsiteY4" fmla="*/ 294643 h 509959"/>
                              <a:gd name="connsiteX5" fmla="*/ 124875 w 510851"/>
                              <a:gd name="connsiteY5" fmla="*/ 294643 h 509959"/>
                              <a:gd name="connsiteX6" fmla="*/ 255426 w 510851"/>
                              <a:gd name="connsiteY6" fmla="*/ 407967 h 509959"/>
                              <a:gd name="connsiteX7" fmla="*/ 374624 w 510851"/>
                              <a:gd name="connsiteY7" fmla="*/ 345639 h 509959"/>
                              <a:gd name="connsiteX8" fmla="*/ 385977 w 510851"/>
                              <a:gd name="connsiteY8" fmla="*/ 334306 h 509959"/>
                              <a:gd name="connsiteX9" fmla="*/ 488146 w 510851"/>
                              <a:gd name="connsiteY9" fmla="*/ 334306 h 509959"/>
                              <a:gd name="connsiteX10" fmla="*/ 493822 w 510851"/>
                              <a:gd name="connsiteY10" fmla="*/ 339973 h 509959"/>
                              <a:gd name="connsiteX11" fmla="*/ 493822 w 510851"/>
                              <a:gd name="connsiteY11" fmla="*/ 351305 h 509959"/>
                              <a:gd name="connsiteX12" fmla="*/ 249749 w 510851"/>
                              <a:gd name="connsiteY12" fmla="*/ 509959 h 509959"/>
                              <a:gd name="connsiteX13" fmla="*/ 0 w 510851"/>
                              <a:gd name="connsiteY13" fmla="*/ 254980 h 509959"/>
                              <a:gd name="connsiteX14" fmla="*/ 380300 w 510851"/>
                              <a:gd name="connsiteY14" fmla="*/ 192651 h 509959"/>
                              <a:gd name="connsiteX15" fmla="*/ 249749 w 510851"/>
                              <a:gd name="connsiteY15" fmla="*/ 101991 h 509959"/>
                              <a:gd name="connsiteX16" fmla="*/ 124875 w 510851"/>
                              <a:gd name="connsiteY16" fmla="*/ 192651 h 509959"/>
                              <a:gd name="connsiteX17" fmla="*/ 380300 w 510851"/>
                              <a:gd name="connsiteY17" fmla="*/ 192651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0851" h="509959">
                                <a:moveTo>
                                  <a:pt x="0" y="254980"/>
                                </a:moveTo>
                                <a:cubicBezTo>
                                  <a:pt x="0" y="101991"/>
                                  <a:pt x="113522" y="0"/>
                                  <a:pt x="255426" y="0"/>
                                </a:cubicBezTo>
                                <a:cubicBezTo>
                                  <a:pt x="420033" y="0"/>
                                  <a:pt x="510851" y="124657"/>
                                  <a:pt x="510851" y="266312"/>
                                </a:cubicBezTo>
                                <a:lnTo>
                                  <a:pt x="510851" y="283311"/>
                                </a:lnTo>
                                <a:cubicBezTo>
                                  <a:pt x="510851" y="288977"/>
                                  <a:pt x="505175" y="294643"/>
                                  <a:pt x="499499" y="294643"/>
                                </a:cubicBezTo>
                                <a:lnTo>
                                  <a:pt x="124875" y="294643"/>
                                </a:lnTo>
                                <a:cubicBezTo>
                                  <a:pt x="136227" y="362638"/>
                                  <a:pt x="181636" y="407967"/>
                                  <a:pt x="255426" y="407967"/>
                                </a:cubicBezTo>
                                <a:cubicBezTo>
                                  <a:pt x="312187" y="407967"/>
                                  <a:pt x="351919" y="390969"/>
                                  <a:pt x="374624" y="345639"/>
                                </a:cubicBezTo>
                                <a:cubicBezTo>
                                  <a:pt x="380300" y="339973"/>
                                  <a:pt x="380300" y="334306"/>
                                  <a:pt x="385977" y="334306"/>
                                </a:cubicBezTo>
                                <a:lnTo>
                                  <a:pt x="488146" y="334306"/>
                                </a:lnTo>
                                <a:cubicBezTo>
                                  <a:pt x="493822" y="334306"/>
                                  <a:pt x="493822" y="339973"/>
                                  <a:pt x="493822" y="339973"/>
                                </a:cubicBezTo>
                                <a:cubicBezTo>
                                  <a:pt x="493822" y="339973"/>
                                  <a:pt x="493822" y="345639"/>
                                  <a:pt x="493822" y="351305"/>
                                </a:cubicBezTo>
                                <a:cubicBezTo>
                                  <a:pt x="454090" y="458963"/>
                                  <a:pt x="368948" y="509959"/>
                                  <a:pt x="249749" y="509959"/>
                                </a:cubicBezTo>
                                <a:cubicBezTo>
                                  <a:pt x="107846" y="509959"/>
                                  <a:pt x="0" y="402301"/>
                                  <a:pt x="0" y="254980"/>
                                </a:cubicBezTo>
                                <a:close/>
                                <a:moveTo>
                                  <a:pt x="380300" y="192651"/>
                                </a:moveTo>
                                <a:cubicBezTo>
                                  <a:pt x="363272" y="141655"/>
                                  <a:pt x="323539" y="101991"/>
                                  <a:pt x="249749" y="101991"/>
                                </a:cubicBezTo>
                                <a:cubicBezTo>
                                  <a:pt x="192988" y="101991"/>
                                  <a:pt x="141903" y="135989"/>
                                  <a:pt x="124875" y="192651"/>
                                </a:cubicBezTo>
                                <a:lnTo>
                                  <a:pt x="380300" y="192651"/>
                                </a:lnTo>
                                <a:close/>
                              </a:path>
                            </a:pathLst>
                          </a:custGeom>
                          <a:grpFill/>
                          <a:ln w="56761" cap="flat">
                            <a:noFill/>
                            <a:prstDash val="solid"/>
                            <a:miter/>
                          </a:ln>
                        </wps:spPr>
                        <wps:bodyPr rtlCol="0" anchor="ctr"/>
                      </wps:wsp>
                      <wps:wsp>
                        <wps:cNvPr id="465015015" name="Freeform 465015015">
                          <a:extLst>
                            <a:ext uri="{FF2B5EF4-FFF2-40B4-BE49-F238E27FC236}">
                              <a16:creationId xmlns:a16="http://schemas.microsoft.com/office/drawing/2014/main" id="{5819E6B0-9F72-B81C-6F25-AC8BCD5ED563}"/>
                            </a:ext>
                          </a:extLst>
                        </wps:cNvPr>
                        <wps:cNvSpPr/>
                        <wps:spPr>
                          <a:xfrm>
                            <a:off x="3774621" y="7723052"/>
                            <a:ext cx="488146" cy="691278"/>
                          </a:xfrm>
                          <a:custGeom>
                            <a:avLst/>
                            <a:gdLst>
                              <a:gd name="connsiteX0" fmla="*/ 34057 w 488146"/>
                              <a:gd name="connsiteY0" fmla="*/ 674279 h 691278"/>
                              <a:gd name="connsiteX1" fmla="*/ 22705 w 488146"/>
                              <a:gd name="connsiteY1" fmla="*/ 657281 h 691278"/>
                              <a:gd name="connsiteX2" fmla="*/ 22705 w 488146"/>
                              <a:gd name="connsiteY2" fmla="*/ 572287 h 691278"/>
                              <a:gd name="connsiteX3" fmla="*/ 28381 w 488146"/>
                              <a:gd name="connsiteY3" fmla="*/ 560955 h 691278"/>
                              <a:gd name="connsiteX4" fmla="*/ 107846 w 488146"/>
                              <a:gd name="connsiteY4" fmla="*/ 583620 h 691278"/>
                              <a:gd name="connsiteX5" fmla="*/ 204340 w 488146"/>
                              <a:gd name="connsiteY5" fmla="*/ 475962 h 691278"/>
                              <a:gd name="connsiteX6" fmla="*/ 5676 w 488146"/>
                              <a:gd name="connsiteY6" fmla="*/ 16999 h 691278"/>
                              <a:gd name="connsiteX7" fmla="*/ 0 w 488146"/>
                              <a:gd name="connsiteY7" fmla="*/ 5666 h 691278"/>
                              <a:gd name="connsiteX8" fmla="*/ 5676 w 488146"/>
                              <a:gd name="connsiteY8" fmla="*/ 0 h 691278"/>
                              <a:gd name="connsiteX9" fmla="*/ 119198 w 488146"/>
                              <a:gd name="connsiteY9" fmla="*/ 0 h 691278"/>
                              <a:gd name="connsiteX10" fmla="*/ 130551 w 488146"/>
                              <a:gd name="connsiteY10" fmla="*/ 11332 h 691278"/>
                              <a:gd name="connsiteX11" fmla="*/ 249749 w 488146"/>
                              <a:gd name="connsiteY11" fmla="*/ 317308 h 691278"/>
                              <a:gd name="connsiteX12" fmla="*/ 346243 w 488146"/>
                              <a:gd name="connsiteY12" fmla="*/ 11332 h 691278"/>
                              <a:gd name="connsiteX13" fmla="*/ 357596 w 488146"/>
                              <a:gd name="connsiteY13" fmla="*/ 0 h 691278"/>
                              <a:gd name="connsiteX14" fmla="*/ 482470 w 488146"/>
                              <a:gd name="connsiteY14" fmla="*/ 0 h 691278"/>
                              <a:gd name="connsiteX15" fmla="*/ 488146 w 488146"/>
                              <a:gd name="connsiteY15" fmla="*/ 5666 h 691278"/>
                              <a:gd name="connsiteX16" fmla="*/ 482470 w 488146"/>
                              <a:gd name="connsiteY16" fmla="*/ 16999 h 691278"/>
                              <a:gd name="connsiteX17" fmla="*/ 300835 w 488146"/>
                              <a:gd name="connsiteY17" fmla="*/ 538291 h 691278"/>
                              <a:gd name="connsiteX18" fmla="*/ 124875 w 488146"/>
                              <a:gd name="connsiteY18" fmla="*/ 691278 h 691278"/>
                              <a:gd name="connsiteX19" fmla="*/ 34057 w 488146"/>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8146"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6" y="583620"/>
                                </a:cubicBezTo>
                                <a:cubicBezTo>
                                  <a:pt x="158932" y="583620"/>
                                  <a:pt x="187312" y="555289"/>
                                  <a:pt x="204340" y="475962"/>
                                </a:cubicBezTo>
                                <a:lnTo>
                                  <a:pt x="5676" y="16999"/>
                                </a:lnTo>
                                <a:cubicBezTo>
                                  <a:pt x="5676" y="11332"/>
                                  <a:pt x="0" y="11332"/>
                                  <a:pt x="0" y="5666"/>
                                </a:cubicBezTo>
                                <a:cubicBezTo>
                                  <a:pt x="0" y="0"/>
                                  <a:pt x="5676" y="0"/>
                                  <a:pt x="5676" y="0"/>
                                </a:cubicBezTo>
                                <a:lnTo>
                                  <a:pt x="119198" y="0"/>
                                </a:lnTo>
                                <a:cubicBezTo>
                                  <a:pt x="124875" y="0"/>
                                  <a:pt x="130551" y="5666"/>
                                  <a:pt x="130551" y="11332"/>
                                </a:cubicBezTo>
                                <a:lnTo>
                                  <a:pt x="249749" y="317308"/>
                                </a:lnTo>
                                <a:lnTo>
                                  <a:pt x="346243" y="11332"/>
                                </a:lnTo>
                                <a:cubicBezTo>
                                  <a:pt x="346243" y="5666"/>
                                  <a:pt x="351919" y="0"/>
                                  <a:pt x="357596" y="0"/>
                                </a:cubicBezTo>
                                <a:lnTo>
                                  <a:pt x="482470" y="0"/>
                                </a:lnTo>
                                <a:cubicBezTo>
                                  <a:pt x="488146" y="0"/>
                                  <a:pt x="488146" y="0"/>
                                  <a:pt x="488146" y="5666"/>
                                </a:cubicBezTo>
                                <a:cubicBezTo>
                                  <a:pt x="488146" y="5666"/>
                                  <a:pt x="488146" y="11332"/>
                                  <a:pt x="482470" y="16999"/>
                                </a:cubicBezTo>
                                <a:lnTo>
                                  <a:pt x="300835" y="538291"/>
                                </a:lnTo>
                                <a:cubicBezTo>
                                  <a:pt x="255426" y="662947"/>
                                  <a:pt x="192988" y="691278"/>
                                  <a:pt x="124875" y="691278"/>
                                </a:cubicBezTo>
                                <a:cubicBezTo>
                                  <a:pt x="90818" y="691278"/>
                                  <a:pt x="56761" y="685612"/>
                                  <a:pt x="34057" y="674279"/>
                                </a:cubicBezTo>
                                <a:close/>
                              </a:path>
                            </a:pathLst>
                          </a:custGeom>
                          <a:grpFill/>
                          <a:ln w="56761" cap="flat">
                            <a:noFill/>
                            <a:prstDash val="solid"/>
                            <a:miter/>
                          </a:ln>
                        </wps:spPr>
                        <wps:bodyPr rtlCol="0" anchor="ctr"/>
                      </wps:wsp>
                      <wps:wsp>
                        <wps:cNvPr id="1552384236" name="Freeform 1552384236">
                          <a:extLst>
                            <a:ext uri="{FF2B5EF4-FFF2-40B4-BE49-F238E27FC236}">
                              <a16:creationId xmlns:a16="http://schemas.microsoft.com/office/drawing/2014/main" id="{D3475C16-0979-2B97-B5C1-DB6EB4367160}"/>
                            </a:ext>
                          </a:extLst>
                        </wps:cNvPr>
                        <wps:cNvSpPr/>
                        <wps:spPr>
                          <a:xfrm>
                            <a:off x="4302501" y="7711720"/>
                            <a:ext cx="533555" cy="509959"/>
                          </a:xfrm>
                          <a:custGeom>
                            <a:avLst/>
                            <a:gdLst>
                              <a:gd name="connsiteX0" fmla="*/ 0 w 533555"/>
                              <a:gd name="connsiteY0" fmla="*/ 254980 h 509959"/>
                              <a:gd name="connsiteX1" fmla="*/ 266778 w 533555"/>
                              <a:gd name="connsiteY1" fmla="*/ 0 h 509959"/>
                              <a:gd name="connsiteX2" fmla="*/ 533555 w 533555"/>
                              <a:gd name="connsiteY2" fmla="*/ 254980 h 509959"/>
                              <a:gd name="connsiteX3" fmla="*/ 266778 w 533555"/>
                              <a:gd name="connsiteY3" fmla="*/ 509959 h 509959"/>
                              <a:gd name="connsiteX4" fmla="*/ 0 w 533555"/>
                              <a:gd name="connsiteY4" fmla="*/ 254980 h 509959"/>
                              <a:gd name="connsiteX5" fmla="*/ 403005 w 533555"/>
                              <a:gd name="connsiteY5" fmla="*/ 254980 h 509959"/>
                              <a:gd name="connsiteX6" fmla="*/ 266778 w 533555"/>
                              <a:gd name="connsiteY6" fmla="*/ 107658 h 509959"/>
                              <a:gd name="connsiteX7" fmla="*/ 130551 w 533555"/>
                              <a:gd name="connsiteY7" fmla="*/ 254980 h 509959"/>
                              <a:gd name="connsiteX8" fmla="*/ 266778 w 533555"/>
                              <a:gd name="connsiteY8" fmla="*/ 402301 h 509959"/>
                              <a:gd name="connsiteX9" fmla="*/ 403005 w 533555"/>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5" h="509959">
                                <a:moveTo>
                                  <a:pt x="0" y="254980"/>
                                </a:moveTo>
                                <a:cubicBezTo>
                                  <a:pt x="0" y="107658"/>
                                  <a:pt x="113522" y="0"/>
                                  <a:pt x="266778" y="0"/>
                                </a:cubicBezTo>
                                <a:cubicBezTo>
                                  <a:pt x="420033" y="0"/>
                                  <a:pt x="533555" y="107658"/>
                                  <a:pt x="533555" y="254980"/>
                                </a:cubicBezTo>
                                <a:cubicBezTo>
                                  <a:pt x="533555" y="402301"/>
                                  <a:pt x="420033" y="509959"/>
                                  <a:pt x="266778" y="509959"/>
                                </a:cubicBezTo>
                                <a:cubicBezTo>
                                  <a:pt x="113522" y="509959"/>
                                  <a:pt x="0" y="402301"/>
                                  <a:pt x="0" y="254980"/>
                                </a:cubicBezTo>
                                <a:close/>
                                <a:moveTo>
                                  <a:pt x="403005" y="254980"/>
                                </a:moveTo>
                                <a:cubicBezTo>
                                  <a:pt x="403005" y="164320"/>
                                  <a:pt x="346243" y="107658"/>
                                  <a:pt x="266778" y="107658"/>
                                </a:cubicBezTo>
                                <a:cubicBezTo>
                                  <a:pt x="187312" y="107658"/>
                                  <a:pt x="130551" y="164320"/>
                                  <a:pt x="130551" y="254980"/>
                                </a:cubicBezTo>
                                <a:cubicBezTo>
                                  <a:pt x="130551" y="345639"/>
                                  <a:pt x="187312" y="402301"/>
                                  <a:pt x="266778" y="402301"/>
                                </a:cubicBezTo>
                                <a:cubicBezTo>
                                  <a:pt x="346243" y="402301"/>
                                  <a:pt x="403005" y="345639"/>
                                  <a:pt x="403005" y="254980"/>
                                </a:cubicBezTo>
                                <a:close/>
                              </a:path>
                            </a:pathLst>
                          </a:custGeom>
                          <a:grpFill/>
                          <a:ln w="56761" cap="flat">
                            <a:noFill/>
                            <a:prstDash val="solid"/>
                            <a:miter/>
                          </a:ln>
                        </wps:spPr>
                        <wps:bodyPr rtlCol="0" anchor="ctr"/>
                      </wps:wsp>
                      <wps:wsp>
                        <wps:cNvPr id="1054180860" name="Freeform 1054180860">
                          <a:extLst>
                            <a:ext uri="{FF2B5EF4-FFF2-40B4-BE49-F238E27FC236}">
                              <a16:creationId xmlns:a16="http://schemas.microsoft.com/office/drawing/2014/main" id="{AFFC7E67-45CD-7510-28ED-80B9B9299D27}"/>
                            </a:ext>
                          </a:extLst>
                        </wps:cNvPr>
                        <wps:cNvSpPr/>
                        <wps:spPr>
                          <a:xfrm>
                            <a:off x="4921198" y="7723052"/>
                            <a:ext cx="442737" cy="504292"/>
                          </a:xfrm>
                          <a:custGeom>
                            <a:avLst/>
                            <a:gdLst>
                              <a:gd name="connsiteX0" fmla="*/ 0 w 442737"/>
                              <a:gd name="connsiteY0" fmla="*/ 334306 h 504292"/>
                              <a:gd name="connsiteX1" fmla="*/ 0 w 442737"/>
                              <a:gd name="connsiteY1" fmla="*/ 11332 h 504292"/>
                              <a:gd name="connsiteX2" fmla="*/ 11353 w 442737"/>
                              <a:gd name="connsiteY2" fmla="*/ 0 h 504292"/>
                              <a:gd name="connsiteX3" fmla="*/ 107846 w 442737"/>
                              <a:gd name="connsiteY3" fmla="*/ 0 h 504292"/>
                              <a:gd name="connsiteX4" fmla="*/ 119199 w 442737"/>
                              <a:gd name="connsiteY4" fmla="*/ 11332 h 504292"/>
                              <a:gd name="connsiteX5" fmla="*/ 119199 w 442737"/>
                              <a:gd name="connsiteY5" fmla="*/ 294643 h 504292"/>
                              <a:gd name="connsiteX6" fmla="*/ 204341 w 442737"/>
                              <a:gd name="connsiteY6" fmla="*/ 396635 h 504292"/>
                              <a:gd name="connsiteX7" fmla="*/ 323539 w 442737"/>
                              <a:gd name="connsiteY7" fmla="*/ 232314 h 504292"/>
                              <a:gd name="connsiteX8" fmla="*/ 323539 w 442737"/>
                              <a:gd name="connsiteY8" fmla="*/ 11332 h 504292"/>
                              <a:gd name="connsiteX9" fmla="*/ 334891 w 442737"/>
                              <a:gd name="connsiteY9" fmla="*/ 0 h 504292"/>
                              <a:gd name="connsiteX10" fmla="*/ 431386 w 442737"/>
                              <a:gd name="connsiteY10" fmla="*/ 0 h 504292"/>
                              <a:gd name="connsiteX11" fmla="*/ 442738 w 442737"/>
                              <a:gd name="connsiteY11" fmla="*/ 11332 h 504292"/>
                              <a:gd name="connsiteX12" fmla="*/ 442738 w 442737"/>
                              <a:gd name="connsiteY12" fmla="*/ 481628 h 504292"/>
                              <a:gd name="connsiteX13" fmla="*/ 431386 w 442737"/>
                              <a:gd name="connsiteY13" fmla="*/ 492961 h 504292"/>
                              <a:gd name="connsiteX14" fmla="*/ 334891 w 442737"/>
                              <a:gd name="connsiteY14" fmla="*/ 492961 h 504292"/>
                              <a:gd name="connsiteX15" fmla="*/ 323539 w 442737"/>
                              <a:gd name="connsiteY15" fmla="*/ 481628 h 504292"/>
                              <a:gd name="connsiteX16" fmla="*/ 323539 w 442737"/>
                              <a:gd name="connsiteY16" fmla="*/ 447631 h 504292"/>
                              <a:gd name="connsiteX17" fmla="*/ 175960 w 442737"/>
                              <a:gd name="connsiteY17" fmla="*/ 504293 h 504292"/>
                              <a:gd name="connsiteX18" fmla="*/ 0 w 442737"/>
                              <a:gd name="connsiteY18" fmla="*/ 334306 h 504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737" h="504292">
                                <a:moveTo>
                                  <a:pt x="0" y="334306"/>
                                </a:moveTo>
                                <a:lnTo>
                                  <a:pt x="0" y="11332"/>
                                </a:lnTo>
                                <a:cubicBezTo>
                                  <a:pt x="0" y="5666"/>
                                  <a:pt x="5676" y="0"/>
                                  <a:pt x="11353" y="0"/>
                                </a:cubicBezTo>
                                <a:lnTo>
                                  <a:pt x="107846" y="0"/>
                                </a:lnTo>
                                <a:cubicBezTo>
                                  <a:pt x="113522" y="0"/>
                                  <a:pt x="119199" y="5666"/>
                                  <a:pt x="119199" y="11332"/>
                                </a:cubicBezTo>
                                <a:lnTo>
                                  <a:pt x="119199" y="294643"/>
                                </a:lnTo>
                                <a:cubicBezTo>
                                  <a:pt x="119199" y="368304"/>
                                  <a:pt x="147580" y="396635"/>
                                  <a:pt x="204341" y="396635"/>
                                </a:cubicBezTo>
                                <a:cubicBezTo>
                                  <a:pt x="266778" y="396635"/>
                                  <a:pt x="323539" y="351305"/>
                                  <a:pt x="323539" y="232314"/>
                                </a:cubicBezTo>
                                <a:lnTo>
                                  <a:pt x="323539" y="11332"/>
                                </a:lnTo>
                                <a:cubicBezTo>
                                  <a:pt x="323539" y="5666"/>
                                  <a:pt x="329215" y="0"/>
                                  <a:pt x="334891" y="0"/>
                                </a:cubicBezTo>
                                <a:lnTo>
                                  <a:pt x="431386" y="0"/>
                                </a:lnTo>
                                <a:cubicBezTo>
                                  <a:pt x="437062" y="0"/>
                                  <a:pt x="442738" y="5666"/>
                                  <a:pt x="442738" y="11332"/>
                                </a:cubicBezTo>
                                <a:lnTo>
                                  <a:pt x="442738" y="481628"/>
                                </a:lnTo>
                                <a:cubicBezTo>
                                  <a:pt x="442738" y="487294"/>
                                  <a:pt x="437062" y="492961"/>
                                  <a:pt x="431386" y="492961"/>
                                </a:cubicBezTo>
                                <a:lnTo>
                                  <a:pt x="334891" y="492961"/>
                                </a:lnTo>
                                <a:cubicBezTo>
                                  <a:pt x="329215" y="492961"/>
                                  <a:pt x="323539" y="487294"/>
                                  <a:pt x="323539" y="481628"/>
                                </a:cubicBezTo>
                                <a:lnTo>
                                  <a:pt x="323539" y="447631"/>
                                </a:lnTo>
                                <a:cubicBezTo>
                                  <a:pt x="283806" y="481628"/>
                                  <a:pt x="238397" y="504293"/>
                                  <a:pt x="175960" y="504293"/>
                                </a:cubicBezTo>
                                <a:cubicBezTo>
                                  <a:pt x="68114" y="498627"/>
                                  <a:pt x="0" y="430632"/>
                                  <a:pt x="0" y="334306"/>
                                </a:cubicBezTo>
                                <a:close/>
                              </a:path>
                            </a:pathLst>
                          </a:custGeom>
                          <a:grpFill/>
                          <a:ln w="56761" cap="flat">
                            <a:noFill/>
                            <a:prstDash val="solid"/>
                            <a:miter/>
                          </a:ln>
                        </wps:spPr>
                        <wps:bodyPr rtlCol="0" anchor="ctr"/>
                      </wps:wsp>
                      <wps:wsp>
                        <wps:cNvPr id="86984775" name="Freeform 86984775">
                          <a:extLst>
                            <a:ext uri="{FF2B5EF4-FFF2-40B4-BE49-F238E27FC236}">
                              <a16:creationId xmlns:a16="http://schemas.microsoft.com/office/drawing/2014/main" id="{032B2456-BDE7-AB96-5BF0-D757CC30B217}"/>
                            </a:ext>
                          </a:extLst>
                        </wps:cNvPr>
                        <wps:cNvSpPr/>
                        <wps:spPr>
                          <a:xfrm>
                            <a:off x="5488810" y="7711720"/>
                            <a:ext cx="340567" cy="498626"/>
                          </a:xfrm>
                          <a:custGeom>
                            <a:avLst/>
                            <a:gdLst>
                              <a:gd name="connsiteX0" fmla="*/ 0 w 340567"/>
                              <a:gd name="connsiteY0" fmla="*/ 487294 h 498626"/>
                              <a:gd name="connsiteX1" fmla="*/ 0 w 340567"/>
                              <a:gd name="connsiteY1" fmla="*/ 16998 h 498626"/>
                              <a:gd name="connsiteX2" fmla="*/ 11353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3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3"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8" y="107658"/>
                                  <a:pt x="119199" y="135989"/>
                                  <a:pt x="119199" y="237981"/>
                                </a:cubicBezTo>
                                <a:lnTo>
                                  <a:pt x="119199" y="487294"/>
                                </a:lnTo>
                                <a:cubicBezTo>
                                  <a:pt x="119199" y="492961"/>
                                  <a:pt x="113522" y="498626"/>
                                  <a:pt x="107846" y="498626"/>
                                </a:cubicBezTo>
                                <a:lnTo>
                                  <a:pt x="11353" y="498626"/>
                                </a:lnTo>
                                <a:cubicBezTo>
                                  <a:pt x="0" y="498626"/>
                                  <a:pt x="0" y="492961"/>
                                  <a:pt x="0" y="487294"/>
                                </a:cubicBezTo>
                                <a:close/>
                              </a:path>
                            </a:pathLst>
                          </a:custGeom>
                          <a:grpFill/>
                          <a:ln w="56761" cap="flat">
                            <a:noFill/>
                            <a:prstDash val="solid"/>
                            <a:miter/>
                          </a:ln>
                        </wps:spPr>
                        <wps:bodyPr rtlCol="0" anchor="ctr"/>
                      </wps:wsp>
                      <wps:wsp>
                        <wps:cNvPr id="869776608" name="Freeform 869776608">
                          <a:extLst>
                            <a:ext uri="{FF2B5EF4-FFF2-40B4-BE49-F238E27FC236}">
                              <a16:creationId xmlns:a16="http://schemas.microsoft.com/office/drawing/2014/main" id="{BDB464CD-1856-2ACF-160C-5FB06AC875B5}"/>
                            </a:ext>
                          </a:extLst>
                        </wps:cNvPr>
                        <wps:cNvSpPr/>
                        <wps:spPr>
                          <a:xfrm>
                            <a:off x="6107508" y="7711720"/>
                            <a:ext cx="431384" cy="499855"/>
                          </a:xfrm>
                          <a:custGeom>
                            <a:avLst/>
                            <a:gdLst>
                              <a:gd name="connsiteX0" fmla="*/ 0 w 431384"/>
                              <a:gd name="connsiteY0" fmla="*/ 334306 h 499855"/>
                              <a:gd name="connsiteX1" fmla="*/ 11352 w 431384"/>
                              <a:gd name="connsiteY1" fmla="*/ 322974 h 499855"/>
                              <a:gd name="connsiteX2" fmla="*/ 113522 w 431384"/>
                              <a:gd name="connsiteY2" fmla="*/ 322974 h 499855"/>
                              <a:gd name="connsiteX3" fmla="*/ 124875 w 431384"/>
                              <a:gd name="connsiteY3" fmla="*/ 334306 h 499855"/>
                              <a:gd name="connsiteX4" fmla="*/ 227045 w 431384"/>
                              <a:gd name="connsiteY4" fmla="*/ 402301 h 499855"/>
                              <a:gd name="connsiteX5" fmla="*/ 312187 w 431384"/>
                              <a:gd name="connsiteY5" fmla="*/ 356971 h 499855"/>
                              <a:gd name="connsiteX6" fmla="*/ 187311 w 431384"/>
                              <a:gd name="connsiteY6" fmla="*/ 294643 h 499855"/>
                              <a:gd name="connsiteX7" fmla="*/ 17028 w 431384"/>
                              <a:gd name="connsiteY7" fmla="*/ 152988 h 499855"/>
                              <a:gd name="connsiteX8" fmla="*/ 215692 w 431384"/>
                              <a:gd name="connsiteY8" fmla="*/ 0 h 499855"/>
                              <a:gd name="connsiteX9" fmla="*/ 425709 w 431384"/>
                              <a:gd name="connsiteY9" fmla="*/ 147321 h 499855"/>
                              <a:gd name="connsiteX10" fmla="*/ 414356 w 431384"/>
                              <a:gd name="connsiteY10" fmla="*/ 158653 h 499855"/>
                              <a:gd name="connsiteX11" fmla="*/ 306510 w 431384"/>
                              <a:gd name="connsiteY11" fmla="*/ 158653 h 499855"/>
                              <a:gd name="connsiteX12" fmla="*/ 295158 w 431384"/>
                              <a:gd name="connsiteY12" fmla="*/ 147321 h 499855"/>
                              <a:gd name="connsiteX13" fmla="*/ 210016 w 431384"/>
                              <a:gd name="connsiteY13" fmla="*/ 96326 h 499855"/>
                              <a:gd name="connsiteX14" fmla="*/ 136227 w 431384"/>
                              <a:gd name="connsiteY14" fmla="*/ 141655 h 499855"/>
                              <a:gd name="connsiteX15" fmla="*/ 255426 w 431384"/>
                              <a:gd name="connsiteY15" fmla="*/ 203983 h 499855"/>
                              <a:gd name="connsiteX16" fmla="*/ 431385 w 431384"/>
                              <a:gd name="connsiteY16" fmla="*/ 345639 h 499855"/>
                              <a:gd name="connsiteX17" fmla="*/ 221368 w 431384"/>
                              <a:gd name="connsiteY17" fmla="*/ 498626 h 499855"/>
                              <a:gd name="connsiteX18" fmla="*/ 0 w 431384"/>
                              <a:gd name="connsiteY18" fmla="*/ 334306 h 49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1384" h="499855">
                                <a:moveTo>
                                  <a:pt x="0" y="334306"/>
                                </a:moveTo>
                                <a:cubicBezTo>
                                  <a:pt x="0" y="328640"/>
                                  <a:pt x="5676" y="322974"/>
                                  <a:pt x="11352" y="322974"/>
                                </a:cubicBezTo>
                                <a:lnTo>
                                  <a:pt x="113522" y="322974"/>
                                </a:lnTo>
                                <a:cubicBezTo>
                                  <a:pt x="119198" y="322974"/>
                                  <a:pt x="124875" y="328640"/>
                                  <a:pt x="124875" y="334306"/>
                                </a:cubicBezTo>
                                <a:cubicBezTo>
                                  <a:pt x="136227" y="379636"/>
                                  <a:pt x="175959" y="402301"/>
                                  <a:pt x="227045" y="402301"/>
                                </a:cubicBezTo>
                                <a:cubicBezTo>
                                  <a:pt x="278130" y="402301"/>
                                  <a:pt x="312187" y="385302"/>
                                  <a:pt x="312187" y="356971"/>
                                </a:cubicBezTo>
                                <a:cubicBezTo>
                                  <a:pt x="312187" y="328640"/>
                                  <a:pt x="278130" y="311642"/>
                                  <a:pt x="187311" y="294643"/>
                                </a:cubicBezTo>
                                <a:cubicBezTo>
                                  <a:pt x="68113" y="271978"/>
                                  <a:pt x="17028" y="226649"/>
                                  <a:pt x="17028" y="152988"/>
                                </a:cubicBezTo>
                                <a:cubicBezTo>
                                  <a:pt x="17028" y="45329"/>
                                  <a:pt x="119198" y="0"/>
                                  <a:pt x="215692" y="0"/>
                                </a:cubicBezTo>
                                <a:cubicBezTo>
                                  <a:pt x="334891" y="0"/>
                                  <a:pt x="414356" y="62328"/>
                                  <a:pt x="425709" y="147321"/>
                                </a:cubicBezTo>
                                <a:cubicBezTo>
                                  <a:pt x="425709" y="152988"/>
                                  <a:pt x="420033" y="158653"/>
                                  <a:pt x="414356" y="158653"/>
                                </a:cubicBezTo>
                                <a:lnTo>
                                  <a:pt x="306510" y="158653"/>
                                </a:lnTo>
                                <a:cubicBezTo>
                                  <a:pt x="300834" y="158653"/>
                                  <a:pt x="295158" y="152988"/>
                                  <a:pt x="295158" y="147321"/>
                                </a:cubicBezTo>
                                <a:cubicBezTo>
                                  <a:pt x="283806" y="118990"/>
                                  <a:pt x="255426" y="96326"/>
                                  <a:pt x="210016" y="96326"/>
                                </a:cubicBezTo>
                                <a:cubicBezTo>
                                  <a:pt x="170284" y="96326"/>
                                  <a:pt x="136227" y="113324"/>
                                  <a:pt x="136227" y="141655"/>
                                </a:cubicBezTo>
                                <a:cubicBezTo>
                                  <a:pt x="136227" y="164320"/>
                                  <a:pt x="158931" y="186984"/>
                                  <a:pt x="255426" y="203983"/>
                                </a:cubicBezTo>
                                <a:cubicBezTo>
                                  <a:pt x="363272" y="220982"/>
                                  <a:pt x="431385" y="254980"/>
                                  <a:pt x="431385" y="345639"/>
                                </a:cubicBezTo>
                                <a:cubicBezTo>
                                  <a:pt x="431385" y="436298"/>
                                  <a:pt x="346243" y="498626"/>
                                  <a:pt x="221368" y="498626"/>
                                </a:cubicBezTo>
                                <a:cubicBezTo>
                                  <a:pt x="90817" y="509959"/>
                                  <a:pt x="5676" y="441964"/>
                                  <a:pt x="0" y="334306"/>
                                </a:cubicBezTo>
                                <a:close/>
                              </a:path>
                            </a:pathLst>
                          </a:custGeom>
                          <a:grpFill/>
                          <a:ln w="56761" cap="flat">
                            <a:noFill/>
                            <a:prstDash val="solid"/>
                            <a:miter/>
                          </a:ln>
                        </wps:spPr>
                        <wps:bodyPr rtlCol="0" anchor="ctr"/>
                      </wps:wsp>
                      <wps:wsp>
                        <wps:cNvPr id="1421723255" name="Freeform 1421723255">
                          <a:extLst>
                            <a:ext uri="{FF2B5EF4-FFF2-40B4-BE49-F238E27FC236}">
                              <a16:creationId xmlns:a16="http://schemas.microsoft.com/office/drawing/2014/main" id="{12E4A80B-8F37-023B-5A45-08E572DD4C2C}"/>
                            </a:ext>
                          </a:extLst>
                        </wps:cNvPr>
                        <wps:cNvSpPr/>
                        <wps:spPr>
                          <a:xfrm>
                            <a:off x="6578625" y="7564398"/>
                            <a:ext cx="385976" cy="662947"/>
                          </a:xfrm>
                          <a:custGeom>
                            <a:avLst/>
                            <a:gdLst>
                              <a:gd name="connsiteX0" fmla="*/ 96495 w 385976"/>
                              <a:gd name="connsiteY0" fmla="*/ 492961 h 662947"/>
                              <a:gd name="connsiteX1" fmla="*/ 96495 w 385976"/>
                              <a:gd name="connsiteY1" fmla="*/ 260646 h 662947"/>
                              <a:gd name="connsiteX2" fmla="*/ 11353 w 385976"/>
                              <a:gd name="connsiteY2" fmla="*/ 260646 h 662947"/>
                              <a:gd name="connsiteX3" fmla="*/ 0 w 385976"/>
                              <a:gd name="connsiteY3" fmla="*/ 249313 h 662947"/>
                              <a:gd name="connsiteX4" fmla="*/ 0 w 385976"/>
                              <a:gd name="connsiteY4" fmla="*/ 164320 h 662947"/>
                              <a:gd name="connsiteX5" fmla="*/ 11353 w 385976"/>
                              <a:gd name="connsiteY5" fmla="*/ 152988 h 662947"/>
                              <a:gd name="connsiteX6" fmla="*/ 96495 w 385976"/>
                              <a:gd name="connsiteY6" fmla="*/ 152988 h 662947"/>
                              <a:gd name="connsiteX7" fmla="*/ 96495 w 385976"/>
                              <a:gd name="connsiteY7" fmla="*/ 11332 h 662947"/>
                              <a:gd name="connsiteX8" fmla="*/ 107847 w 385976"/>
                              <a:gd name="connsiteY8" fmla="*/ 0 h 662947"/>
                              <a:gd name="connsiteX9" fmla="*/ 204341 w 385976"/>
                              <a:gd name="connsiteY9" fmla="*/ 0 h 662947"/>
                              <a:gd name="connsiteX10" fmla="*/ 215693 w 385976"/>
                              <a:gd name="connsiteY10" fmla="*/ 11332 h 662947"/>
                              <a:gd name="connsiteX11" fmla="*/ 215693 w 385976"/>
                              <a:gd name="connsiteY11" fmla="*/ 152988 h 662947"/>
                              <a:gd name="connsiteX12" fmla="*/ 363272 w 385976"/>
                              <a:gd name="connsiteY12" fmla="*/ 152988 h 662947"/>
                              <a:gd name="connsiteX13" fmla="*/ 374624 w 385976"/>
                              <a:gd name="connsiteY13" fmla="*/ 164320 h 662947"/>
                              <a:gd name="connsiteX14" fmla="*/ 374624 w 385976"/>
                              <a:gd name="connsiteY14" fmla="*/ 249313 h 662947"/>
                              <a:gd name="connsiteX15" fmla="*/ 363272 w 385976"/>
                              <a:gd name="connsiteY15" fmla="*/ 260646 h 662947"/>
                              <a:gd name="connsiteX16" fmla="*/ 215693 w 385976"/>
                              <a:gd name="connsiteY16" fmla="*/ 260646 h 662947"/>
                              <a:gd name="connsiteX17" fmla="*/ 215693 w 385976"/>
                              <a:gd name="connsiteY17" fmla="*/ 470296 h 662947"/>
                              <a:gd name="connsiteX18" fmla="*/ 283806 w 385976"/>
                              <a:gd name="connsiteY18" fmla="*/ 549623 h 662947"/>
                              <a:gd name="connsiteX19" fmla="*/ 368948 w 385976"/>
                              <a:gd name="connsiteY19" fmla="*/ 538291 h 662947"/>
                              <a:gd name="connsiteX20" fmla="*/ 380301 w 385976"/>
                              <a:gd name="connsiteY20" fmla="*/ 538291 h 662947"/>
                              <a:gd name="connsiteX21" fmla="*/ 385977 w 385976"/>
                              <a:gd name="connsiteY21" fmla="*/ 549623 h 662947"/>
                              <a:gd name="connsiteX22" fmla="*/ 385977 w 385976"/>
                              <a:gd name="connsiteY22" fmla="*/ 628950 h 662947"/>
                              <a:gd name="connsiteX23" fmla="*/ 380301 w 385976"/>
                              <a:gd name="connsiteY23" fmla="*/ 645948 h 662947"/>
                              <a:gd name="connsiteX24" fmla="*/ 266778 w 385976"/>
                              <a:gd name="connsiteY24" fmla="*/ 662947 h 662947"/>
                              <a:gd name="connsiteX25" fmla="*/ 96495 w 385976"/>
                              <a:gd name="connsiteY25" fmla="*/ 492961 h 662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85976" h="662947">
                                <a:moveTo>
                                  <a:pt x="96495" y="492961"/>
                                </a:moveTo>
                                <a:lnTo>
                                  <a:pt x="96495" y="260646"/>
                                </a:lnTo>
                                <a:lnTo>
                                  <a:pt x="11353" y="260646"/>
                                </a:lnTo>
                                <a:cubicBezTo>
                                  <a:pt x="5676" y="260646"/>
                                  <a:pt x="0" y="254980"/>
                                  <a:pt x="0" y="249313"/>
                                </a:cubicBezTo>
                                <a:lnTo>
                                  <a:pt x="0" y="164320"/>
                                </a:lnTo>
                                <a:cubicBezTo>
                                  <a:pt x="0" y="158654"/>
                                  <a:pt x="5676" y="152988"/>
                                  <a:pt x="11353" y="152988"/>
                                </a:cubicBezTo>
                                <a:lnTo>
                                  <a:pt x="96495" y="152988"/>
                                </a:lnTo>
                                <a:lnTo>
                                  <a:pt x="96495" y="11332"/>
                                </a:lnTo>
                                <a:cubicBezTo>
                                  <a:pt x="96495" y="5667"/>
                                  <a:pt x="102170" y="0"/>
                                  <a:pt x="107847" y="0"/>
                                </a:cubicBezTo>
                                <a:lnTo>
                                  <a:pt x="204341" y="0"/>
                                </a:lnTo>
                                <a:cubicBezTo>
                                  <a:pt x="210017" y="0"/>
                                  <a:pt x="215693" y="5667"/>
                                  <a:pt x="215693" y="11332"/>
                                </a:cubicBezTo>
                                <a:lnTo>
                                  <a:pt x="215693" y="152988"/>
                                </a:lnTo>
                                <a:lnTo>
                                  <a:pt x="363272" y="152988"/>
                                </a:lnTo>
                                <a:cubicBezTo>
                                  <a:pt x="368948" y="152988"/>
                                  <a:pt x="374624" y="158654"/>
                                  <a:pt x="374624" y="164320"/>
                                </a:cubicBezTo>
                                <a:lnTo>
                                  <a:pt x="374624" y="249313"/>
                                </a:lnTo>
                                <a:cubicBezTo>
                                  <a:pt x="374624" y="254980"/>
                                  <a:pt x="368948" y="260646"/>
                                  <a:pt x="363272" y="260646"/>
                                </a:cubicBezTo>
                                <a:lnTo>
                                  <a:pt x="215693" y="260646"/>
                                </a:lnTo>
                                <a:lnTo>
                                  <a:pt x="215693" y="470296"/>
                                </a:lnTo>
                                <a:cubicBezTo>
                                  <a:pt x="215693" y="521292"/>
                                  <a:pt x="232721" y="549623"/>
                                  <a:pt x="283806" y="549623"/>
                                </a:cubicBezTo>
                                <a:cubicBezTo>
                                  <a:pt x="312187" y="549623"/>
                                  <a:pt x="334892" y="549623"/>
                                  <a:pt x="368948" y="538291"/>
                                </a:cubicBezTo>
                                <a:cubicBezTo>
                                  <a:pt x="374624" y="538291"/>
                                  <a:pt x="374624" y="538291"/>
                                  <a:pt x="380301" y="538291"/>
                                </a:cubicBezTo>
                                <a:cubicBezTo>
                                  <a:pt x="385977" y="538291"/>
                                  <a:pt x="385977" y="543957"/>
                                  <a:pt x="385977" y="549623"/>
                                </a:cubicBezTo>
                                <a:lnTo>
                                  <a:pt x="385977" y="628950"/>
                                </a:lnTo>
                                <a:cubicBezTo>
                                  <a:pt x="385977" y="640283"/>
                                  <a:pt x="385977" y="640283"/>
                                  <a:pt x="380301" y="645948"/>
                                </a:cubicBezTo>
                                <a:cubicBezTo>
                                  <a:pt x="351920" y="657281"/>
                                  <a:pt x="306511" y="662947"/>
                                  <a:pt x="266778" y="662947"/>
                                </a:cubicBezTo>
                                <a:cubicBezTo>
                                  <a:pt x="164608" y="657281"/>
                                  <a:pt x="96495" y="600619"/>
                                  <a:pt x="96495" y="492961"/>
                                </a:cubicBezTo>
                                <a:close/>
                              </a:path>
                            </a:pathLst>
                          </a:custGeom>
                          <a:grpFill/>
                          <a:ln w="56761" cap="flat">
                            <a:noFill/>
                            <a:prstDash val="solid"/>
                            <a:miter/>
                          </a:ln>
                        </wps:spPr>
                        <wps:bodyPr rtlCol="0" anchor="ctr"/>
                      </wps:wsp>
                      <wps:wsp>
                        <wps:cNvPr id="1753886671" name="Freeform 1753886671">
                          <a:extLst>
                            <a:ext uri="{FF2B5EF4-FFF2-40B4-BE49-F238E27FC236}">
                              <a16:creationId xmlns:a16="http://schemas.microsoft.com/office/drawing/2014/main" id="{709848CE-6146-9D85-B1E3-DB8C9862935F}"/>
                            </a:ext>
                          </a:extLst>
                        </wps:cNvPr>
                        <wps:cNvSpPr/>
                        <wps:spPr>
                          <a:xfrm>
                            <a:off x="7021363" y="7711720"/>
                            <a:ext cx="533556" cy="509959"/>
                          </a:xfrm>
                          <a:custGeom>
                            <a:avLst/>
                            <a:gdLst>
                              <a:gd name="connsiteX0" fmla="*/ 0 w 533556"/>
                              <a:gd name="connsiteY0" fmla="*/ 254980 h 509959"/>
                              <a:gd name="connsiteX1" fmla="*/ 266778 w 533556"/>
                              <a:gd name="connsiteY1" fmla="*/ 0 h 509959"/>
                              <a:gd name="connsiteX2" fmla="*/ 533556 w 533556"/>
                              <a:gd name="connsiteY2" fmla="*/ 254980 h 509959"/>
                              <a:gd name="connsiteX3" fmla="*/ 266778 w 533556"/>
                              <a:gd name="connsiteY3" fmla="*/ 509959 h 509959"/>
                              <a:gd name="connsiteX4" fmla="*/ 0 w 533556"/>
                              <a:gd name="connsiteY4" fmla="*/ 254980 h 509959"/>
                              <a:gd name="connsiteX5" fmla="*/ 403005 w 533556"/>
                              <a:gd name="connsiteY5" fmla="*/ 254980 h 509959"/>
                              <a:gd name="connsiteX6" fmla="*/ 266778 w 533556"/>
                              <a:gd name="connsiteY6" fmla="*/ 107658 h 509959"/>
                              <a:gd name="connsiteX7" fmla="*/ 130551 w 533556"/>
                              <a:gd name="connsiteY7" fmla="*/ 254980 h 509959"/>
                              <a:gd name="connsiteX8" fmla="*/ 266778 w 533556"/>
                              <a:gd name="connsiteY8" fmla="*/ 402301 h 509959"/>
                              <a:gd name="connsiteX9" fmla="*/ 403005 w 533556"/>
                              <a:gd name="connsiteY9" fmla="*/ 254980 h 509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556" h="509959">
                                <a:moveTo>
                                  <a:pt x="0" y="254980"/>
                                </a:moveTo>
                                <a:cubicBezTo>
                                  <a:pt x="0" y="107658"/>
                                  <a:pt x="113522" y="0"/>
                                  <a:pt x="266778" y="0"/>
                                </a:cubicBezTo>
                                <a:cubicBezTo>
                                  <a:pt x="420034" y="0"/>
                                  <a:pt x="533556" y="107658"/>
                                  <a:pt x="533556" y="254980"/>
                                </a:cubicBezTo>
                                <a:cubicBezTo>
                                  <a:pt x="533556" y="402301"/>
                                  <a:pt x="420034" y="509959"/>
                                  <a:pt x="266778" y="509959"/>
                                </a:cubicBezTo>
                                <a:cubicBezTo>
                                  <a:pt x="113522" y="509959"/>
                                  <a:pt x="0" y="402301"/>
                                  <a:pt x="0" y="254980"/>
                                </a:cubicBezTo>
                                <a:close/>
                                <a:moveTo>
                                  <a:pt x="403005" y="254980"/>
                                </a:moveTo>
                                <a:cubicBezTo>
                                  <a:pt x="403005" y="164320"/>
                                  <a:pt x="346244" y="107658"/>
                                  <a:pt x="266778" y="107658"/>
                                </a:cubicBezTo>
                                <a:cubicBezTo>
                                  <a:pt x="187312" y="107658"/>
                                  <a:pt x="130551" y="164320"/>
                                  <a:pt x="130551" y="254980"/>
                                </a:cubicBezTo>
                                <a:cubicBezTo>
                                  <a:pt x="130551" y="345639"/>
                                  <a:pt x="187312" y="402301"/>
                                  <a:pt x="266778" y="402301"/>
                                </a:cubicBezTo>
                                <a:cubicBezTo>
                                  <a:pt x="346244" y="402301"/>
                                  <a:pt x="403005" y="345639"/>
                                  <a:pt x="403005" y="254980"/>
                                </a:cubicBezTo>
                                <a:close/>
                              </a:path>
                            </a:pathLst>
                          </a:custGeom>
                          <a:grpFill/>
                          <a:ln w="56761" cap="flat">
                            <a:noFill/>
                            <a:prstDash val="solid"/>
                            <a:miter/>
                          </a:ln>
                        </wps:spPr>
                        <wps:bodyPr rtlCol="0" anchor="ctr"/>
                      </wps:wsp>
                      <wps:wsp>
                        <wps:cNvPr id="260092841" name="Freeform 260092841">
                          <a:extLst>
                            <a:ext uri="{FF2B5EF4-FFF2-40B4-BE49-F238E27FC236}">
                              <a16:creationId xmlns:a16="http://schemas.microsoft.com/office/drawing/2014/main" id="{6FD0EA8C-6E4D-B0FE-286C-A6ED0547F5C7}"/>
                            </a:ext>
                          </a:extLst>
                        </wps:cNvPr>
                        <wps:cNvSpPr/>
                        <wps:spPr>
                          <a:xfrm>
                            <a:off x="7634384" y="7711720"/>
                            <a:ext cx="340567" cy="498626"/>
                          </a:xfrm>
                          <a:custGeom>
                            <a:avLst/>
                            <a:gdLst>
                              <a:gd name="connsiteX0" fmla="*/ 0 w 340567"/>
                              <a:gd name="connsiteY0" fmla="*/ 487294 h 498626"/>
                              <a:gd name="connsiteX1" fmla="*/ 0 w 340567"/>
                              <a:gd name="connsiteY1" fmla="*/ 16998 h 498626"/>
                              <a:gd name="connsiteX2" fmla="*/ 11352 w 340567"/>
                              <a:gd name="connsiteY2" fmla="*/ 5666 h 498626"/>
                              <a:gd name="connsiteX3" fmla="*/ 107846 w 340567"/>
                              <a:gd name="connsiteY3" fmla="*/ 5666 h 498626"/>
                              <a:gd name="connsiteX4" fmla="*/ 119199 w 340567"/>
                              <a:gd name="connsiteY4" fmla="*/ 16998 h 498626"/>
                              <a:gd name="connsiteX5" fmla="*/ 119199 w 340567"/>
                              <a:gd name="connsiteY5" fmla="*/ 45329 h 498626"/>
                              <a:gd name="connsiteX6" fmla="*/ 238397 w 340567"/>
                              <a:gd name="connsiteY6" fmla="*/ 0 h 498626"/>
                              <a:gd name="connsiteX7" fmla="*/ 329215 w 340567"/>
                              <a:gd name="connsiteY7" fmla="*/ 16998 h 498626"/>
                              <a:gd name="connsiteX8" fmla="*/ 340567 w 340567"/>
                              <a:gd name="connsiteY8" fmla="*/ 33997 h 498626"/>
                              <a:gd name="connsiteX9" fmla="*/ 340567 w 340567"/>
                              <a:gd name="connsiteY9" fmla="*/ 124657 h 498626"/>
                              <a:gd name="connsiteX10" fmla="*/ 334891 w 340567"/>
                              <a:gd name="connsiteY10" fmla="*/ 135989 h 498626"/>
                              <a:gd name="connsiteX11" fmla="*/ 329215 w 340567"/>
                              <a:gd name="connsiteY11" fmla="*/ 135989 h 498626"/>
                              <a:gd name="connsiteX12" fmla="*/ 227045 w 340567"/>
                              <a:gd name="connsiteY12" fmla="*/ 107658 h 498626"/>
                              <a:gd name="connsiteX13" fmla="*/ 119199 w 340567"/>
                              <a:gd name="connsiteY13" fmla="*/ 237981 h 498626"/>
                              <a:gd name="connsiteX14" fmla="*/ 119199 w 340567"/>
                              <a:gd name="connsiteY14" fmla="*/ 487294 h 498626"/>
                              <a:gd name="connsiteX15" fmla="*/ 107846 w 340567"/>
                              <a:gd name="connsiteY15" fmla="*/ 498626 h 498626"/>
                              <a:gd name="connsiteX16" fmla="*/ 11352 w 340567"/>
                              <a:gd name="connsiteY16" fmla="*/ 498626 h 498626"/>
                              <a:gd name="connsiteX17" fmla="*/ 0 w 340567"/>
                              <a:gd name="connsiteY17" fmla="*/ 487294 h 498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0567" h="498626">
                                <a:moveTo>
                                  <a:pt x="0" y="487294"/>
                                </a:moveTo>
                                <a:lnTo>
                                  <a:pt x="0" y="16998"/>
                                </a:lnTo>
                                <a:cubicBezTo>
                                  <a:pt x="0" y="11332"/>
                                  <a:pt x="5676" y="5666"/>
                                  <a:pt x="11352" y="5666"/>
                                </a:cubicBezTo>
                                <a:lnTo>
                                  <a:pt x="107846" y="5666"/>
                                </a:lnTo>
                                <a:cubicBezTo>
                                  <a:pt x="113522" y="5666"/>
                                  <a:pt x="119199" y="11332"/>
                                  <a:pt x="119199" y="16998"/>
                                </a:cubicBezTo>
                                <a:lnTo>
                                  <a:pt x="119199" y="45329"/>
                                </a:lnTo>
                                <a:cubicBezTo>
                                  <a:pt x="147580" y="16998"/>
                                  <a:pt x="192988" y="0"/>
                                  <a:pt x="238397" y="0"/>
                                </a:cubicBezTo>
                                <a:cubicBezTo>
                                  <a:pt x="272454" y="0"/>
                                  <a:pt x="300835" y="5666"/>
                                  <a:pt x="329215" y="16998"/>
                                </a:cubicBezTo>
                                <a:cubicBezTo>
                                  <a:pt x="340567" y="22665"/>
                                  <a:pt x="340567" y="22665"/>
                                  <a:pt x="340567" y="33997"/>
                                </a:cubicBezTo>
                                <a:lnTo>
                                  <a:pt x="340567" y="124657"/>
                                </a:lnTo>
                                <a:cubicBezTo>
                                  <a:pt x="340567" y="130322"/>
                                  <a:pt x="340567" y="135989"/>
                                  <a:pt x="334891" y="135989"/>
                                </a:cubicBezTo>
                                <a:cubicBezTo>
                                  <a:pt x="334891" y="135989"/>
                                  <a:pt x="334891" y="135989"/>
                                  <a:pt x="329215" y="135989"/>
                                </a:cubicBezTo>
                                <a:cubicBezTo>
                                  <a:pt x="289483" y="113324"/>
                                  <a:pt x="255426" y="107658"/>
                                  <a:pt x="227045" y="107658"/>
                                </a:cubicBezTo>
                                <a:cubicBezTo>
                                  <a:pt x="164607" y="107658"/>
                                  <a:pt x="119199" y="135989"/>
                                  <a:pt x="119199" y="237981"/>
                                </a:cubicBezTo>
                                <a:lnTo>
                                  <a:pt x="119199" y="487294"/>
                                </a:lnTo>
                                <a:cubicBezTo>
                                  <a:pt x="119199" y="492961"/>
                                  <a:pt x="113522" y="498626"/>
                                  <a:pt x="107846" y="498626"/>
                                </a:cubicBezTo>
                                <a:lnTo>
                                  <a:pt x="11352" y="498626"/>
                                </a:lnTo>
                                <a:cubicBezTo>
                                  <a:pt x="0" y="498626"/>
                                  <a:pt x="0" y="492961"/>
                                  <a:pt x="0" y="487294"/>
                                </a:cubicBezTo>
                                <a:close/>
                              </a:path>
                            </a:pathLst>
                          </a:custGeom>
                          <a:grpFill/>
                          <a:ln w="56761" cap="flat">
                            <a:noFill/>
                            <a:prstDash val="solid"/>
                            <a:miter/>
                          </a:ln>
                        </wps:spPr>
                        <wps:bodyPr rtlCol="0" anchor="ctr"/>
                      </wps:wsp>
                      <wps:wsp>
                        <wps:cNvPr id="157546517" name="Freeform 157546517">
                          <a:extLst>
                            <a:ext uri="{FF2B5EF4-FFF2-40B4-BE49-F238E27FC236}">
                              <a16:creationId xmlns:a16="http://schemas.microsoft.com/office/drawing/2014/main" id="{53CDFEE2-714F-8625-7E7E-C7018BE0908D}"/>
                            </a:ext>
                          </a:extLst>
                        </wps:cNvPr>
                        <wps:cNvSpPr/>
                        <wps:spPr>
                          <a:xfrm>
                            <a:off x="8026036" y="7723052"/>
                            <a:ext cx="471118" cy="691278"/>
                          </a:xfrm>
                          <a:custGeom>
                            <a:avLst/>
                            <a:gdLst>
                              <a:gd name="connsiteX0" fmla="*/ 34057 w 471118"/>
                              <a:gd name="connsiteY0" fmla="*/ 674279 h 691278"/>
                              <a:gd name="connsiteX1" fmla="*/ 22705 w 471118"/>
                              <a:gd name="connsiteY1" fmla="*/ 657281 h 691278"/>
                              <a:gd name="connsiteX2" fmla="*/ 22705 w 471118"/>
                              <a:gd name="connsiteY2" fmla="*/ 572287 h 691278"/>
                              <a:gd name="connsiteX3" fmla="*/ 28381 w 471118"/>
                              <a:gd name="connsiteY3" fmla="*/ 560955 h 691278"/>
                              <a:gd name="connsiteX4" fmla="*/ 107847 w 471118"/>
                              <a:gd name="connsiteY4" fmla="*/ 583620 h 691278"/>
                              <a:gd name="connsiteX5" fmla="*/ 204341 w 471118"/>
                              <a:gd name="connsiteY5" fmla="*/ 475962 h 691278"/>
                              <a:gd name="connsiteX6" fmla="*/ 5676 w 471118"/>
                              <a:gd name="connsiteY6" fmla="*/ 16999 h 691278"/>
                              <a:gd name="connsiteX7" fmla="*/ 0 w 471118"/>
                              <a:gd name="connsiteY7" fmla="*/ 5666 h 691278"/>
                              <a:gd name="connsiteX8" fmla="*/ 5676 w 471118"/>
                              <a:gd name="connsiteY8" fmla="*/ 0 h 691278"/>
                              <a:gd name="connsiteX9" fmla="*/ 119199 w 471118"/>
                              <a:gd name="connsiteY9" fmla="*/ 0 h 691278"/>
                              <a:gd name="connsiteX10" fmla="*/ 130551 w 471118"/>
                              <a:gd name="connsiteY10" fmla="*/ 11332 h 691278"/>
                              <a:gd name="connsiteX11" fmla="*/ 249750 w 471118"/>
                              <a:gd name="connsiteY11" fmla="*/ 317308 h 691278"/>
                              <a:gd name="connsiteX12" fmla="*/ 346244 w 471118"/>
                              <a:gd name="connsiteY12" fmla="*/ 11332 h 691278"/>
                              <a:gd name="connsiteX13" fmla="*/ 357596 w 471118"/>
                              <a:gd name="connsiteY13" fmla="*/ 0 h 691278"/>
                              <a:gd name="connsiteX14" fmla="*/ 465443 w 471118"/>
                              <a:gd name="connsiteY14" fmla="*/ 0 h 691278"/>
                              <a:gd name="connsiteX15" fmla="*/ 471118 w 471118"/>
                              <a:gd name="connsiteY15" fmla="*/ 5666 h 691278"/>
                              <a:gd name="connsiteX16" fmla="*/ 465443 w 471118"/>
                              <a:gd name="connsiteY16" fmla="*/ 16999 h 691278"/>
                              <a:gd name="connsiteX17" fmla="*/ 283806 w 471118"/>
                              <a:gd name="connsiteY17" fmla="*/ 538291 h 691278"/>
                              <a:gd name="connsiteX18" fmla="*/ 107847 w 471118"/>
                              <a:gd name="connsiteY18" fmla="*/ 691278 h 691278"/>
                              <a:gd name="connsiteX19" fmla="*/ 34057 w 471118"/>
                              <a:gd name="connsiteY19" fmla="*/ 674279 h 69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71118" h="691278">
                                <a:moveTo>
                                  <a:pt x="34057" y="674279"/>
                                </a:moveTo>
                                <a:cubicBezTo>
                                  <a:pt x="22705" y="668614"/>
                                  <a:pt x="22705" y="662947"/>
                                  <a:pt x="22705" y="657281"/>
                                </a:cubicBezTo>
                                <a:lnTo>
                                  <a:pt x="22705" y="572287"/>
                                </a:lnTo>
                                <a:cubicBezTo>
                                  <a:pt x="22705" y="566622"/>
                                  <a:pt x="28381" y="560955"/>
                                  <a:pt x="28381" y="560955"/>
                                </a:cubicBezTo>
                                <a:cubicBezTo>
                                  <a:pt x="45409" y="560955"/>
                                  <a:pt x="73790" y="583620"/>
                                  <a:pt x="107847" y="583620"/>
                                </a:cubicBezTo>
                                <a:cubicBezTo>
                                  <a:pt x="158932" y="583620"/>
                                  <a:pt x="187312" y="555289"/>
                                  <a:pt x="204341" y="475962"/>
                                </a:cubicBezTo>
                                <a:lnTo>
                                  <a:pt x="5676" y="16999"/>
                                </a:lnTo>
                                <a:cubicBezTo>
                                  <a:pt x="5676" y="11332"/>
                                  <a:pt x="0" y="11332"/>
                                  <a:pt x="0" y="5666"/>
                                </a:cubicBezTo>
                                <a:cubicBezTo>
                                  <a:pt x="0" y="0"/>
                                  <a:pt x="5676" y="0"/>
                                  <a:pt x="5676" y="0"/>
                                </a:cubicBezTo>
                                <a:lnTo>
                                  <a:pt x="119199" y="0"/>
                                </a:lnTo>
                                <a:cubicBezTo>
                                  <a:pt x="124875" y="0"/>
                                  <a:pt x="130551" y="5666"/>
                                  <a:pt x="130551" y="11332"/>
                                </a:cubicBezTo>
                                <a:lnTo>
                                  <a:pt x="249750" y="317308"/>
                                </a:lnTo>
                                <a:lnTo>
                                  <a:pt x="346244" y="11332"/>
                                </a:lnTo>
                                <a:cubicBezTo>
                                  <a:pt x="346244" y="5666"/>
                                  <a:pt x="351920" y="0"/>
                                  <a:pt x="357596" y="0"/>
                                </a:cubicBezTo>
                                <a:lnTo>
                                  <a:pt x="465443" y="0"/>
                                </a:lnTo>
                                <a:cubicBezTo>
                                  <a:pt x="471118" y="0"/>
                                  <a:pt x="471118" y="0"/>
                                  <a:pt x="471118" y="5666"/>
                                </a:cubicBezTo>
                                <a:cubicBezTo>
                                  <a:pt x="471118" y="5666"/>
                                  <a:pt x="471118" y="11332"/>
                                  <a:pt x="465443" y="16999"/>
                                </a:cubicBezTo>
                                <a:lnTo>
                                  <a:pt x="283806" y="538291"/>
                                </a:lnTo>
                                <a:cubicBezTo>
                                  <a:pt x="238398" y="662947"/>
                                  <a:pt x="175960" y="691278"/>
                                  <a:pt x="107847" y="691278"/>
                                </a:cubicBezTo>
                                <a:cubicBezTo>
                                  <a:pt x="85142" y="691278"/>
                                  <a:pt x="56761" y="685612"/>
                                  <a:pt x="34057" y="674279"/>
                                </a:cubicBezTo>
                                <a:close/>
                              </a:path>
                            </a:pathLst>
                          </a:custGeom>
                          <a:grpFill/>
                          <a:ln w="56761"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F2FA7E0" id="Group 5" o:spid="_x0000_s1026" style="position:absolute;margin-left:34pt;margin-top:34pt;width:60.4pt;height:59.55pt;z-index:251658240;mso-position-horizontal-relative:page;mso-position-vertical-relative:page;mso-width-relative:margin;mso-height-relative:margin" coordsize="7668,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">
              <v:shape id="Freeform 4" o:spid="_x0000_s1027" style="position:absolute;width:7668;height:6221;visibility:visible;mso-wrap-style:square;v-text-anchor:middle" coordsize="8514183,69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" path="m4257092,345639l3303503,,,,,6533148r3172953,l4257092,6924116,5341231,6533148r3172953,l8514184,,5210681,,4257092,345639xe" fillcolor="#325be7" stroked="f" strokeweight="1.57669mm">
                <v:stroke joinstyle="miter"/>
                <v:path arrowok="t" o:connecttype="custom" o:connectlocs="383400,31055;297518,0;0,0;0,586982;285761,586982;383400,622109;481039,586982;766800,586982;766800,0;469282,0;383400,31055" o:connectangles="0,0,0,0,0,0,0,0,0,0,0"/>
              </v:shape>
              <v:group id="Graphic 16" o:spid="_x0000_s1028" style="position:absolute;left:624;top:880;width:6329;height:4103" coordorigin="7038,9972" coordsize="70270,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">
                <v:shape id="Freeform 1084191382" o:spid="_x0000_s1029" style="position:absolute;left:8230;top:9972;width:10387;height:12997;visibility:visible;mso-wrap-style:square;v-text-anchor:middle" coordsize="1038730,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" path="m,1280565l,16999c,5666,5676,,17028,l210017,v11352,,22704,5666,28380,16999l806009,906595r,-889596c806009,5666,811685,,823038,r198664,c1033054,,1038730,5666,1038730,16999r,1263566c1038730,1291898,1033054,1297564,1021702,1297564r-192988,c817362,1297564,806009,1291898,800333,1280565l232721,390969r,889596c232721,1291898,227045,1297564,215693,1297564r-198665,c5676,1303230,,1297564,,1280565xe" stroked="f" strokeweight="1.57669mm">
                  <v:stroke joinstyle="miter"/>
                  <v:path arrowok="t" o:connecttype="custom" o:connectlocs="0,1280565;0,16999;17028,0;210017,0;238397,16999;806009,906595;806009,16999;823038,0;1021702,0;1038730,16999;1038730,1280565;1021702,1297564;828714,1297564;800333,1280565;232721,390969;232721,1280565;215693,1297564;17028,1297564;0,1280565" o:connectangles="0,0,0,0,0,0,0,0,0,0,0,0,0,0,0,0,0,0,0"/>
                </v:shape>
                <v:shape id="Freeform 467161786" o:spid="_x0000_s1030" style="position:absolute;left:20490;top:13428;width:8594;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" path="m,662947c,458963,170284,351305,374624,351305v79466,,164608,16999,227045,39664l601669,362638v,-90660,-62437,-158654,-175960,-158654c340567,203984,283806,232315,255426,288977v-11353,16999,-17029,16999,-28381,16999l39733,305976v-5676,,-11352,-5667,-11352,-11333c28381,288977,28381,283311,28381,277644,62437,124657,204341,,425709,,664107,,823038,135989,823038,356972r,402301c823038,838600,834390,883930,857094,929259v5677,11333,,16999,-11352,16999l618697,946258v-11352,,-17028,-5666,-17028,-16999l601669,872597v-56761,45330,-130551,90660,-266778,90660c147579,974589,,855599,,662947xm601669,577954c522204,555289,465442,538291,380300,538291v-90818,,-170283,39663,-170283,118990c210017,730942,272454,770605,374624,770605v119199,,227045,-73660,227045,-192651xe" stroked="f" strokeweight="1.57669mm">
                  <v:stroke joinstyle="miter"/>
                  <v:path arrowok="t" o:connecttype="custom" o:connectlocs="0,662947;374624,351305;601669,390969;601669,362638;425709,203984;255426,288977;227045,305976;39733,305976;28381,294643;28381,277644;425709,0;823038,356972;823038,759273;857094,929259;845742,946258;618697,946258;601669,929259;601669,872597;334891,963257;0,662947;601669,577954;380300,538291;210017,657281;374624,770605;601669,577954" o:connectangles="0,0,0,0,0,0,0,0,0,0,0,0,0,0,0,0,0,0,0,0,0,0,0,0,0"/>
                </v:shape>
                <v:shape id="Freeform 129235833" o:spid="_x0000_s1031" style="position:absolute;left:29913;top:10822;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" path="m175960,923593r,-441965l17029,481628c5676,481628,,475962,,464630l,300310c,288977,5676,283311,17029,283311r158931,l175960,16999c175960,5666,181636,,192988,l380300,v11353,,17029,5666,17029,16999l397329,283311r283806,c692487,283311,698163,288977,698163,300310r,164320c698163,475962,692487,481628,681135,481628r-283806,l397329,878264v,101992,34057,152987,130551,152987c584641,1031251,624374,1025585,686811,1002920v5676,,11352,-5666,17028,-5666c715192,997254,715192,1002920,715192,1014253r,152988c715192,1184239,715192,1195572,698163,1201238v-56761,22665,-141903,28331,-215693,28331c306511,1235235,175960,1127577,175960,923593xe" stroked="f" strokeweight="1.57669mm">
                  <v:stroke joinstyle="miter"/>
                  <v:path arrowok="t" o:connecttype="custom" o:connectlocs="175960,923593;175960,481628;17029,481628;0,464630;0,300310;17029,283311;175960,283311;175960,16999;192988,0;380300,0;397329,16999;397329,283311;681135,283311;698163,300310;698163,464630;681135,481628;397329,481628;397329,878264;527880,1031251;686811,1002920;703839,997254;715192,1014253;715192,1167241;698163,1201238;482470,1229569;175960,923593" o:connectangles="0,0,0,0,0,0,0,0,0,0,0,0,0,0,0,0,0,0,0,0,0,0,0,0,0,0"/>
                </v:shape>
                <v:shape id="Freeform 1778006139" o:spid="_x0000_s1032" style="position:absolute;left:38994;top:9972;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" path="m,226649l,16999c,5666,5676,,17029,l227045,v11352,,17028,5666,17028,16999l244073,226649v,11332,-5676,16998,-17028,16998l17029,243647c5676,243647,,243647,,226649xm11353,1280565r,-895262c11353,373970,17029,368304,28381,368304r187312,c227045,368304,232721,373970,232721,385303r,895262c232721,1291898,227045,1297564,215693,1297564r-187312,c17029,1303230,11353,1297564,11353,1280565xe" stroked="f" strokeweight="1.57669mm">
                  <v:stroke joinstyle="miter"/>
                  <v:path arrowok="t" o:connecttype="custom" o:connectlocs="0,226649;0,16999;17029,0;227045,0;244073,16999;244073,226649;227045,243647;17029,243647;0,226649;11353,1280565;11353,385303;28381,368304;215693,368304;232721,385303;232721,1280565;215693,1297564;28381,1297564;11353,1280565" o:connectangles="0,0,0,0,0,0,0,0,0,0,0,0,0,0,0,0,0,0"/>
                </v:shape>
                <v:shape id="Freeform 1792122602" o:spid="_x0000_s1033" style="position:absolute;left:42854;top:13428;width:9990;height:9746;visibility:visible;mso-wrap-style:square;v-text-anchor:middle" coordsize="998997,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" path="m,487295c,203984,215693,,499499,,783305,,998997,203984,998997,487295v,283310,-215692,487294,-499498,487294c215693,974589,,770605,,487295xm760601,487295v,-169987,-107847,-283311,-261102,-283311c346243,203984,238397,317308,238397,487295v,169986,107846,283310,261102,283310c658430,770605,760601,657281,760601,487295xe" stroked="f" strokeweight="1.57669mm">
                  <v:stroke joinstyle="miter"/>
                  <v:path arrowok="t" o:connecttype="custom" o:connectlocs="0,487295;499499,0;998997,487295;499499,974589;0,487295;760601,487295;499499,203984;238397,487295;499499,770605;760601,487295" o:connectangles="0,0,0,0,0,0,0,0,0,0"/>
                </v:shape>
                <v:shape id="Freeform 1064696466" o:spid="_x0000_s1034" style="position:absolute;left:54263;top:13485;width:8344;height:9576;visibility:visible;mso-wrap-style:square;v-text-anchor:middle" coordsize="834390,95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" path="m,929260l,33997c,22665,5676,16999,17029,16999r187311,c215693,16999,221369,22665,221369,33997r,67995c295159,39664,385977,,505175,,709516,,834390,118991,834390,317308r,617618c834390,946258,828714,951924,817362,951924r-187312,c618697,951924,613021,946258,613021,934926r,-538291c613021,254980,556260,203984,454090,203984v-119199,,-221369,90659,-221369,311642l232721,940592v,11332,-5676,16999,-17028,16999l28381,957591c5676,951924,,946258,,929260xe" stroked="f" strokeweight="1.57669mm">
                  <v:stroke joinstyle="miter"/>
                  <v:path arrowok="t" o:connecttype="custom" o:connectlocs="0,929260;0,33997;17029,16999;204340,16999;221369,33997;221369,101992;505175,0;834390,317308;834390,934926;817362,951924;630050,951924;613021,934926;613021,396635;454090,203984;232721,515626;232721,940592;215693,957591;28381,957591;0,929260" o:connectangles="0,0,0,0,0,0,0,0,0,0,0,0,0,0,0,0,0,0,0"/>
                </v:shape>
                <v:shape id="Freeform 1067470462" o:spid="_x0000_s1035" style="position:absolute;left:64196;top:13428;width:8594;height:9640;visibility:visible;mso-wrap-style:square;v-text-anchor:middle" coordsize="859320,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" path="m,662947c,458963,170284,351305,374624,351305v79466,,164608,16999,227044,39664l601668,362638v,-90660,-62436,-158654,-175959,-158654c340567,203984,283806,232315,255426,288977v-11353,16999,-17029,16999,-28381,16999l39733,305976v-5677,,-11352,-5667,-11352,-11333c28381,288977,28381,283311,28381,277644,62437,124657,204340,,425709,,664106,,823038,135989,823038,356972r,402301c823038,838600,834390,883930,857094,929259v5676,11333,,16999,-11352,16999l618697,946258v-11352,,-17029,-5666,-17029,-16999l601668,872597v-56761,45330,-130551,90660,-266777,90660c147579,974589,,855599,,662947xm601668,577954c522203,555289,465442,538291,380300,538291v-90818,,-170284,39663,-170284,118990c210016,730942,272453,770605,374624,770605v119198,,227044,-73660,227044,-192651xe" stroked="f" strokeweight="1.57669mm">
                  <v:stroke joinstyle="miter"/>
                  <v:path arrowok="t" o:connecttype="custom" o:connectlocs="0,662947;374624,351305;601668,390969;601668,362638;425709,203984;255426,288977;227045,305976;39733,305976;28381,294643;28381,277644;425709,0;823038,356972;823038,759273;857094,929259;845742,946258;618697,946258;601668,929259;601668,872597;334891,963257;0,662947;601668,577954;380300,538291;210016,657281;374624,770605;601668,577954" o:connectangles="0,0,0,0,0,0,0,0,0,0,0,0,0,0,0,0,0,0,0,0,0,0,0,0,0"/>
                </v:shape>
                <v:shape id="Freeform 288665802" o:spid="_x0000_s1036" style="position:absolute;left:74641;top:9972;width:2213;height:12997;visibility:visible;mso-wrap-style:square;v-text-anchor:middle" coordsize="221368,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" path="m,1280565l,16999c,5666,5676,,17029,l204341,v11352,,17027,5666,17027,16999l221368,1280565v,11333,-5675,16999,-17027,16999l17029,1297564c5676,1303230,,1297564,,1280565xe" stroked="f" strokeweight="1.57669mm">
                  <v:stroke joinstyle="miter"/>
                  <v:path arrowok="t" o:connecttype="custom" o:connectlocs="0,1280565;0,16999;17029,0;204341,0;221368,16999;221368,1280565;204341,1297564;17029,1297564;0,1280565" o:connectangles="0,0,0,0,0,0,0,0,0"/>
                </v:shape>
                <v:shape id="Freeform 1682372593" o:spid="_x0000_s1037" style="position:absolute;left:8230;top:26177;width:8855;height:13033;visibility:visible;mso-wrap-style:square;v-text-anchor:middle" coordsize="885475,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" path="m,1280565l,16999c,5667,5676,,17028,l215693,v11352,,17028,5667,17028,16999l232721,1087914r635726,c879799,1087914,885475,1093580,885475,1104912r,181319c885475,1297564,879799,1303230,868447,1303230r-851419,c5676,1303230,,1297564,,1280565xe" stroked="f" strokeweight="1.57669mm">
                  <v:stroke joinstyle="miter"/>
                  <v:path arrowok="t" o:connecttype="custom" o:connectlocs="0,1280565;0,16999;17028,0;215693,0;232721,16999;232721,1087914;868447,1087914;885475,1104912;885475,1286231;868447,1303230;17028,1303230;0,1280565" o:connectangles="0,0,0,0,0,0,0,0,0,0,0,0"/>
                </v:shape>
                <v:shape id="Freeform 260664058" o:spid="_x0000_s1038" style="position:absolute;left:18560;top:26177;width:2441;height:12997;visibility:visible;mso-wrap-style:square;v-text-anchor:middle" coordsize="244073,12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" path="m,226649l,16999c,5667,5676,,17028,l227045,v11352,,17028,5667,17028,16999l244073,226649v,11332,-5676,16998,-17028,16998l17028,243647c5676,249314,,243647,,226649xm11352,1280565r,-895262c11352,373971,17028,368304,28381,368304r187312,c227045,368304,232721,373971,232721,385303r,895262c232721,1291898,227045,1297564,215693,1297564r-187312,c17028,1303230,11352,1297564,11352,1280565xe" stroked="f" strokeweight="1.57669mm">
                  <v:stroke joinstyle="miter"/>
                  <v:path arrowok="t" o:connecttype="custom" o:connectlocs="0,226649;0,16999;17028,0;227045,0;244073,16999;244073,226649;227045,243647;17028,243647;0,226649;11352,1280565;11352,385303;28381,368304;215693,368304;232721,385303;232721,1280565;215693,1297564;28381,1297564;11352,1280565" o:connectangles="0,0,0,0,0,0,0,0,0,0,0,0,0,0,0,0,0,0"/>
                </v:shape>
                <v:shape id="Freeform 1185716510" o:spid="_x0000_s1039" style="position:absolute;left:22363;top:27027;width:7152;height:12298;visibility:visible;mso-wrap-style:square;v-text-anchor:middle" coordsize="715191,122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" path="m175960,923593r,-441965l17028,481628c5676,481628,,475962,,464630l,300310c,288977,5676,283311,17028,283311r158932,l175960,16999c175960,5667,181636,,192988,l380300,v11353,,17029,5667,17029,16999l397329,283311r283806,c692487,283311,698163,288977,698163,300310r,164320c698163,475962,692487,481628,681135,481628r-283806,l397329,878264v,101992,34056,152988,130550,152988c584640,1031252,624374,1025586,686811,1002921v5676,,11352,-5667,17028,-5667c715191,997254,715191,1002921,715191,1014253r,152988c715191,1184239,715191,1195572,698163,1201238v-56761,22665,-141903,28331,-215693,28331c312187,1235235,175960,1127577,175960,923593xe" stroked="f" strokeweight="1.57669mm">
                  <v:stroke joinstyle="miter"/>
                  <v:path arrowok="t" o:connecttype="custom" o:connectlocs="175960,923593;175960,481628;17028,481628;0,464630;0,300310;17028,283311;175960,283311;175960,16999;192988,0;380300,0;397329,16999;397329,283311;681135,283311;698163,300310;698163,464630;681135,481628;397329,481628;397329,878264;527879,1031252;686811,1002921;703839,997254;715191,1014253;715191,1167241;698163,1201238;482470,1229569;175960,923593" o:connectangles="0,0,0,0,0,0,0,0,0,0,0,0,0,0,0,0,0,0,0,0,0,0,0,0,0,0"/>
                </v:shape>
                <v:shape id="Freeform 1830146964" o:spid="_x0000_s1040" style="position:absolute;left:30537;top:29634;width:9649;height:9690;visibility:visible;mso-wrap-style:square;v-text-anchor:middle" coordsize="964940,96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" path="m,487295c,198318,215692,,482470,,788981,,964941,232315,964941,504293r,33998c964941,549623,959264,555289,947912,555289r-709515,c255426,679946,346243,770605,482470,770605v107846,,181636,-33997,227045,-113324c720867,640282,720867,640282,737896,640282r192988,c942236,640282,942236,645948,942236,651615v,5666,,5666,-5676,16998c857094,872597,703839,968923,476794,968923,210016,974589,,776271,,487295xm726543,373970c692487,271978,613021,203984,482470,203984v-107846,,-198664,62328,-238397,169986l726543,373970xe" stroked="f" strokeweight="1.57669mm">
                  <v:stroke joinstyle="miter"/>
                  <v:path arrowok="t" o:connecttype="custom" o:connectlocs="0,487295;482470,0;964941,504293;964941,538291;947912,555289;238397,555289;482470,770605;709515,657281;737896,640282;930884,640282;942236,651615;936560,668613;476794,968923;0,487295;726543,373970;482470,203984;244073,373970;726543,373970" o:connectangles="0,0,0,0,0,0,0,0,0,0,0,0,0,0,0,0,0,0"/>
                </v:shape>
                <v:shape id="Freeform 1837888458" o:spid="_x0000_s1041" style="position:absolute;left:41662;top:29690;width:6414;height:9484;visibility:visible;mso-wrap-style:square;v-text-anchor:middle" coordsize="641401,9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" path="m,929260l,33997c,22665,5676,16998,17028,16998r187312,c215692,16998,221369,22665,221369,33997r,50996c278130,33997,357595,,448414,v62437,,119198,11332,170283,28331c635726,33997,641402,45329,641402,62328r,175653c641402,249314,635726,254980,624374,254980v,,-5677,,-11353,-5666c533556,209650,476794,198318,420033,198318v-119199,,-204341,56662,-204341,249313l215692,929260v,11332,-5676,16998,-17028,16998l11352,946258c5676,951924,,946258,,929260xe" stroked="f" strokeweight="1.57669mm">
                  <v:stroke joinstyle="miter"/>
                  <v:path arrowok="t" o:connecttype="custom" o:connectlocs="0,929260;0,33997;17028,16998;204340,16998;221369,33997;221369,84993;448414,0;618697,28331;641402,62328;641402,237981;624374,254980;613021,249314;420033,198318;215692,447631;215692,929260;198664,946258;11352,946258;0,929260" o:connectangles="0,0,0,0,0,0,0,0,0,0,0,0,0,0,0,0,0,0"/>
                </v:shape>
                <v:shape id="Freeform 743867450" o:spid="_x0000_s1042" style="position:absolute;left:48814;top:29634;width:8593;height:9640;visibility:visible;mso-wrap-style:square;v-text-anchor:middle" coordsize="859321,9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" path="m,662947c,458963,170284,351305,374624,351305v79466,,164608,16999,227045,39664l601669,362638v,-90660,-62437,-158654,-175960,-158654c340567,203984,283806,232315,255426,288977v-11353,16998,-17029,16998,-28381,16998l39733,305975v-5676,,-11352,-5666,-11352,-11332c28381,288977,28381,283311,28381,277644,62437,124657,204340,,425709,,664106,,823038,135989,823038,356971r,402302c823038,838600,834390,883930,857094,929259v5676,11333,,16999,-11352,16999l618697,946258v-11352,,-17028,-5666,-17028,-16999l601669,872597v-56761,45330,-130551,90660,-266778,90660c147579,974589,,855599,,662947xm607345,577954c527880,555289,471118,538291,385977,538291v-90819,,-170284,39663,-170284,118990c215693,730942,278130,770605,380300,770605v113522,5666,227045,-73661,227045,-192651xe" stroked="f" strokeweight="1.57669mm">
                  <v:stroke joinstyle="miter"/>
                  <v:path arrowok="t" o:connecttype="custom" o:connectlocs="0,662947;374624,351305;601669,390969;601669,362638;425709,203984;255426,288977;227045,305975;39733,305975;28381,294643;28381,277644;425709,0;823038,356971;823038,759273;857094,929259;845742,946258;618697,946258;601669,929259;601669,872597;334891,963257;0,662947;607345,577954;385977,538291;215693,657281;380300,770605;607345,577954" o:connectangles="0,0,0,0,0,0,0,0,0,0,0,0,0,0,0,0,0,0,0,0,0,0,0,0,0"/>
                </v:shape>
                <v:shape id="Freeform 1472686573" o:spid="_x0000_s1043" style="position:absolute;left:58407;top:29634;width:9331;height:9637;visibility:visible;mso-wrap-style:square;v-text-anchor:middle" coordsize="933110,96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" path="m,487295c,192651,210017,,488146,,732220,,902504,158654,930884,339973v,16998,,22665,-11352,22665l737896,362638v-11353,,-22705,,-28381,-16999c675459,249313,595992,198318,488146,198318v-147579,,-249749,101991,-249749,283310c238397,662947,340567,764939,488146,764939v107846,,187313,-50996,221369,-147322c715191,600619,720868,600619,737896,600619r181636,c930884,600619,936560,606285,930884,623284,902504,810269,737896,963257,488146,963257,210017,974589,,781938,,487295xe" stroked="f" strokeweight="1.57669mm">
                  <v:stroke joinstyle="miter"/>
                  <v:path arrowok="t" o:connecttype="custom" o:connectlocs="0,487295;488146,0;930884,339973;919532,362638;737896,362638;709515,345639;488146,198318;238397,481628;488146,764939;709515,617617;737896,600619;919532,600619;930884,623284;488146,963257;0,487295" o:connectangles="0,0,0,0,0,0,0,0,0,0,0,0,0,0,0"/>
                </v:shape>
                <v:shape id="Freeform 1342188136" o:spid="_x0000_s1044" style="position:absolute;left:68283;top:29917;width:9025;height:13202;visibility:visible;mso-wrap-style:square;v-text-anchor:middle" coordsize="902503,13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" path="m45409,1286231c28381,1274899,28381,1269232,28381,1257900r,-164320c28381,1082247,34056,1076581,45409,1076581v28381,,79466,39663,147579,39663c289482,1116244,340567,1053916,380300,912261l5676,33997c,22665,,22665,,16998,,5666,5676,,17029,l232721,v17028,,17028,5666,22705,16998l476794,606285,658430,16998c664106,5666,664106,,681135,l885475,v11353,,17028,5666,17028,11332c902503,16998,902503,22665,896828,33997l556260,1025585v-79466,237981,-204341,294643,-329215,294643c147579,1314562,85142,1303230,45409,1286231xe" stroked="f" strokeweight="1.57669mm">
                  <v:stroke joinstyle="miter"/>
                  <v:path arrowok="t" o:connecttype="custom" o:connectlocs="45409,1286231;28381,1257900;28381,1093580;45409,1076581;192988,1116244;380300,912261;5676,33997;0,16998;17029,0;232721,0;255426,16998;476794,606285;658430,16998;681135,0;885475,0;902503,11332;896828,33997;556260,1025585;227045,1320228;45409,1286231" o:connectangles="0,0,0,0,0,0,0,0,0,0,0,0,0,0,0,0,0,0,0,0"/>
                </v:shape>
                <v:shape id="Freeform 1099276822" o:spid="_x0000_s1045" style="position:absolute;left:7038;top:42383;width:9990;height:13032;visibility:visible;mso-wrap-style:square;v-text-anchor:middle" coordsize="998997,13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" path="m380300,1286231r,-1070915l17028,215316c5676,215316,,209650,,198318l,16998c,5666,5676,,17028,l981969,v11352,,17028,5666,17028,16998l998997,198318v,11332,-5676,16998,-17028,16998l618697,215316r,1070915c618697,1297563,613021,1303230,601669,1303230r-198664,c385976,1303230,380300,1297563,380300,1286231xe" stroked="f" strokeweight="1.57669mm">
                  <v:stroke joinstyle="miter"/>
                  <v:path arrowok="t" o:connecttype="custom" o:connectlocs="380300,1286231;380300,215316;17028,215316;0,198318;0,16998;17028,0;981969,0;998997,16998;998997,198318;981969,215316;618697,215316;618697,1286231;601669,1303230;403005,1303230;380300,1286231" o:connectangles="0,0,0,0,0,0,0,0,0,0,0,0,0,0,0"/>
                </v:shape>
                <v:shape id="Freeform 856198983" o:spid="_x0000_s1046" style="position:absolute;left:17652;top:45953;width:6414;height:9462;visibility:visible;mso-wrap-style:square;v-text-anchor:middle" coordsize="641402,94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" path="m,929260l,33997c,22665,5676,16999,17029,16999r187312,c215693,16999,221369,22665,221369,33997r,50996c278130,33997,357596,,448414,v62437,,119198,11333,170283,28331c635726,33997,641402,45330,641402,62328r,175653c641402,249314,635726,254980,624374,254980v,,-5677,,-11353,-5666c533556,209650,476794,198318,420033,198318v-119198,,-204340,56662,-204340,249313l215693,929260v,11332,-5676,16998,-17029,16998l11352,946258c5676,946258,,940592,,929260xe" stroked="f" strokeweight="1.57669mm">
                  <v:stroke joinstyle="miter"/>
                  <v:path arrowok="t" o:connecttype="custom" o:connectlocs="0,929260;0,33997;17029,16999;204341,16999;221369,33997;221369,84993;448414,0;618697,28331;641402,62328;641402,237981;624374,254980;613021,249314;420033,198318;215693,447631;215693,929260;198664,946258;11352,946258;0,929260" o:connectangles="0,0,0,0,0,0,0,0,0,0,0,0,0,0,0,0,0,0"/>
                </v:shape>
                <v:shape id="Freeform 1244399076" o:spid="_x0000_s1047" style="position:absolute;left:25372;top:46066;width:8287;height:9464;visibility:visible;mso-wrap-style:square;v-text-anchor:middle" coordsize="828714,9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" path="m,640282l,22665c,11332,5676,5666,17029,5666r187312,c215693,5666,221369,11332,221369,22665r,538290c221369,702610,278130,753607,380300,753607v119199,,221369,-90660,221369,-311642l601669,16998c601669,5666,607345,,618697,l811686,v11352,,17028,5666,17028,16998l828714,912261v,11332,-5676,16998,-17028,16998l624374,929259v-11353,,-17029,-5666,-17029,-16998l607345,844266c533556,906595,442738,946258,323539,946258,119199,951924,,832934,,640282xe" stroked="f" strokeweight="1.57669mm">
                  <v:stroke joinstyle="miter"/>
                  <v:path arrowok="t" o:connecttype="custom" o:connectlocs="0,640282;0,22665;17029,5666;204341,5666;221369,22665;221369,560955;380300,753607;601669,441965;601669,16998;618697,0;811686,0;828714,16998;828714,912261;811686,929259;624374,929259;607345,912261;607345,844266;323539,946258;0,640282" o:connectangles="0,0,0,0,0,0,0,0,0,0,0,0,0,0,0,0,0,0,0"/>
                </v:shape>
                <v:shape id="Freeform 1760162196" o:spid="_x0000_s1048" style="position:absolute;left:35021;top:45896;width:8004;height:9746;visibility:visible;mso-wrap-style:square;v-text-anchor:middle" coordsize="800333,9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" path="m,640283c,628950,5676,623284,17029,623284r187312,c215693,623284,221369,628950,221369,640283v17028,90659,96494,130322,192988,130322c505175,770605,578965,736608,578965,679946v,-50996,-62437,-90659,-232721,-118990c119199,521292,17029,430632,17029,288977,17029,79327,210017,,385977,,613021,,760601,124657,777629,288977v,11333,-5676,16999,-17028,16999l573289,305976v-11353,,-22705,-5666,-28381,-16999c516528,232315,465442,198318,380300,198318v-73789,,-141903,28331,-141903,90659c238397,334307,278130,373970,465442,402301v204341,33997,334892,101992,334892,277645c800334,855599,635726,974589,403005,974589,175960,968923,17029,844266,,640283xe" stroked="f" strokeweight="1.57669mm">
                  <v:stroke joinstyle="miter"/>
                  <v:path arrowok="t" o:connecttype="custom" o:connectlocs="0,640283;17029,623284;204341,623284;221369,640283;414357,770605;578965,679946;346244,560956;17029,288977;385977,0;777629,288977;760601,305976;573289,305976;544908,288977;380300,198318;238397,288977;465442,402301;800334,679946;403005,974589;0,640283" o:connectangles="0,0,0,0,0,0,0,0,0,0,0,0,0,0,0,0,0,0,0"/>
                </v:shape>
                <v:shape id="Freeform 1669315525" o:spid="_x0000_s1049" style="position:absolute;left:43819;top:43233;width:7152;height:12298;visibility:visible;mso-wrap-style:square;v-text-anchor:middle" coordsize="715191,122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" path="m175960,923593r,-441965l17029,481628c5676,481628,,475962,,464630l,300309c,288977,5676,283311,17029,283311r158931,l175960,16998c175960,5666,181636,,192988,l380300,v11353,,17029,5666,17029,16998l397329,283311r283806,c692487,283311,698163,288977,698163,300309r,164321c698163,475962,692487,481628,681135,481628r-283806,l397329,878264v,101991,34057,152987,130551,152987c584641,1031251,624374,1025585,686811,1002920v5676,,11352,-5666,17028,-5666c715192,997254,715192,1002920,715192,1014252r,152989c715192,1184239,715192,1195572,698163,1201238v-56761,22665,-141903,28331,-215693,28331c312187,1235235,175960,1133243,175960,923593xe" stroked="f" strokeweight="1.57669mm">
                  <v:stroke joinstyle="miter"/>
                  <v:path arrowok="t" o:connecttype="custom" o:connectlocs="175960,923593;175960,481628;17029,481628;0,464630;0,300309;17029,283311;175960,283311;175960,16998;192988,0;380300,0;397329,16998;397329,283311;681135,283311;698163,300309;698163,464630;681135,481628;397329,481628;397329,878264;527880,1031251;686811,1002920;703839,997254;715192,1014252;715192,1167241;698163,1201238;482470,1229569;175960,923593" o:connectangles="0,0,0,0,0,0,0,0,0,0,0,0,0,0,0,0,0,0,0,0,0,0,0,0,0,0"/>
                </v:shape>
              </v:group>
              <v:group id="Graphic 16" o:spid="_x0000_s1050" style="position:absolute;left:10;top:6743;width:7652;height:804" coordorigin=",75190" coordsize="84971,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">
                <v:shape id="Freeform 202064582" o:spid="_x0000_s1051" style="position:absolute;top:75190;width:6357;height:7026;visibility:visible;mso-wrap-style:square;v-text-anchor:middle" coordsize="635725,70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" path="m,351305c,107659,164608,,323539,,488147,,613021,90660,635726,243647v,5667,-5676,11333,-11352,11333l522203,254980v-5676,,-11352,-5666,-11352,-11333c482470,147322,414357,113324,323539,113324v-96494,,-192988,79328,-192988,237981c130551,509959,227045,589287,323539,589287v90818,,158931,-33998,187312,-130323c510851,453297,516527,447632,522203,447632r102171,c630050,447632,635726,453297,635726,458964,613021,606285,488147,702611,323539,702611,164608,702611,,594953,,351305xe" filled="f" stroked="f" strokeweight="1.57669mm">
                  <v:stroke joinstyle="miter"/>
                  <v:path arrowok="t" o:connecttype="custom" o:connectlocs="0,351305;323539,0;635726,243647;624374,254980;522203,254980;510851,243647;323539,113324;130551,351305;323539,589287;510851,458964;522203,447632;624374,447632;635726,458964;323539,702611;0,351305" o:connectangles="0,0,0,0,0,0,0,0,0,0,0,0,0,0,0"/>
                </v:shape>
                <v:shape id="Freeform 139476645" o:spid="_x0000_s1052" style="position:absolute;left:7435;top:75247;width:4484;height:6856;visibility:visible;mso-wrap-style:square;v-text-anchor:middle" coordsize="448413,68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" path="m,674279l,11332c,5666,5676,,11352,r96494,c113522,,119199,5666,119199,11332r,232315c158932,209650,210017,186985,272454,186985v107846,,175960,50996,175960,175653l448414,674279v,5667,-5676,11333,-11353,11333l340567,685612v-5676,,-11352,-5666,-11352,-11333l329215,390969v,-67995,-28380,-101992,-90818,-101992c170284,288977,113522,345639,113522,453297r,220982c113522,679946,107846,685612,102170,685612r-96494,c,685612,,679946,,674279xe" filled="f" stroked="f" strokeweight="1.57669mm">
                  <v:stroke joinstyle="miter"/>
                  <v:path arrowok="t" o:connecttype="custom" o:connectlocs="0,674279;0,11332;11352,0;107846,0;119199,11332;119199,243647;272454,186985;448414,362638;448414,674279;437061,685612;340567,685612;329215,674279;329215,390969;238397,288977;113522,453297;113522,674279;102170,685612;5676,685612;0,674279" o:connectangles="0,0,0,0,0,0,0,0,0,0,0,0,0,0,0,0,0,0,0"/>
                </v:shape>
                <v:shape id="Freeform 490112057" o:spid="_x0000_s1053" style="position:absolute;left:12941;top:77117;width:4564;height:5046;visibility:visible;mso-wrap-style:square;v-text-anchor:middle" coordsize="456440,50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" path="m,345639c,237981,90818,181319,198664,181319v45409,,85142,11332,119199,16999l317863,186984v,-50995,-34057,-84993,-90818,-84993c181636,101991,153255,118990,136227,147321v-5676,5667,-5676,11332,-11352,11332l22705,158653v-5677,,-5677,,-5677,-5665c17028,152988,17028,147321,17028,141655,34057,62328,107846,,227045,,351920,,437061,73660,437061,186984r,209651c437061,436298,442738,464630,454090,487294v5676,5667,,11332,-5676,11332l329215,498626v-5676,,-11352,-5665,-11352,-11332l317863,458963v-28381,22665,-68114,45330,-141903,45330c79466,509959,,447631,,345639xm323539,300309c283806,288977,249749,283311,204341,283311v-51086,,-90819,22664,-90819,62328c113522,385302,147579,407967,198664,407967v68114,-5666,124875,-45329,124875,-107658xe" filled="f" stroked="f" strokeweight="1.57669mm">
                  <v:stroke joinstyle="miter"/>
                  <v:path arrowok="t" o:connecttype="custom" o:connectlocs="0,345639;198664,181319;317863,198318;317863,186984;227045,101991;136227,147321;124875,158653;22705,158653;17028,152988;17028,141655;227045,0;437061,186984;437061,396635;454090,487294;448414,498626;329215,498626;317863,487294;317863,458963;175960,504293;0,345639;323539,300309;204341,283311;113522,345639;198664,407967;323539,300309" o:connectangles="0,0,0,0,0,0,0,0,0,0,0,0,0,0,0,0,0,0,0,0,0,0,0,0,0"/>
                </v:shape>
                <v:shape id="Freeform 1819473365" o:spid="_x0000_s1054" style="position:absolute;left:18674;top:77060;width:4371;height:5010;visibility:visible;mso-wrap-style:square;v-text-anchor:middle" coordsize="437061,50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" path="m,492961l,22665c,16999,5676,11332,11352,11332r96494,c113522,11332,119198,16999,119198,22665r,33997c158931,22665,204340,,266778,,374624,,437061,62329,437061,164320r,322975c437061,492961,431385,498627,425709,498627r-96494,c323539,498627,317863,492961,317863,487295r,-283311c317863,130323,289482,101992,232721,101992v-62437,,-119199,45330,-119199,164320l113522,487295v,5666,-5676,11332,-11352,11332l5676,498627v,5666,-5676,,-5676,-5666xe" filled="f" stroked="f" strokeweight="1.57669mm">
                  <v:stroke joinstyle="miter"/>
                  <v:path arrowok="t" o:connecttype="custom" o:connectlocs="0,492961;0,22665;11352,11332;107846,11332;119198,22665;119198,56662;266778,0;437061,164320;437061,487295;425709,498627;329215,498627;317863,487295;317863,203984;232721,101992;113522,266312;113522,487295;102170,498627;5676,498627;0,492961" o:connectangles="0,0,0,0,0,0,0,0,0,0,0,0,0,0,0,0,0,0,0"/>
                </v:shape>
                <v:shape id="Freeform 984664040" o:spid="_x0000_s1055" style="position:absolute;left:24123;top:77060;width:4825;height:7030;visibility:visible;mso-wrap-style:square;v-text-anchor:middle" coordsize="482470,70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" path="m28381,538291v,-5667,5676,-11333,11352,-11333l136227,526958v5676,,11352,5666,11352,11333c158932,583620,204340,600619,249749,600619v79466,,119199,-50996,119199,-130323l368948,453297v-39733,33998,-79466,45330,-136227,45330c96494,498627,,396635,,249313,,101992,90818,,227045,v62437,,102170,16999,136227,50996l363272,22665v,-5666,5676,-11333,11352,-11333l471118,11332v5676,,11352,5667,11352,11333l482470,453297v,169987,-85141,249313,-244073,249313c130551,708277,39733,645948,28381,538291xm374624,254980v,-79327,-45409,-141656,-124875,-141656c175960,113324,124875,175653,124875,254980v,79326,45409,141655,124874,141655c329215,396635,374624,334306,374624,254980xe" filled="f" stroked="f" strokeweight="1.57669mm">
                  <v:stroke joinstyle="miter"/>
                  <v:path arrowok="t" o:connecttype="custom" o:connectlocs="28381,538291;39733,526958;136227,526958;147579,538291;249749,600619;368948,470296;368948,453297;232721,498627;0,249313;227045,0;363272,50996;363272,22665;374624,11332;471118,11332;482470,22665;482470,453297;238397,702610;28381,538291;374624,254980;249749,113324;124875,254980;249749,396635;374624,254980" o:connectangles="0,0,0,0,0,0,0,0,0,0,0,0,0,0,0,0,0,0,0,0,0,0,0"/>
                </v:shape>
                <v:shape id="Freeform 1469490083" o:spid="_x0000_s1056" style="position:absolute;left:30083;top:77117;width:5108;height:5099;visibility:visible;mso-wrap-style:square;v-text-anchor:middle" coordsize="510851,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" path="m,254980c,101991,113522,,255426,,420033,,510851,124657,510851,266312r,16999c510851,288977,505175,294643,499499,294643r-374624,c136227,362638,181636,407967,255426,407967v56761,,96493,-16998,119198,-62328c380300,339973,380300,334306,385977,334306r102169,c493822,334306,493822,339973,493822,339973v,,,5666,,11332c454090,458963,368948,509959,249749,509959,107846,509959,,402301,,254980xm380300,192651c363272,141655,323539,101991,249749,101991v-56761,,-107846,33998,-124874,90660l380300,192651xe" filled="f" stroked="f" strokeweight="1.57669mm">
                  <v:stroke joinstyle="miter"/>
                  <v:path arrowok="t" o:connecttype="custom" o:connectlocs="0,254980;255426,0;510851,266312;510851,283311;499499,294643;124875,294643;255426,407967;374624,345639;385977,334306;488146,334306;493822,339973;493822,351305;249749,509959;0,254980;380300,192651;249749,101991;124875,192651;380300,192651" o:connectangles="0,0,0,0,0,0,0,0,0,0,0,0,0,0,0,0,0,0"/>
                </v:shape>
                <v:shape id="Freeform 465015015" o:spid="_x0000_s1057" style="position:absolute;left:37746;top:77230;width:4881;height:6913;visibility:visible;mso-wrap-style:square;v-text-anchor:middle" coordsize="488146,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" path="m34057,674279c22705,668614,22705,662947,22705,657281r,-84994c22705,566622,28381,560955,28381,560955v17028,,45409,22665,79465,22665c158932,583620,187312,555289,204340,475962l5676,16999c5676,11332,,11332,,5666,,,5676,,5676,l119198,v5677,,11353,5666,11353,11332l249749,317308,346243,11332c346243,5666,351919,,357596,l482470,v5676,,5676,,5676,5666c488146,5666,488146,11332,482470,16999l300835,538291c255426,662947,192988,691278,124875,691278v-34057,,-68114,-5666,-90818,-16999xe" filled="f" stroked="f" strokeweight="1.57669mm">
                  <v:stroke joinstyle="miter"/>
                  <v:path arrowok="t" o:connecttype="custom" o:connectlocs="34057,674279;22705,657281;22705,572287;28381,560955;107846,583620;204340,475962;5676,16999;0,5666;5676,0;119198,0;130551,11332;249749,317308;346243,11332;357596,0;482470,0;488146,5666;482470,16999;300835,538291;124875,691278;34057,674279" o:connectangles="0,0,0,0,0,0,0,0,0,0,0,0,0,0,0,0,0,0,0,0"/>
                </v:shape>
                <v:shape id="Freeform 1552384236" o:spid="_x0000_s1058" style="position:absolute;left:43025;top:77117;width:5335;height:5099;visibility:visible;mso-wrap-style:square;v-text-anchor:middle" coordsize="533555,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" path="m,254980c,107658,113522,,266778,,420033,,533555,107658,533555,254980v,147321,-113522,254979,-266777,254979c113522,509959,,402301,,254980xm403005,254980v,-90660,-56762,-147322,-136227,-147322c187312,107658,130551,164320,130551,254980v,90659,56761,147321,136227,147321c346243,402301,403005,345639,403005,254980xe" filled="f" stroked="f" strokeweight="1.57669mm">
                  <v:stroke joinstyle="miter"/>
                  <v:path arrowok="t" o:connecttype="custom" o:connectlocs="0,254980;266778,0;533555,254980;266778,509959;0,254980;403005,254980;266778,107658;130551,254980;266778,402301;403005,254980" o:connectangles="0,0,0,0,0,0,0,0,0,0"/>
                </v:shape>
                <v:shape id="Freeform 1054180860" o:spid="_x0000_s1059" style="position:absolute;left:49211;top:77230;width:4428;height:5043;visibility:visible;mso-wrap-style:square;v-text-anchor:middle" coordsize="442737,50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" path="m,334306l,11332c,5666,5676,,11353,r96493,c113522,,119199,5666,119199,11332r,283311c119199,368304,147580,396635,204341,396635v62437,,119198,-45330,119198,-164321l323539,11332c323539,5666,329215,,334891,r96495,c437062,,442738,5666,442738,11332r,470296c442738,487294,437062,492961,431386,492961r-96495,c329215,492961,323539,487294,323539,481628r,-33997c283806,481628,238397,504293,175960,504293,68114,498627,,430632,,334306xe" filled="f" stroked="f" strokeweight="1.57669mm">
                  <v:stroke joinstyle="miter"/>
                  <v:path arrowok="t" o:connecttype="custom" o:connectlocs="0,334306;0,11332;11353,0;107846,0;119199,11332;119199,294643;204341,396635;323539,232314;323539,11332;334891,0;431386,0;442738,11332;442738,481628;431386,492961;334891,492961;323539,481628;323539,447631;175960,504293;0,334306" o:connectangles="0,0,0,0,0,0,0,0,0,0,0,0,0,0,0,0,0,0,0"/>
                </v:shape>
                <v:shape id="Freeform 86984775" o:spid="_x0000_s1060" style="position:absolute;left:54888;top:77117;width:3405;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" path="m,487294l,16998c,11332,5676,5666,11353,5666r96493,c113522,5666,119199,11332,119199,16998r,28331c147580,16998,192988,,238397,v34057,,62438,5666,90818,16998c340567,22665,340567,22665,340567,33997r,90660c340567,130322,340567,135989,334891,135989v,,,,-5676,c289483,113324,255426,107658,227045,107658v-62437,,-107846,28331,-107846,130323l119199,487294v,5667,-5677,11332,-11353,11332l11353,498626c,498626,,492961,,487294xe" filled="f" stroked="f" strokeweight="1.57669mm">
                  <v:stroke joinstyle="miter"/>
                  <v:path arrowok="t" o:connecttype="custom" o:connectlocs="0,487294;0,16998;11353,5666;107846,5666;119199,16998;119199,45329;238397,0;329215,16998;340567,33997;340567,124657;334891,135989;329215,135989;227045,107658;119199,237981;119199,487294;107846,498626;11353,498626;0,487294" o:connectangles="0,0,0,0,0,0,0,0,0,0,0,0,0,0,0,0,0,0"/>
                </v:shape>
                <v:shape id="Freeform 869776608" o:spid="_x0000_s1061" style="position:absolute;left:61075;top:77117;width:4313;height:4998;visibility:visible;mso-wrap-style:square;v-text-anchor:middle" coordsize="431384,49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" path="m,334306v,-5666,5676,-11332,11352,-11332l113522,322974v5676,,11353,5666,11353,11332c136227,379636,175959,402301,227045,402301v51085,,85142,-16999,85142,-45330c312187,328640,278130,311642,187311,294643,68113,271978,17028,226649,17028,152988,17028,45329,119198,,215692,,334891,,414356,62328,425709,147321v,5667,-5676,11332,-11353,11332l306510,158653v-5676,,-11352,-5665,-11352,-11332c283806,118990,255426,96326,210016,96326v-39732,,-73789,16998,-73789,45329c136227,164320,158931,186984,255426,203983v107846,16999,175959,50997,175959,141656c431385,436298,346243,498626,221368,498626,90817,509959,5676,441964,,334306xe" filled="f" stroked="f" strokeweight="1.57669mm">
                  <v:stroke joinstyle="miter"/>
                  <v:path arrowok="t" o:connecttype="custom" o:connectlocs="0,334306;11352,322974;113522,322974;124875,334306;227045,402301;312187,356971;187311,294643;17028,152988;215692,0;425709,147321;414356,158653;306510,158653;295158,147321;210016,96326;136227,141655;255426,203983;431385,345639;221368,498626;0,334306" o:connectangles="0,0,0,0,0,0,0,0,0,0,0,0,0,0,0,0,0,0,0"/>
                </v:shape>
                <v:shape id="Freeform 1421723255" o:spid="_x0000_s1062" style="position:absolute;left:65786;top:75643;width:3860;height:6630;visibility:visible;mso-wrap-style:square;v-text-anchor:middle" coordsize="385976,66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" path="m96495,492961r,-232315l11353,260646c5676,260646,,254980,,249313l,164320v,-5666,5676,-11332,11353,-11332l96495,152988r,-141656c96495,5667,102170,,107847,r96494,c210017,,215693,5667,215693,11332r,141656l363272,152988v5676,,11352,5666,11352,11332l374624,249313v,5667,-5676,11333,-11352,11333l215693,260646r,209650c215693,521292,232721,549623,283806,549623v28381,,51086,,85142,-11332c374624,538291,374624,538291,380301,538291v5676,,5676,5666,5676,11332l385977,628950v,11333,,11333,-5676,16998c351920,657281,306511,662947,266778,662947,164608,657281,96495,600619,96495,492961xe" filled="f" stroked="f" strokeweight="1.57669mm">
                  <v:stroke joinstyle="miter"/>
                  <v:path arrowok="t" o:connecttype="custom" o:connectlocs="96495,492961;96495,260646;11353,260646;0,249313;0,164320;11353,152988;96495,152988;96495,11332;107847,0;204341,0;215693,11332;215693,152988;363272,152988;374624,164320;374624,249313;363272,260646;215693,260646;215693,470296;283806,549623;368948,538291;380301,538291;385977,549623;385977,628950;380301,645948;266778,662947;96495,492961" o:connectangles="0,0,0,0,0,0,0,0,0,0,0,0,0,0,0,0,0,0,0,0,0,0,0,0,0,0"/>
                </v:shape>
                <v:shape id="Freeform 1753886671" o:spid="_x0000_s1063" style="position:absolute;left:70213;top:77117;width:5336;height:5099;visibility:visible;mso-wrap-style:square;v-text-anchor:middle" coordsize="533556,5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" path="m,254980c,107658,113522,,266778,,420034,,533556,107658,533556,254980v,147321,-113522,254979,-266778,254979c113522,509959,,402301,,254980xm403005,254980v,-90660,-56761,-147322,-136227,-147322c187312,107658,130551,164320,130551,254980v,90659,56761,147321,136227,147321c346244,402301,403005,345639,403005,254980xe" filled="f" stroked="f" strokeweight="1.57669mm">
                  <v:stroke joinstyle="miter"/>
                  <v:path arrowok="t" o:connecttype="custom" o:connectlocs="0,254980;266778,0;533556,254980;266778,509959;0,254980;403005,254980;266778,107658;130551,254980;266778,402301;403005,254980" o:connectangles="0,0,0,0,0,0,0,0,0,0"/>
                </v:shape>
                <v:shape id="Freeform 260092841" o:spid="_x0000_s1064" style="position:absolute;left:76343;top:77117;width:3406;height:4986;visibility:visible;mso-wrap-style:square;v-text-anchor:middle" coordsize="340567,49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" path="m,487294l,16998c,11332,5676,5666,11352,5666r96494,c113522,5666,119199,11332,119199,16998r,28331c147580,16998,192988,,238397,v34057,,62438,5666,90818,16998c340567,22665,340567,22665,340567,33997r,90660c340567,130322,340567,135989,334891,135989v,,,,-5676,c289483,113324,255426,107658,227045,107658v-62438,,-107846,28331,-107846,130323l119199,487294v,5667,-5677,11332,-11353,11332l11352,498626c,498626,,492961,,487294xe" filled="f" stroked="f" strokeweight="1.57669mm">
                  <v:stroke joinstyle="miter"/>
                  <v:path arrowok="t" o:connecttype="custom" o:connectlocs="0,487294;0,16998;11352,5666;107846,5666;119199,16998;119199,45329;238397,0;329215,16998;340567,33997;340567,124657;334891,135989;329215,135989;227045,107658;119199,237981;119199,487294;107846,498626;11352,498626;0,487294" o:connectangles="0,0,0,0,0,0,0,0,0,0,0,0,0,0,0,0,0,0"/>
                </v:shape>
                <v:shape id="Freeform 157546517" o:spid="_x0000_s1065" style="position:absolute;left:80260;top:77230;width:4711;height:6913;visibility:visible;mso-wrap-style:square;v-text-anchor:middle" coordsize="471118,6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" path="m34057,674279c22705,668614,22705,662947,22705,657281r,-84994c22705,566622,28381,560955,28381,560955v17028,,45409,22665,79466,22665c158932,583620,187312,555289,204341,475962l5676,16999c5676,11332,,11332,,5666,,,5676,,5676,l119199,v5676,,11352,5666,11352,11332l249750,317308,346244,11332c346244,5666,351920,,357596,l465443,v5675,,5675,,5675,5666c471118,5666,471118,11332,465443,16999l283806,538291c238398,662947,175960,691278,107847,691278v-22705,,-51086,-5666,-73790,-16999xe" filled="f" stroked="f" strokeweight="1.57669mm">
                  <v:stroke joinstyle="miter"/>
                  <v:path arrowok="t" o:connecttype="custom" o:connectlocs="34057,674279;22705,657281;22705,572287;28381,560955;107847,583620;204341,475962;5676,16999;0,5666;5676,0;119199,0;130551,11332;249750,317308;346244,11332;357596,0;465443,0;471118,5666;465443,16999;283806,538291;107847,691278;34057,674279" o:connectangles="0,0,0,0,0,0,0,0,0,0,0,0,0,0,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47B6833E"/>
    <w:lvl w:ilvl="0">
      <w:start w:val="1"/>
      <w:numFmt w:val="bullet"/>
      <w:pStyle w:val="ListBullet2"/>
      <w:lvlText w:val="–"/>
      <w:lvlJc w:val="left"/>
      <w:pPr>
        <w:tabs>
          <w:tab w:val="num" w:pos="643"/>
        </w:tabs>
        <w:ind w:left="643" w:hanging="360"/>
      </w:pPr>
      <w:rPr>
        <w:rFonts w:ascii="Times New Roman" w:hAnsi="Times New Roman" w:cs="Times New Roman" w:hint="default"/>
        <w:color w:val="auto"/>
      </w:rPr>
    </w:lvl>
  </w:abstractNum>
  <w:abstractNum w:abstractNumId="1" w15:restartNumberingAfterBreak="0">
    <w:nsid w:val="FFFFFF89"/>
    <w:multiLevelType w:val="singleLevel"/>
    <w:tmpl w:val="D8A6F9A6"/>
    <w:lvl w:ilvl="0">
      <w:start w:val="1"/>
      <w:numFmt w:val="bullet"/>
      <w:pStyle w:val="ListBullet"/>
      <w:lvlText w:val=""/>
      <w:lvlJc w:val="left"/>
      <w:pPr>
        <w:tabs>
          <w:tab w:val="num" w:pos="360"/>
        </w:tabs>
        <w:ind w:left="360" w:hanging="360"/>
      </w:pPr>
      <w:rPr>
        <w:rFonts w:ascii="Symbol" w:hAnsi="Symbol" w:hint="default"/>
      </w:rPr>
    </w:lvl>
  </w:abstractNum>
  <w:num w:numId="1" w16cid:durableId="485629875">
    <w:abstractNumId w:val="1"/>
  </w:num>
  <w:num w:numId="2" w16cid:durableId="122201656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36"/>
    <w:rsid w:val="00010859"/>
    <w:rsid w:val="0004172D"/>
    <w:rsid w:val="00041829"/>
    <w:rsid w:val="000976D5"/>
    <w:rsid w:val="000C6B87"/>
    <w:rsid w:val="0012056C"/>
    <w:rsid w:val="001367A4"/>
    <w:rsid w:val="001501DE"/>
    <w:rsid w:val="00153A6B"/>
    <w:rsid w:val="001A335B"/>
    <w:rsid w:val="001B7E0A"/>
    <w:rsid w:val="001E0D86"/>
    <w:rsid w:val="002079C8"/>
    <w:rsid w:val="00230A2B"/>
    <w:rsid w:val="00231268"/>
    <w:rsid w:val="00273FA9"/>
    <w:rsid w:val="00286337"/>
    <w:rsid w:val="002A17F7"/>
    <w:rsid w:val="002B5892"/>
    <w:rsid w:val="002C2E79"/>
    <w:rsid w:val="002D59F5"/>
    <w:rsid w:val="002F170E"/>
    <w:rsid w:val="003040C0"/>
    <w:rsid w:val="00320FB3"/>
    <w:rsid w:val="00322572"/>
    <w:rsid w:val="00333982"/>
    <w:rsid w:val="00366DE8"/>
    <w:rsid w:val="00381A8B"/>
    <w:rsid w:val="00393EC1"/>
    <w:rsid w:val="003A4FBD"/>
    <w:rsid w:val="003E335D"/>
    <w:rsid w:val="003F6B18"/>
    <w:rsid w:val="00404990"/>
    <w:rsid w:val="00413DA6"/>
    <w:rsid w:val="00421FF3"/>
    <w:rsid w:val="00443672"/>
    <w:rsid w:val="00452F91"/>
    <w:rsid w:val="0048317E"/>
    <w:rsid w:val="00486402"/>
    <w:rsid w:val="004934B0"/>
    <w:rsid w:val="00494123"/>
    <w:rsid w:val="004A3F86"/>
    <w:rsid w:val="004D39E7"/>
    <w:rsid w:val="004E527D"/>
    <w:rsid w:val="005263AE"/>
    <w:rsid w:val="00542E7E"/>
    <w:rsid w:val="00565C99"/>
    <w:rsid w:val="005873A3"/>
    <w:rsid w:val="005904BB"/>
    <w:rsid w:val="005A1FD3"/>
    <w:rsid w:val="005B4082"/>
    <w:rsid w:val="005E0110"/>
    <w:rsid w:val="005E7EE3"/>
    <w:rsid w:val="00613293"/>
    <w:rsid w:val="00640AF4"/>
    <w:rsid w:val="00661977"/>
    <w:rsid w:val="006643FC"/>
    <w:rsid w:val="00682047"/>
    <w:rsid w:val="006854A0"/>
    <w:rsid w:val="006930F6"/>
    <w:rsid w:val="0071356A"/>
    <w:rsid w:val="00715C9A"/>
    <w:rsid w:val="00716965"/>
    <w:rsid w:val="007219F3"/>
    <w:rsid w:val="007255B4"/>
    <w:rsid w:val="00731B87"/>
    <w:rsid w:val="00741A36"/>
    <w:rsid w:val="00757601"/>
    <w:rsid w:val="00765F69"/>
    <w:rsid w:val="00770C09"/>
    <w:rsid w:val="0079435B"/>
    <w:rsid w:val="007A7441"/>
    <w:rsid w:val="0083527F"/>
    <w:rsid w:val="00836C4A"/>
    <w:rsid w:val="008628F2"/>
    <w:rsid w:val="0088022A"/>
    <w:rsid w:val="00894D72"/>
    <w:rsid w:val="008A20CB"/>
    <w:rsid w:val="008A4757"/>
    <w:rsid w:val="008B655E"/>
    <w:rsid w:val="008F5536"/>
    <w:rsid w:val="009325B1"/>
    <w:rsid w:val="0097315C"/>
    <w:rsid w:val="009822E0"/>
    <w:rsid w:val="00982FD1"/>
    <w:rsid w:val="0099069B"/>
    <w:rsid w:val="009A538E"/>
    <w:rsid w:val="009C63AE"/>
    <w:rsid w:val="009D33D1"/>
    <w:rsid w:val="009D6931"/>
    <w:rsid w:val="00A06E6C"/>
    <w:rsid w:val="00A60D55"/>
    <w:rsid w:val="00A62BBB"/>
    <w:rsid w:val="00A8539C"/>
    <w:rsid w:val="00A8583E"/>
    <w:rsid w:val="00AB0BD7"/>
    <w:rsid w:val="00AD2FCA"/>
    <w:rsid w:val="00B24201"/>
    <w:rsid w:val="00B35C3E"/>
    <w:rsid w:val="00B35F0E"/>
    <w:rsid w:val="00B4727B"/>
    <w:rsid w:val="00B57869"/>
    <w:rsid w:val="00B9789C"/>
    <w:rsid w:val="00BA1BD7"/>
    <w:rsid w:val="00BA73F4"/>
    <w:rsid w:val="00BB04A7"/>
    <w:rsid w:val="00BB1B03"/>
    <w:rsid w:val="00BB41A4"/>
    <w:rsid w:val="00BE1920"/>
    <w:rsid w:val="00BE7868"/>
    <w:rsid w:val="00C06D62"/>
    <w:rsid w:val="00C13E2C"/>
    <w:rsid w:val="00C833E9"/>
    <w:rsid w:val="00CE6D70"/>
    <w:rsid w:val="00D01B8E"/>
    <w:rsid w:val="00D26D5B"/>
    <w:rsid w:val="00D54DEB"/>
    <w:rsid w:val="00D746E7"/>
    <w:rsid w:val="00DC357B"/>
    <w:rsid w:val="00DC5FF9"/>
    <w:rsid w:val="00DD1E1B"/>
    <w:rsid w:val="00E739AB"/>
    <w:rsid w:val="00E91DE3"/>
    <w:rsid w:val="00EB0D1B"/>
    <w:rsid w:val="00F26D6C"/>
    <w:rsid w:val="00F35381"/>
    <w:rsid w:val="00F3602C"/>
    <w:rsid w:val="00F60036"/>
    <w:rsid w:val="00F646E0"/>
    <w:rsid w:val="00F81072"/>
    <w:rsid w:val="00F823FA"/>
    <w:rsid w:val="00FA10DF"/>
    <w:rsid w:val="00FA424D"/>
    <w:rsid w:val="00FB4B05"/>
    <w:rsid w:val="00FC1F24"/>
    <w:rsid w:val="00FE29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95CD3"/>
  <w15:chartTrackingRefBased/>
  <w15:docId w15:val="{1D43A5FF-488D-44E2-A214-3A099798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36"/>
    <w:pPr>
      <w:tabs>
        <w:tab w:val="left" w:pos="283"/>
        <w:tab w:val="left" w:pos="680"/>
        <w:tab w:val="left" w:pos="964"/>
      </w:tabs>
      <w:suppressAutoHyphens/>
      <w:autoSpaceDE w:val="0"/>
      <w:autoSpaceDN w:val="0"/>
      <w:adjustRightInd w:val="0"/>
      <w:spacing w:after="240"/>
      <w:textAlignment w:val="center"/>
    </w:pPr>
    <w:rPr>
      <w:rFonts w:cstheme="minorHAnsi"/>
      <w:color w:val="000000"/>
      <w:kern w:val="0"/>
      <w:sz w:val="32"/>
      <w:szCs w:val="32"/>
    </w:rPr>
  </w:style>
  <w:style w:type="paragraph" w:styleId="Heading1">
    <w:name w:val="heading 1"/>
    <w:basedOn w:val="Normal"/>
    <w:next w:val="Normal"/>
    <w:link w:val="Heading1Char"/>
    <w:uiPriority w:val="9"/>
    <w:qFormat/>
    <w:rsid w:val="00FB4B05"/>
    <w:pPr>
      <w:tabs>
        <w:tab w:val="clear" w:pos="283"/>
        <w:tab w:val="clear" w:pos="680"/>
        <w:tab w:val="clear" w:pos="964"/>
      </w:tabs>
      <w:outlineLvl w:val="0"/>
    </w:pPr>
    <w:rPr>
      <w:rFonts w:asciiTheme="majorHAnsi" w:hAnsiTheme="majorHAnsi"/>
      <w:b/>
      <w:bCs/>
      <w:sz w:val="60"/>
      <w:szCs w:val="60"/>
    </w:rPr>
  </w:style>
  <w:style w:type="paragraph" w:styleId="Heading2">
    <w:name w:val="heading 2"/>
    <w:basedOn w:val="Normal"/>
    <w:next w:val="Normal"/>
    <w:link w:val="Heading2Char"/>
    <w:uiPriority w:val="9"/>
    <w:unhideWhenUsed/>
    <w:qFormat/>
    <w:rsid w:val="00FB4B05"/>
    <w:pPr>
      <w:tabs>
        <w:tab w:val="clear" w:pos="283"/>
        <w:tab w:val="clear" w:pos="680"/>
        <w:tab w:val="clear" w:pos="964"/>
        <w:tab w:val="left" w:pos="6757"/>
      </w:tabs>
      <w:outlineLvl w:val="1"/>
    </w:pPr>
    <w:rPr>
      <w:rFonts w:asciiTheme="majorHAnsi" w:hAnsiTheme="majorHAnsi"/>
      <w:b/>
      <w:bCs/>
      <w:sz w:val="48"/>
      <w:szCs w:val="48"/>
    </w:rPr>
  </w:style>
  <w:style w:type="paragraph" w:styleId="Heading3">
    <w:name w:val="heading 3"/>
    <w:basedOn w:val="Normal"/>
    <w:next w:val="Normal"/>
    <w:link w:val="Heading3Char"/>
    <w:uiPriority w:val="9"/>
    <w:unhideWhenUsed/>
    <w:qFormat/>
    <w:rsid w:val="00FB4B05"/>
    <w:pPr>
      <w:outlineLvl w:val="2"/>
    </w:pPr>
    <w:rPr>
      <w:rFonts w:asciiTheme="majorHAnsi" w:hAnsiTheme="majorHAnsi"/>
      <w:b/>
      <w:bCs/>
      <w:sz w:val="36"/>
      <w:szCs w:val="36"/>
    </w:rPr>
  </w:style>
  <w:style w:type="paragraph" w:styleId="Heading4">
    <w:name w:val="heading 4"/>
    <w:basedOn w:val="Normal"/>
    <w:next w:val="Normal"/>
    <w:link w:val="Heading4Char"/>
    <w:uiPriority w:val="9"/>
    <w:unhideWhenUsed/>
    <w:qFormat/>
    <w:rsid w:val="001B7E0A"/>
    <w:pPr>
      <w:tabs>
        <w:tab w:val="clear" w:pos="283"/>
        <w:tab w:val="clear" w:pos="680"/>
        <w:tab w:val="clear" w:pos="964"/>
      </w:tabs>
      <w:spacing w:after="0"/>
      <w:outlineLvl w:val="3"/>
    </w:pPr>
    <w:rPr>
      <w:rFonts w:asciiTheme="majorHAnsi" w:hAnsiTheme="majorHAnsi"/>
      <w:b/>
      <w:bCs/>
      <w:color w:val="4D60FF" w:themeColor="accent6"/>
    </w:rPr>
  </w:style>
  <w:style w:type="paragraph" w:styleId="Heading5">
    <w:name w:val="heading 5"/>
    <w:basedOn w:val="Heading4"/>
    <w:next w:val="Normal"/>
    <w:link w:val="Heading5Char"/>
    <w:uiPriority w:val="9"/>
    <w:unhideWhenUsed/>
    <w:qFormat/>
    <w:rsid w:val="00FB4B05"/>
    <w:pPr>
      <w:outlineLvl w:val="4"/>
    </w:pPr>
    <w:rPr>
      <w:sz w:val="28"/>
      <w:szCs w:val="28"/>
    </w:rPr>
  </w:style>
  <w:style w:type="paragraph" w:styleId="Heading6">
    <w:name w:val="heading 6"/>
    <w:basedOn w:val="Heading5"/>
    <w:next w:val="Normal"/>
    <w:link w:val="Heading6Char"/>
    <w:uiPriority w:val="9"/>
    <w:unhideWhenUsed/>
    <w:qFormat/>
    <w:rsid w:val="001B7E0A"/>
    <w:pPr>
      <w:outlineLvl w:val="5"/>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F26D6C"/>
    <w:rPr>
      <w:sz w:val="28"/>
    </w:rPr>
  </w:style>
  <w:style w:type="table" w:styleId="GridTable4-Accent1">
    <w:name w:val="Grid Table 4 Accent 1"/>
    <w:basedOn w:val="TableNormal"/>
    <w:uiPriority w:val="49"/>
    <w:rsid w:val="00DC357B"/>
    <w:rPr>
      <w:rFonts w:eastAsiaTheme="minorHAnsi"/>
      <w:kern w:val="0"/>
      <w:lang w:eastAsia="en-US"/>
      <w14:ligatures w14:val="none"/>
    </w:rPr>
    <w:tblPr>
      <w:tblBorders>
        <w:top w:val="single" w:sz="4" w:space="0" w:color="4C6EC2" w:themeColor="accent1" w:themeTint="99"/>
        <w:left w:val="single" w:sz="4" w:space="0" w:color="4C6EC2" w:themeColor="accent1" w:themeTint="99"/>
        <w:bottom w:val="single" w:sz="4" w:space="0" w:color="4C6EC2" w:themeColor="accent1" w:themeTint="99"/>
        <w:right w:val="single" w:sz="4" w:space="0" w:color="4C6EC2" w:themeColor="accent1" w:themeTint="99"/>
        <w:insideH w:val="single" w:sz="4" w:space="0" w:color="4C6EC2" w:themeColor="accent1" w:themeTint="99"/>
        <w:insideV w:val="single" w:sz="4" w:space="0" w:color="4C6EC2" w:themeColor="accent1" w:themeTint="99"/>
      </w:tblBorders>
      <w:tblCellMar>
        <w:top w:w="57" w:type="dxa"/>
        <w:bottom w:w="57" w:type="dxa"/>
      </w:tblCellMar>
    </w:tblPr>
    <w:tcPr>
      <w:shd w:val="clear" w:color="auto" w:fill="auto"/>
    </w:tcPr>
    <w:tblStylePr w:type="firstRow">
      <w:rPr>
        <w:b/>
        <w:bCs/>
        <w:color w:val="FFFFFF" w:themeColor="background1"/>
      </w:rPr>
      <w:tblPr/>
      <w:tcPr>
        <w:tcBorders>
          <w:top w:val="single" w:sz="4" w:space="0" w:color="1C2C52" w:themeColor="accent1"/>
          <w:left w:val="single" w:sz="4" w:space="0" w:color="1C2C52" w:themeColor="accent1"/>
          <w:bottom w:val="single" w:sz="4" w:space="0" w:color="1C2C52" w:themeColor="accent1"/>
          <w:right w:val="single" w:sz="4" w:space="0" w:color="1C2C52" w:themeColor="accent1"/>
          <w:insideH w:val="nil"/>
          <w:insideV w:val="nil"/>
        </w:tcBorders>
        <w:shd w:val="clear" w:color="auto" w:fill="1C2C52" w:themeFill="accent1"/>
      </w:tcPr>
    </w:tblStylePr>
    <w:tblStylePr w:type="lastRow">
      <w:rPr>
        <w:b/>
        <w:bCs/>
      </w:rPr>
      <w:tblPr/>
      <w:tcPr>
        <w:tcBorders>
          <w:top w:val="double" w:sz="4" w:space="0" w:color="1C2C52" w:themeColor="accent1"/>
        </w:tcBorders>
      </w:tcPr>
    </w:tblStylePr>
    <w:tblStylePr w:type="firstCol">
      <w:rPr>
        <w:b/>
        <w:bCs/>
      </w:rPr>
    </w:tblStylePr>
    <w:tblStylePr w:type="lastCol">
      <w:rPr>
        <w:b/>
        <w:bCs/>
      </w:rPr>
    </w:tblStylePr>
  </w:style>
  <w:style w:type="paragraph" w:customStyle="1" w:styleId="BasicParagraph">
    <w:name w:val="[Basic Paragraph]"/>
    <w:basedOn w:val="Normal"/>
    <w:uiPriority w:val="99"/>
    <w:rsid w:val="00381A8B"/>
    <w:rPr>
      <w:rFonts w:ascii="Minion Pro" w:hAnsi="Minion Pro" w:cs="Minion Pro"/>
    </w:rPr>
  </w:style>
  <w:style w:type="paragraph" w:styleId="Title">
    <w:name w:val="Title"/>
    <w:basedOn w:val="Normal"/>
    <w:next w:val="Normal"/>
    <w:link w:val="TitleChar"/>
    <w:uiPriority w:val="10"/>
    <w:qFormat/>
    <w:rsid w:val="009822E0"/>
    <w:pPr>
      <w:jc w:val="center"/>
    </w:pPr>
    <w:rPr>
      <w:b/>
      <w:bCs/>
      <w:color w:val="000000" w:themeColor="text1"/>
      <w:sz w:val="136"/>
      <w:szCs w:val="136"/>
    </w:rPr>
  </w:style>
  <w:style w:type="character" w:customStyle="1" w:styleId="TitleChar">
    <w:name w:val="Title Char"/>
    <w:basedOn w:val="DefaultParagraphFont"/>
    <w:link w:val="Title"/>
    <w:uiPriority w:val="10"/>
    <w:rsid w:val="009822E0"/>
    <w:rPr>
      <w:rFonts w:cstheme="minorHAnsi"/>
      <w:b/>
      <w:bCs/>
      <w:color w:val="000000" w:themeColor="text1"/>
      <w:kern w:val="0"/>
      <w:sz w:val="136"/>
      <w:szCs w:val="136"/>
    </w:rPr>
  </w:style>
  <w:style w:type="character" w:customStyle="1" w:styleId="Heading1Char">
    <w:name w:val="Heading 1 Char"/>
    <w:basedOn w:val="DefaultParagraphFont"/>
    <w:link w:val="Heading1"/>
    <w:uiPriority w:val="9"/>
    <w:rsid w:val="00FB4B05"/>
    <w:rPr>
      <w:rFonts w:asciiTheme="majorHAnsi" w:hAnsiTheme="majorHAnsi" w:cstheme="minorHAnsi"/>
      <w:b/>
      <w:bCs/>
      <w:color w:val="000000"/>
      <w:kern w:val="0"/>
      <w:sz w:val="60"/>
      <w:szCs w:val="60"/>
    </w:rPr>
  </w:style>
  <w:style w:type="character" w:customStyle="1" w:styleId="Heading2Char">
    <w:name w:val="Heading 2 Char"/>
    <w:basedOn w:val="DefaultParagraphFont"/>
    <w:link w:val="Heading2"/>
    <w:uiPriority w:val="9"/>
    <w:rsid w:val="00FB4B05"/>
    <w:rPr>
      <w:rFonts w:asciiTheme="majorHAnsi" w:hAnsiTheme="majorHAnsi" w:cstheme="minorHAnsi"/>
      <w:b/>
      <w:bCs/>
      <w:color w:val="000000"/>
      <w:kern w:val="0"/>
      <w:sz w:val="48"/>
      <w:szCs w:val="48"/>
    </w:rPr>
  </w:style>
  <w:style w:type="character" w:customStyle="1" w:styleId="Heading3Char">
    <w:name w:val="Heading 3 Char"/>
    <w:basedOn w:val="DefaultParagraphFont"/>
    <w:link w:val="Heading3"/>
    <w:uiPriority w:val="9"/>
    <w:rsid w:val="00FB4B05"/>
    <w:rPr>
      <w:rFonts w:asciiTheme="majorHAnsi" w:hAnsiTheme="majorHAnsi" w:cstheme="minorHAnsi"/>
      <w:b/>
      <w:bCs/>
      <w:color w:val="000000"/>
      <w:kern w:val="0"/>
      <w:sz w:val="36"/>
      <w:szCs w:val="36"/>
    </w:rPr>
  </w:style>
  <w:style w:type="paragraph" w:styleId="Subtitle">
    <w:name w:val="Subtitle"/>
    <w:basedOn w:val="Normal"/>
    <w:next w:val="Normal"/>
    <w:link w:val="SubtitleChar"/>
    <w:uiPriority w:val="11"/>
    <w:qFormat/>
    <w:rsid w:val="009822E0"/>
    <w:pPr>
      <w:jc w:val="center"/>
    </w:pPr>
    <w:rPr>
      <w:b/>
      <w:bCs/>
      <w:color w:val="000000" w:themeColor="text1"/>
      <w:sz w:val="36"/>
      <w:szCs w:val="36"/>
    </w:rPr>
  </w:style>
  <w:style w:type="character" w:customStyle="1" w:styleId="SubtitleChar">
    <w:name w:val="Subtitle Char"/>
    <w:basedOn w:val="DefaultParagraphFont"/>
    <w:link w:val="Subtitle"/>
    <w:uiPriority w:val="11"/>
    <w:rsid w:val="009822E0"/>
    <w:rPr>
      <w:rFonts w:cstheme="minorHAnsi"/>
      <w:b/>
      <w:bCs/>
      <w:color w:val="000000" w:themeColor="text1"/>
      <w:kern w:val="0"/>
      <w:sz w:val="36"/>
      <w:szCs w:val="36"/>
    </w:rPr>
  </w:style>
  <w:style w:type="paragraph" w:styleId="NoSpacing">
    <w:name w:val="No Spacing"/>
    <w:basedOn w:val="Normal"/>
    <w:link w:val="NoSpacingChar"/>
    <w:uiPriority w:val="1"/>
    <w:qFormat/>
    <w:rsid w:val="00381A8B"/>
    <w:pPr>
      <w:spacing w:after="0"/>
      <w:contextualSpacing/>
    </w:pPr>
  </w:style>
  <w:style w:type="character" w:customStyle="1" w:styleId="Heading4Char">
    <w:name w:val="Heading 4 Char"/>
    <w:basedOn w:val="DefaultParagraphFont"/>
    <w:link w:val="Heading4"/>
    <w:uiPriority w:val="9"/>
    <w:rsid w:val="001B7E0A"/>
    <w:rPr>
      <w:rFonts w:asciiTheme="majorHAnsi" w:hAnsiTheme="majorHAnsi" w:cstheme="minorHAnsi"/>
      <w:b/>
      <w:bCs/>
      <w:color w:val="4D60FF" w:themeColor="accent6"/>
      <w:kern w:val="0"/>
      <w:sz w:val="32"/>
      <w:szCs w:val="32"/>
    </w:rPr>
  </w:style>
  <w:style w:type="paragraph" w:customStyle="1" w:styleId="IntroText1">
    <w:name w:val="Intro Text 1"/>
    <w:basedOn w:val="Normal"/>
    <w:next w:val="Normal"/>
    <w:qFormat/>
    <w:rsid w:val="00A8539C"/>
    <w:rPr>
      <w:rFonts w:ascii="Relative NLT" w:hAnsi="Relative NLT"/>
      <w:sz w:val="48"/>
      <w:szCs w:val="48"/>
      <w:lang w:val="sv-SE"/>
    </w:rPr>
  </w:style>
  <w:style w:type="paragraph" w:customStyle="1" w:styleId="IntroText2">
    <w:name w:val="Intro Text 2"/>
    <w:basedOn w:val="Normal"/>
    <w:next w:val="Normal"/>
    <w:qFormat/>
    <w:rsid w:val="00FB4B05"/>
    <w:rPr>
      <w:rFonts w:ascii="Relative NLT" w:hAnsi="Relative NLT"/>
      <w:sz w:val="36"/>
      <w:szCs w:val="36"/>
      <w:lang w:val="sv-SE"/>
    </w:rPr>
  </w:style>
  <w:style w:type="paragraph" w:customStyle="1" w:styleId="IntroText3">
    <w:name w:val="Intro Text 3"/>
    <w:basedOn w:val="Normal"/>
    <w:qFormat/>
    <w:rsid w:val="00FB4B05"/>
    <w:pPr>
      <w:tabs>
        <w:tab w:val="clear" w:pos="283"/>
        <w:tab w:val="clear" w:pos="680"/>
        <w:tab w:val="clear" w:pos="964"/>
      </w:tabs>
    </w:pPr>
    <w:rPr>
      <w:rFonts w:ascii="Relative NLT" w:hAnsi="Relative NLT"/>
      <w:lang w:val="sv-SE"/>
    </w:rPr>
  </w:style>
  <w:style w:type="character" w:customStyle="1" w:styleId="Heading5Char">
    <w:name w:val="Heading 5 Char"/>
    <w:basedOn w:val="DefaultParagraphFont"/>
    <w:link w:val="Heading5"/>
    <w:uiPriority w:val="9"/>
    <w:rsid w:val="00FB4B05"/>
    <w:rPr>
      <w:rFonts w:asciiTheme="majorHAnsi" w:hAnsiTheme="majorHAnsi" w:cstheme="minorHAnsi"/>
      <w:b/>
      <w:bCs/>
      <w:color w:val="000000"/>
      <w:kern w:val="0"/>
      <w:sz w:val="28"/>
      <w:szCs w:val="28"/>
    </w:rPr>
  </w:style>
  <w:style w:type="paragraph" w:customStyle="1" w:styleId="Normal2">
    <w:name w:val="Normal 2"/>
    <w:basedOn w:val="Normal"/>
    <w:qFormat/>
    <w:rsid w:val="003A4FBD"/>
    <w:rPr>
      <w:sz w:val="28"/>
      <w:szCs w:val="28"/>
    </w:rPr>
  </w:style>
  <w:style w:type="character" w:customStyle="1" w:styleId="Heading6Char">
    <w:name w:val="Heading 6 Char"/>
    <w:basedOn w:val="DefaultParagraphFont"/>
    <w:link w:val="Heading6"/>
    <w:uiPriority w:val="9"/>
    <w:rsid w:val="001B7E0A"/>
    <w:rPr>
      <w:rFonts w:asciiTheme="majorHAnsi" w:hAnsiTheme="majorHAnsi" w:cstheme="minorHAnsi"/>
      <w:b/>
      <w:bCs/>
      <w:color w:val="4D60FF" w:themeColor="accent6"/>
      <w:kern w:val="0"/>
    </w:rPr>
  </w:style>
  <w:style w:type="paragraph" w:customStyle="1" w:styleId="Normal3">
    <w:name w:val="Normal 3"/>
    <w:basedOn w:val="Normal2"/>
    <w:qFormat/>
    <w:rsid w:val="003A4FBD"/>
    <w:rPr>
      <w:sz w:val="24"/>
      <w:szCs w:val="24"/>
    </w:rPr>
  </w:style>
  <w:style w:type="paragraph" w:styleId="ListParagraph">
    <w:name w:val="List Paragraph"/>
    <w:basedOn w:val="Normal"/>
    <w:uiPriority w:val="34"/>
    <w:rsid w:val="003A4FBD"/>
    <w:pPr>
      <w:ind w:left="720"/>
      <w:contextualSpacing/>
    </w:pPr>
  </w:style>
  <w:style w:type="paragraph" w:styleId="ListBullet">
    <w:name w:val="List Bullet"/>
    <w:basedOn w:val="Normal"/>
    <w:uiPriority w:val="99"/>
    <w:unhideWhenUsed/>
    <w:qFormat/>
    <w:rsid w:val="003A4FBD"/>
    <w:pPr>
      <w:numPr>
        <w:numId w:val="1"/>
      </w:numPr>
      <w:ind w:left="357" w:hanging="357"/>
      <w:contextualSpacing/>
    </w:pPr>
  </w:style>
  <w:style w:type="paragraph" w:styleId="ListBullet2">
    <w:name w:val="List Bullet 2"/>
    <w:basedOn w:val="Normal"/>
    <w:uiPriority w:val="99"/>
    <w:unhideWhenUsed/>
    <w:qFormat/>
    <w:rsid w:val="003A4FBD"/>
    <w:pPr>
      <w:numPr>
        <w:numId w:val="2"/>
      </w:numPr>
      <w:contextualSpacing/>
    </w:pPr>
  </w:style>
  <w:style w:type="paragraph" w:styleId="ListBullet3">
    <w:name w:val="List Bullet 3"/>
    <w:basedOn w:val="ListBullet"/>
    <w:uiPriority w:val="99"/>
    <w:unhideWhenUsed/>
    <w:qFormat/>
    <w:rsid w:val="003A4FBD"/>
    <w:rPr>
      <w:sz w:val="28"/>
      <w:szCs w:val="28"/>
    </w:rPr>
  </w:style>
  <w:style w:type="paragraph" w:styleId="ListBullet4">
    <w:name w:val="List Bullet 4"/>
    <w:basedOn w:val="ListBullet2"/>
    <w:uiPriority w:val="99"/>
    <w:unhideWhenUsed/>
    <w:qFormat/>
    <w:rsid w:val="003A4FBD"/>
    <w:rPr>
      <w:sz w:val="28"/>
      <w:szCs w:val="28"/>
    </w:rPr>
  </w:style>
  <w:style w:type="paragraph" w:styleId="ListBullet5">
    <w:name w:val="List Bullet 5"/>
    <w:basedOn w:val="ListBullet3"/>
    <w:uiPriority w:val="99"/>
    <w:unhideWhenUsed/>
    <w:qFormat/>
    <w:rsid w:val="00D54DEB"/>
    <w:rPr>
      <w:sz w:val="24"/>
      <w:szCs w:val="24"/>
    </w:rPr>
  </w:style>
  <w:style w:type="paragraph" w:customStyle="1" w:styleId="ListBullet6">
    <w:name w:val="List Bullet 6"/>
    <w:basedOn w:val="ListBullet4"/>
    <w:qFormat/>
    <w:rsid w:val="00D54DEB"/>
    <w:rPr>
      <w:sz w:val="24"/>
      <w:szCs w:val="24"/>
    </w:rPr>
  </w:style>
  <w:style w:type="paragraph" w:styleId="Footer">
    <w:name w:val="footer"/>
    <w:basedOn w:val="Normal"/>
    <w:link w:val="FooterChar"/>
    <w:uiPriority w:val="99"/>
    <w:unhideWhenUsed/>
    <w:qFormat/>
    <w:rsid w:val="00D54DEB"/>
    <w:rPr>
      <w:sz w:val="16"/>
      <w:szCs w:val="16"/>
    </w:rPr>
  </w:style>
  <w:style w:type="character" w:customStyle="1" w:styleId="FooterChar">
    <w:name w:val="Footer Char"/>
    <w:basedOn w:val="DefaultParagraphFont"/>
    <w:link w:val="Footer"/>
    <w:uiPriority w:val="99"/>
    <w:rsid w:val="00D54DEB"/>
    <w:rPr>
      <w:rFonts w:cstheme="minorHAnsi"/>
      <w:color w:val="000000"/>
      <w:kern w:val="0"/>
      <w:sz w:val="16"/>
      <w:szCs w:val="16"/>
    </w:rPr>
  </w:style>
  <w:style w:type="paragraph" w:styleId="Quote">
    <w:name w:val="Quote"/>
    <w:basedOn w:val="Heading1"/>
    <w:next w:val="Normal"/>
    <w:link w:val="QuoteChar"/>
    <w:uiPriority w:val="29"/>
    <w:qFormat/>
    <w:rsid w:val="004E527D"/>
    <w:pPr>
      <w:spacing w:line="288" w:lineRule="auto"/>
      <w:jc w:val="center"/>
    </w:pPr>
  </w:style>
  <w:style w:type="character" w:customStyle="1" w:styleId="QuoteChar">
    <w:name w:val="Quote Char"/>
    <w:basedOn w:val="DefaultParagraphFont"/>
    <w:link w:val="Quote"/>
    <w:uiPriority w:val="29"/>
    <w:rsid w:val="004E527D"/>
    <w:rPr>
      <w:rFonts w:asciiTheme="majorHAnsi" w:hAnsiTheme="majorHAnsi" w:cstheme="minorHAnsi"/>
      <w:b/>
      <w:bCs/>
      <w:color w:val="000000"/>
      <w:kern w:val="0"/>
      <w:sz w:val="60"/>
      <w:szCs w:val="60"/>
    </w:rPr>
  </w:style>
  <w:style w:type="paragraph" w:customStyle="1" w:styleId="Quote2">
    <w:name w:val="Quote 2"/>
    <w:basedOn w:val="Normal"/>
    <w:next w:val="Normal"/>
    <w:qFormat/>
    <w:rsid w:val="00A8539C"/>
    <w:pPr>
      <w:spacing w:before="480" w:line="288" w:lineRule="auto"/>
      <w:jc w:val="center"/>
    </w:pPr>
    <w:rPr>
      <w:b/>
      <w:bCs/>
      <w:sz w:val="48"/>
      <w:szCs w:val="40"/>
    </w:rPr>
  </w:style>
  <w:style w:type="paragraph" w:styleId="Header">
    <w:name w:val="header"/>
    <w:basedOn w:val="Normal"/>
    <w:link w:val="HeaderChar"/>
    <w:uiPriority w:val="99"/>
    <w:unhideWhenUsed/>
    <w:rsid w:val="0048317E"/>
    <w:pPr>
      <w:tabs>
        <w:tab w:val="clear" w:pos="283"/>
        <w:tab w:val="clear" w:pos="680"/>
        <w:tab w:val="clear" w:pos="964"/>
        <w:tab w:val="center" w:pos="4513"/>
        <w:tab w:val="right" w:pos="9026"/>
      </w:tabs>
      <w:spacing w:after="0"/>
    </w:pPr>
  </w:style>
  <w:style w:type="character" w:customStyle="1" w:styleId="HeaderChar">
    <w:name w:val="Header Char"/>
    <w:basedOn w:val="DefaultParagraphFont"/>
    <w:link w:val="Header"/>
    <w:uiPriority w:val="99"/>
    <w:rsid w:val="0048317E"/>
    <w:rPr>
      <w:rFonts w:cstheme="minorHAnsi"/>
      <w:color w:val="000000"/>
      <w:kern w:val="0"/>
      <w:sz w:val="32"/>
      <w:szCs w:val="32"/>
    </w:rPr>
  </w:style>
  <w:style w:type="character" w:customStyle="1" w:styleId="NoSpacingChar">
    <w:name w:val="No Spacing Char"/>
    <w:basedOn w:val="DefaultParagraphFont"/>
    <w:link w:val="NoSpacing"/>
    <w:uiPriority w:val="1"/>
    <w:rsid w:val="0048317E"/>
    <w:rPr>
      <w:rFonts w:cstheme="minorHAnsi"/>
      <w:color w:val="000000"/>
      <w:kern w:val="0"/>
      <w:sz w:val="32"/>
      <w:szCs w:val="32"/>
    </w:rPr>
  </w:style>
  <w:style w:type="paragraph" w:styleId="TOCHeading">
    <w:name w:val="TOC Heading"/>
    <w:basedOn w:val="Heading1"/>
    <w:next w:val="Normal"/>
    <w:uiPriority w:val="39"/>
    <w:unhideWhenUsed/>
    <w:qFormat/>
    <w:rsid w:val="00682047"/>
    <w:pPr>
      <w:keepNext/>
      <w:keepLines/>
      <w:suppressAutoHyphens w:val="0"/>
      <w:autoSpaceDE/>
      <w:autoSpaceDN/>
      <w:adjustRightInd/>
      <w:spacing w:before="480" w:after="720" w:line="276" w:lineRule="auto"/>
      <w:textAlignment w:val="auto"/>
      <w:outlineLvl w:val="9"/>
    </w:pPr>
    <w:rPr>
      <w:rFonts w:cstheme="minorBidi"/>
      <w:bCs w:val="0"/>
      <w:color w:val="auto"/>
      <w:kern w:val="2"/>
      <w:lang w:val="en-US" w:eastAsia="ja-JP"/>
      <w14:ligatures w14:val="none"/>
    </w:rPr>
  </w:style>
  <w:style w:type="paragraph" w:styleId="TOC2">
    <w:name w:val="toc 2"/>
    <w:basedOn w:val="Normal"/>
    <w:next w:val="Normal"/>
    <w:autoRedefine/>
    <w:uiPriority w:val="39"/>
    <w:unhideWhenUsed/>
    <w:rsid w:val="00B35C3E"/>
    <w:pPr>
      <w:tabs>
        <w:tab w:val="clear" w:pos="283"/>
        <w:tab w:val="clear" w:pos="680"/>
        <w:tab w:val="clear" w:pos="964"/>
        <w:tab w:val="right" w:pos="9345"/>
      </w:tabs>
      <w:spacing w:before="120" w:after="0"/>
    </w:pPr>
    <w:rPr>
      <w:rFonts w:cs="Times New Roman"/>
      <w:iCs/>
      <w:noProof/>
      <w:szCs w:val="24"/>
    </w:rPr>
  </w:style>
  <w:style w:type="paragraph" w:styleId="TOC1">
    <w:name w:val="toc 1"/>
    <w:basedOn w:val="Normal"/>
    <w:next w:val="Normal"/>
    <w:autoRedefine/>
    <w:uiPriority w:val="39"/>
    <w:unhideWhenUsed/>
    <w:rsid w:val="007A7441"/>
    <w:pPr>
      <w:tabs>
        <w:tab w:val="clear" w:pos="283"/>
        <w:tab w:val="clear" w:pos="680"/>
        <w:tab w:val="clear" w:pos="964"/>
        <w:tab w:val="right" w:pos="9345"/>
      </w:tabs>
      <w:spacing w:before="240" w:after="120"/>
    </w:pPr>
    <w:rPr>
      <w:rFonts w:cs="Times New Roman"/>
      <w:b/>
      <w:bCs/>
      <w:noProof/>
      <w:sz w:val="36"/>
      <w:szCs w:val="24"/>
    </w:rPr>
  </w:style>
  <w:style w:type="paragraph" w:styleId="TOC3">
    <w:name w:val="toc 3"/>
    <w:basedOn w:val="Normal"/>
    <w:next w:val="Normal"/>
    <w:autoRedefine/>
    <w:uiPriority w:val="39"/>
    <w:unhideWhenUsed/>
    <w:rsid w:val="00682047"/>
    <w:pPr>
      <w:tabs>
        <w:tab w:val="clear" w:pos="283"/>
        <w:tab w:val="clear" w:pos="680"/>
        <w:tab w:val="clear" w:pos="964"/>
      </w:tabs>
      <w:spacing w:after="0"/>
      <w:ind w:left="640"/>
    </w:pPr>
    <w:rPr>
      <w:rFonts w:cs="Times New Roman"/>
      <w:sz w:val="20"/>
      <w:szCs w:val="24"/>
    </w:rPr>
  </w:style>
  <w:style w:type="paragraph" w:styleId="TOC4">
    <w:name w:val="toc 4"/>
    <w:basedOn w:val="Normal"/>
    <w:next w:val="Normal"/>
    <w:autoRedefine/>
    <w:uiPriority w:val="39"/>
    <w:semiHidden/>
    <w:unhideWhenUsed/>
    <w:rsid w:val="0048317E"/>
    <w:pPr>
      <w:tabs>
        <w:tab w:val="clear" w:pos="283"/>
        <w:tab w:val="clear" w:pos="680"/>
        <w:tab w:val="clear" w:pos="964"/>
      </w:tabs>
      <w:spacing w:after="0"/>
      <w:ind w:left="960"/>
    </w:pPr>
    <w:rPr>
      <w:rFonts w:cs="Times New Roman"/>
      <w:sz w:val="20"/>
      <w:szCs w:val="24"/>
    </w:rPr>
  </w:style>
  <w:style w:type="paragraph" w:styleId="TOC5">
    <w:name w:val="toc 5"/>
    <w:basedOn w:val="Normal"/>
    <w:next w:val="Normal"/>
    <w:autoRedefine/>
    <w:uiPriority w:val="39"/>
    <w:semiHidden/>
    <w:unhideWhenUsed/>
    <w:rsid w:val="0048317E"/>
    <w:pPr>
      <w:tabs>
        <w:tab w:val="clear" w:pos="283"/>
        <w:tab w:val="clear" w:pos="680"/>
        <w:tab w:val="clear" w:pos="964"/>
      </w:tabs>
      <w:spacing w:after="0"/>
      <w:ind w:left="1280"/>
    </w:pPr>
    <w:rPr>
      <w:rFonts w:cs="Times New Roman"/>
      <w:sz w:val="20"/>
      <w:szCs w:val="24"/>
    </w:rPr>
  </w:style>
  <w:style w:type="paragraph" w:styleId="TOC6">
    <w:name w:val="toc 6"/>
    <w:basedOn w:val="Normal"/>
    <w:next w:val="Normal"/>
    <w:autoRedefine/>
    <w:uiPriority w:val="39"/>
    <w:semiHidden/>
    <w:unhideWhenUsed/>
    <w:rsid w:val="0048317E"/>
    <w:pPr>
      <w:tabs>
        <w:tab w:val="clear" w:pos="283"/>
        <w:tab w:val="clear" w:pos="680"/>
        <w:tab w:val="clear" w:pos="964"/>
      </w:tabs>
      <w:spacing w:after="0"/>
      <w:ind w:left="1600"/>
    </w:pPr>
    <w:rPr>
      <w:rFonts w:cs="Times New Roman"/>
      <w:sz w:val="20"/>
      <w:szCs w:val="24"/>
    </w:rPr>
  </w:style>
  <w:style w:type="paragraph" w:styleId="TOC7">
    <w:name w:val="toc 7"/>
    <w:basedOn w:val="Normal"/>
    <w:next w:val="Normal"/>
    <w:autoRedefine/>
    <w:uiPriority w:val="39"/>
    <w:semiHidden/>
    <w:unhideWhenUsed/>
    <w:rsid w:val="0048317E"/>
    <w:pPr>
      <w:tabs>
        <w:tab w:val="clear" w:pos="283"/>
        <w:tab w:val="clear" w:pos="680"/>
        <w:tab w:val="clear" w:pos="964"/>
      </w:tabs>
      <w:spacing w:after="0"/>
      <w:ind w:left="1920"/>
    </w:pPr>
    <w:rPr>
      <w:rFonts w:cs="Times New Roman"/>
      <w:sz w:val="20"/>
      <w:szCs w:val="24"/>
    </w:rPr>
  </w:style>
  <w:style w:type="paragraph" w:styleId="TOC8">
    <w:name w:val="toc 8"/>
    <w:basedOn w:val="Normal"/>
    <w:next w:val="Normal"/>
    <w:autoRedefine/>
    <w:uiPriority w:val="39"/>
    <w:semiHidden/>
    <w:unhideWhenUsed/>
    <w:rsid w:val="0048317E"/>
    <w:pPr>
      <w:tabs>
        <w:tab w:val="clear" w:pos="283"/>
        <w:tab w:val="clear" w:pos="680"/>
        <w:tab w:val="clear" w:pos="964"/>
      </w:tabs>
      <w:spacing w:after="0"/>
      <w:ind w:left="2240"/>
    </w:pPr>
    <w:rPr>
      <w:rFonts w:cs="Times New Roman"/>
      <w:sz w:val="20"/>
      <w:szCs w:val="24"/>
    </w:rPr>
  </w:style>
  <w:style w:type="paragraph" w:styleId="TOC9">
    <w:name w:val="toc 9"/>
    <w:basedOn w:val="Normal"/>
    <w:next w:val="Normal"/>
    <w:autoRedefine/>
    <w:uiPriority w:val="39"/>
    <w:semiHidden/>
    <w:unhideWhenUsed/>
    <w:rsid w:val="0048317E"/>
    <w:pPr>
      <w:tabs>
        <w:tab w:val="clear" w:pos="283"/>
        <w:tab w:val="clear" w:pos="680"/>
        <w:tab w:val="clear" w:pos="964"/>
      </w:tabs>
      <w:spacing w:after="0"/>
      <w:ind w:left="2560"/>
    </w:pPr>
    <w:rPr>
      <w:rFonts w:cs="Times New Roman"/>
      <w:sz w:val="20"/>
      <w:szCs w:val="24"/>
    </w:rPr>
  </w:style>
  <w:style w:type="character" w:customStyle="1" w:styleId="BigHeading80ptMedUnderlineMONO">
    <w:name w:val="Big Heading 80pt Med Underline MONO"/>
    <w:basedOn w:val="DefaultParagraphFont"/>
    <w:uiPriority w:val="99"/>
    <w:rsid w:val="00BE7868"/>
    <w:rPr>
      <w:rFonts w:ascii="ApercuMonoPro-Medium" w:hAnsi="ApercuMonoPro-Medium" w:cs="ApercuMonoPro-Medium"/>
      <w:color w:val="325BE7"/>
      <w:spacing w:val="0"/>
      <w:sz w:val="160"/>
      <w:szCs w:val="160"/>
      <w:u w:val="thick"/>
    </w:rPr>
  </w:style>
  <w:style w:type="table" w:styleId="TableGrid">
    <w:name w:val="Table Grid"/>
    <w:basedOn w:val="TableNormal"/>
    <w:uiPriority w:val="39"/>
    <w:rsid w:val="00322572"/>
    <w:tblPr>
      <w:tblCellMar>
        <w:top w:w="284" w:type="dxa"/>
        <w:left w:w="284" w:type="dxa"/>
        <w:bottom w:w="284" w:type="dxa"/>
        <w:right w:w="284" w:type="dxa"/>
      </w:tblCellMar>
    </w:tblPr>
  </w:style>
  <w:style w:type="table" w:styleId="ListTable1Light-Accent1">
    <w:name w:val="List Table 1 Light Accent 1"/>
    <w:basedOn w:val="TableNormal"/>
    <w:uiPriority w:val="46"/>
    <w:rsid w:val="00B4727B"/>
    <w:tblPr>
      <w:tblStyleRowBandSize w:val="1"/>
      <w:tblStyleColBandSize w:val="1"/>
    </w:tblPr>
    <w:tblStylePr w:type="firstRow">
      <w:rPr>
        <w:b/>
        <w:bCs/>
      </w:rPr>
      <w:tblPr/>
      <w:tcPr>
        <w:tcBorders>
          <w:bottom w:val="single" w:sz="4" w:space="0" w:color="4C6EC2" w:themeColor="accent1" w:themeTint="99"/>
        </w:tcBorders>
      </w:tcPr>
    </w:tblStylePr>
    <w:tblStylePr w:type="lastRow">
      <w:rPr>
        <w:b/>
        <w:bCs/>
      </w:rPr>
      <w:tblPr/>
      <w:tcPr>
        <w:tcBorders>
          <w:top w:val="single" w:sz="4" w:space="0" w:color="4C6EC2" w:themeColor="accent1" w:themeTint="99"/>
        </w:tcBorders>
      </w:tcPr>
    </w:tblStylePr>
    <w:tblStylePr w:type="firstCol">
      <w:rPr>
        <w:b/>
        <w:bCs/>
      </w:rPr>
    </w:tblStylePr>
    <w:tblStylePr w:type="lastCol">
      <w:rPr>
        <w:b/>
        <w:bCs/>
      </w:rPr>
    </w:tblStylePr>
    <w:tblStylePr w:type="band1Vert">
      <w:tblPr/>
      <w:tcPr>
        <w:shd w:val="clear" w:color="auto" w:fill="C3CEEA" w:themeFill="accent1" w:themeFillTint="33"/>
      </w:tcPr>
    </w:tblStylePr>
    <w:tblStylePr w:type="band1Horz">
      <w:tblPr/>
      <w:tcPr>
        <w:shd w:val="clear" w:color="auto" w:fill="C3CEEA" w:themeFill="accent1" w:themeFillTint="33"/>
      </w:tcPr>
    </w:tblStylePr>
  </w:style>
  <w:style w:type="table" w:customStyle="1" w:styleId="Table1">
    <w:name w:val="Table 1"/>
    <w:basedOn w:val="TableNormal"/>
    <w:uiPriority w:val="99"/>
    <w:rsid w:val="00B4727B"/>
    <w:tblPr>
      <w:tblBorders>
        <w:insideH w:val="single" w:sz="4" w:space="0" w:color="auto"/>
      </w:tblBorders>
      <w:tblCellMar>
        <w:top w:w="113" w:type="dxa"/>
        <w:bottom w:w="113" w:type="dxa"/>
      </w:tblCellMar>
    </w:tblPr>
    <w:tcPr>
      <w:shd w:val="clear" w:color="auto" w:fill="FFFFFF" w:themeFill="background1"/>
    </w:tcPr>
  </w:style>
  <w:style w:type="character" w:customStyle="1" w:styleId="Body14ptMedium">
    <w:name w:val="Body 14pt – Medium"/>
    <w:basedOn w:val="DefaultParagraphFont"/>
    <w:uiPriority w:val="99"/>
    <w:rsid w:val="00231268"/>
    <w:rPr>
      <w:rFonts w:ascii="CircularStd-Book" w:hAnsi="CircularStd-Book" w:cs="CircularStd-Book"/>
      <w:color w:val="000000"/>
      <w:spacing w:val="0"/>
      <w:sz w:val="28"/>
      <w:szCs w:val="28"/>
      <w:vertAlign w:val="baseline"/>
      <w:lang w:val="en-GB"/>
    </w:rPr>
  </w:style>
  <w:style w:type="paragraph" w:customStyle="1" w:styleId="Caption12pt">
    <w:name w:val="Caption 12pt"/>
    <w:basedOn w:val="Normal"/>
    <w:uiPriority w:val="99"/>
    <w:rsid w:val="002C2E79"/>
    <w:pPr>
      <w:tabs>
        <w:tab w:val="clear" w:pos="283"/>
        <w:tab w:val="clear" w:pos="680"/>
        <w:tab w:val="clear" w:pos="964"/>
      </w:tabs>
      <w:spacing w:after="0" w:line="320" w:lineRule="atLeast"/>
      <w:jc w:val="center"/>
    </w:pPr>
    <w:rPr>
      <w:rFonts w:ascii="RelativeTrial-Book" w:hAnsi="RelativeTrial-Book" w:cs="RelativeTrial-Book"/>
      <w:sz w:val="24"/>
      <w:szCs w:val="24"/>
    </w:rPr>
  </w:style>
  <w:style w:type="paragraph" w:customStyle="1" w:styleId="Normal4">
    <w:name w:val="Normal 4"/>
    <w:basedOn w:val="Normal3"/>
    <w:qFormat/>
    <w:rsid w:val="00565C99"/>
    <w:rPr>
      <w:sz w:val="20"/>
    </w:rPr>
  </w:style>
  <w:style w:type="character" w:styleId="Hyperlink">
    <w:name w:val="Hyperlink"/>
    <w:basedOn w:val="DefaultParagraphFont"/>
    <w:uiPriority w:val="99"/>
    <w:unhideWhenUsed/>
    <w:rsid w:val="007A7441"/>
    <w:rPr>
      <w:color w:val="000000" w:themeColor="hyperlink"/>
      <w:u w:val="single"/>
    </w:rPr>
  </w:style>
  <w:style w:type="paragraph" w:customStyle="1" w:styleId="Quote3">
    <w:name w:val="Quote 3"/>
    <w:basedOn w:val="Quote2"/>
    <w:qFormat/>
    <w:rsid w:val="00A8539C"/>
    <w:pPr>
      <w:spacing w:line="240" w:lineRule="auto"/>
    </w:pPr>
    <w:rPr>
      <w:color w:val="4D60FF" w:themeColor="accent6"/>
      <w:sz w:val="32"/>
    </w:rPr>
  </w:style>
  <w:style w:type="paragraph" w:styleId="NormalWeb">
    <w:name w:val="Normal (Web)"/>
    <w:basedOn w:val="Normal"/>
    <w:uiPriority w:val="99"/>
    <w:unhideWhenUsed/>
    <w:rsid w:val="008F5536"/>
    <w:pPr>
      <w:tabs>
        <w:tab w:val="clear" w:pos="283"/>
        <w:tab w:val="clear" w:pos="680"/>
        <w:tab w:val="clear" w:pos="964"/>
      </w:tabs>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lang w:eastAsia="en-GB"/>
      <w14:ligatures w14:val="none"/>
    </w:rPr>
  </w:style>
  <w:style w:type="table" w:styleId="TableGridLight">
    <w:name w:val="Grid Table Light"/>
    <w:basedOn w:val="TableNormal"/>
    <w:uiPriority w:val="40"/>
    <w:rsid w:val="008F55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text-bold">
    <w:name w:val="a-text-bold"/>
    <w:basedOn w:val="DefaultParagraphFont"/>
    <w:rsid w:val="008F5536"/>
  </w:style>
  <w:style w:type="character" w:customStyle="1" w:styleId="a-text-italic">
    <w:name w:val="a-text-italic"/>
    <w:basedOn w:val="DefaultParagraphFont"/>
    <w:rsid w:val="008F5536"/>
  </w:style>
  <w:style w:type="paragraph" w:styleId="Revision">
    <w:name w:val="Revision"/>
    <w:hidden/>
    <w:uiPriority w:val="99"/>
    <w:semiHidden/>
    <w:rsid w:val="00B24201"/>
    <w:rPr>
      <w:rFonts w:cstheme="minorHAnsi"/>
      <w:color w:val="00000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50680">
      <w:bodyDiv w:val="1"/>
      <w:marLeft w:val="0"/>
      <w:marRight w:val="0"/>
      <w:marTop w:val="0"/>
      <w:marBottom w:val="0"/>
      <w:divBdr>
        <w:top w:val="none" w:sz="0" w:space="0" w:color="auto"/>
        <w:left w:val="none" w:sz="0" w:space="0" w:color="auto"/>
        <w:bottom w:val="none" w:sz="0" w:space="0" w:color="auto"/>
        <w:right w:val="none" w:sz="0" w:space="0" w:color="auto"/>
      </w:divBdr>
    </w:div>
    <w:div w:id="82529258">
      <w:bodyDiv w:val="1"/>
      <w:marLeft w:val="0"/>
      <w:marRight w:val="0"/>
      <w:marTop w:val="0"/>
      <w:marBottom w:val="0"/>
      <w:divBdr>
        <w:top w:val="none" w:sz="0" w:space="0" w:color="auto"/>
        <w:left w:val="none" w:sz="0" w:space="0" w:color="auto"/>
        <w:bottom w:val="none" w:sz="0" w:space="0" w:color="auto"/>
        <w:right w:val="none" w:sz="0" w:space="0" w:color="auto"/>
      </w:divBdr>
    </w:div>
    <w:div w:id="94056940">
      <w:bodyDiv w:val="1"/>
      <w:marLeft w:val="0"/>
      <w:marRight w:val="0"/>
      <w:marTop w:val="0"/>
      <w:marBottom w:val="0"/>
      <w:divBdr>
        <w:top w:val="none" w:sz="0" w:space="0" w:color="auto"/>
        <w:left w:val="none" w:sz="0" w:space="0" w:color="auto"/>
        <w:bottom w:val="none" w:sz="0" w:space="0" w:color="auto"/>
        <w:right w:val="none" w:sz="0" w:space="0" w:color="auto"/>
      </w:divBdr>
    </w:div>
    <w:div w:id="281352376">
      <w:bodyDiv w:val="1"/>
      <w:marLeft w:val="0"/>
      <w:marRight w:val="0"/>
      <w:marTop w:val="0"/>
      <w:marBottom w:val="0"/>
      <w:divBdr>
        <w:top w:val="none" w:sz="0" w:space="0" w:color="auto"/>
        <w:left w:val="none" w:sz="0" w:space="0" w:color="auto"/>
        <w:bottom w:val="none" w:sz="0" w:space="0" w:color="auto"/>
        <w:right w:val="none" w:sz="0" w:space="0" w:color="auto"/>
      </w:divBdr>
    </w:div>
    <w:div w:id="992488231">
      <w:bodyDiv w:val="1"/>
      <w:marLeft w:val="0"/>
      <w:marRight w:val="0"/>
      <w:marTop w:val="0"/>
      <w:marBottom w:val="0"/>
      <w:divBdr>
        <w:top w:val="none" w:sz="0" w:space="0" w:color="auto"/>
        <w:left w:val="none" w:sz="0" w:space="0" w:color="auto"/>
        <w:bottom w:val="none" w:sz="0" w:space="0" w:color="auto"/>
        <w:right w:val="none" w:sz="0" w:space="0" w:color="auto"/>
      </w:divBdr>
    </w:div>
    <w:div w:id="1069496392">
      <w:bodyDiv w:val="1"/>
      <w:marLeft w:val="0"/>
      <w:marRight w:val="0"/>
      <w:marTop w:val="0"/>
      <w:marBottom w:val="0"/>
      <w:divBdr>
        <w:top w:val="none" w:sz="0" w:space="0" w:color="auto"/>
        <w:left w:val="none" w:sz="0" w:space="0" w:color="auto"/>
        <w:bottom w:val="none" w:sz="0" w:space="0" w:color="auto"/>
        <w:right w:val="none" w:sz="0" w:space="0" w:color="auto"/>
      </w:divBdr>
    </w:div>
    <w:div w:id="1165587915">
      <w:bodyDiv w:val="1"/>
      <w:marLeft w:val="0"/>
      <w:marRight w:val="0"/>
      <w:marTop w:val="0"/>
      <w:marBottom w:val="0"/>
      <w:divBdr>
        <w:top w:val="none" w:sz="0" w:space="0" w:color="auto"/>
        <w:left w:val="none" w:sz="0" w:space="0" w:color="auto"/>
        <w:bottom w:val="none" w:sz="0" w:space="0" w:color="auto"/>
        <w:right w:val="none" w:sz="0" w:space="0" w:color="auto"/>
      </w:divBdr>
    </w:div>
    <w:div w:id="1349212552">
      <w:bodyDiv w:val="1"/>
      <w:marLeft w:val="0"/>
      <w:marRight w:val="0"/>
      <w:marTop w:val="0"/>
      <w:marBottom w:val="0"/>
      <w:divBdr>
        <w:top w:val="none" w:sz="0" w:space="0" w:color="auto"/>
        <w:left w:val="none" w:sz="0" w:space="0" w:color="auto"/>
        <w:bottom w:val="none" w:sz="0" w:space="0" w:color="auto"/>
        <w:right w:val="none" w:sz="0" w:space="0" w:color="auto"/>
      </w:divBdr>
    </w:div>
    <w:div w:id="1817185911">
      <w:bodyDiv w:val="1"/>
      <w:marLeft w:val="0"/>
      <w:marRight w:val="0"/>
      <w:marTop w:val="0"/>
      <w:marBottom w:val="0"/>
      <w:divBdr>
        <w:top w:val="none" w:sz="0" w:space="0" w:color="auto"/>
        <w:left w:val="none" w:sz="0" w:space="0" w:color="auto"/>
        <w:bottom w:val="none" w:sz="0" w:space="0" w:color="auto"/>
        <w:right w:val="none" w:sz="0" w:space="0" w:color="auto"/>
      </w:divBdr>
    </w:div>
    <w:div w:id="1826121927">
      <w:bodyDiv w:val="1"/>
      <w:marLeft w:val="0"/>
      <w:marRight w:val="0"/>
      <w:marTop w:val="0"/>
      <w:marBottom w:val="0"/>
      <w:divBdr>
        <w:top w:val="none" w:sz="0" w:space="0" w:color="auto"/>
        <w:left w:val="none" w:sz="0" w:space="0" w:color="auto"/>
        <w:bottom w:val="none" w:sz="0" w:space="0" w:color="auto"/>
        <w:right w:val="none" w:sz="0" w:space="0" w:color="auto"/>
      </w:divBdr>
    </w:div>
    <w:div w:id="200720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wnsbfs.co.uk/search/?groupcode=NLT_Year3"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LT-FILE01\Office_Templates\NLT__Blank.dotx" TargetMode="External"/></Relationships>
</file>

<file path=word/theme/theme1.xml><?xml version="1.0" encoding="utf-8"?>
<a:theme xmlns:a="http://schemas.openxmlformats.org/drawingml/2006/main" name="Office Theme">
  <a:themeElements>
    <a:clrScheme name="NLT 2">
      <a:dk1>
        <a:srgbClr val="000000"/>
      </a:dk1>
      <a:lt1>
        <a:srgbClr val="FFFFFF"/>
      </a:lt1>
      <a:dk2>
        <a:srgbClr val="055129"/>
      </a:dk2>
      <a:lt2>
        <a:srgbClr val="F8F6F2"/>
      </a:lt2>
      <a:accent1>
        <a:srgbClr val="1C2C52"/>
      </a:accent1>
      <a:accent2>
        <a:srgbClr val="31D59F"/>
      </a:accent2>
      <a:accent3>
        <a:srgbClr val="EDB3F5"/>
      </a:accent3>
      <a:accent4>
        <a:srgbClr val="D28204"/>
      </a:accent4>
      <a:accent5>
        <a:srgbClr val="F26D69"/>
      </a:accent5>
      <a:accent6>
        <a:srgbClr val="4D60FF"/>
      </a:accent6>
      <a:hlink>
        <a:srgbClr val="000000"/>
      </a:hlink>
      <a:folHlink>
        <a:srgbClr val="000000"/>
      </a:folHlink>
    </a:clrScheme>
    <a:fontScheme name="NLT">
      <a:majorFont>
        <a:latin typeface="Relative NLT Book"/>
        <a:ea typeface=""/>
        <a:cs typeface=""/>
      </a:majorFont>
      <a:minorFont>
        <a:latin typeface="Relative NLT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27D6902355C147A423773D2E9EB184" ma:contentTypeVersion="3" ma:contentTypeDescription="Create a new document." ma:contentTypeScope="" ma:versionID="cd3e887d02334748fc1cbcd9a8b358cd">
  <xsd:schema xmlns:xsd="http://www.w3.org/2001/XMLSchema" xmlns:xs="http://www.w3.org/2001/XMLSchema" xmlns:p="http://schemas.microsoft.com/office/2006/metadata/properties" xmlns:ns2="176dc627-9d95-442c-817d-2a3972246a67" targetNamespace="http://schemas.microsoft.com/office/2006/metadata/properties" ma:root="true" ma:fieldsID="f386733564170aed4f6e47f2eec89dea" ns2:_="">
    <xsd:import namespace="176dc627-9d95-442c-817d-2a3972246a6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dc627-9d95-442c-817d-2a3972246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A2D712-6D17-43DB-8A7E-9C81152F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dc627-9d95-442c-817d-2a3972246a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3247C-E908-4FF9-9563-820D94C9DDFC}">
  <ds:schemaRef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176dc627-9d95-442c-817d-2a3972246a67"/>
    <ds:schemaRef ds:uri="http://purl.org/dc/dcmitype/"/>
    <ds:schemaRef ds:uri="http://purl.org/dc/terms/"/>
  </ds:schemaRefs>
</ds:datastoreItem>
</file>

<file path=customXml/itemProps3.xml><?xml version="1.0" encoding="utf-8"?>
<ds:datastoreItem xmlns:ds="http://schemas.openxmlformats.org/officeDocument/2006/customXml" ds:itemID="{8B648A8C-31EF-4FA6-98E6-D65966DE70E1}">
  <ds:schemaRefs>
    <ds:schemaRef ds:uri="http://schemas.openxmlformats.org/officeDocument/2006/bibliography"/>
  </ds:schemaRefs>
</ds:datastoreItem>
</file>

<file path=customXml/itemProps4.xml><?xml version="1.0" encoding="utf-8"?>
<ds:datastoreItem xmlns:ds="http://schemas.openxmlformats.org/officeDocument/2006/customXml" ds:itemID="{31DE4F26-BADF-479A-925F-8589033771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NLT__Blank</Template>
  <TotalTime>436</TotalTime>
  <Pages>8</Pages>
  <Words>1696</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Wright</dc:creator>
  <cp:keywords/>
  <dc:description/>
  <cp:lastModifiedBy>Josie Dibnah</cp:lastModifiedBy>
  <cp:revision>8</cp:revision>
  <cp:lastPrinted>2023-07-21T15:42:00Z</cp:lastPrinted>
  <dcterms:created xsi:type="dcterms:W3CDTF">2024-06-12T13:10:00Z</dcterms:created>
  <dcterms:modified xsi:type="dcterms:W3CDTF">2024-10-22T15:49:00Z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0x010100A027D6902355C147A423773D2E9EB184</vt:lpwstr>
  </property>
</Properties>
</file>