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Light"/>
        <w:tblpPr w:leftFromText="180" w:rightFromText="180" w:vertAnchor="text" w:horzAnchor="margin" w:tblpY="2764"/>
        <w:tblW w:w="9493" w:type="dxa"/>
        <w:tblLook w:val="04A0" w:firstRow="1" w:lastRow="0" w:firstColumn="1" w:lastColumn="0" w:noHBand="0" w:noVBand="1"/>
      </w:tblPr>
      <w:tblGrid>
        <w:gridCol w:w="2122"/>
        <w:gridCol w:w="7371"/>
      </w:tblGrid>
      <w:tr w:rsidR="0032693F" w14:paraId="13DAC793" w14:textId="77777777" w:rsidTr="0013158B">
        <w:trPr>
          <w:trHeight w:val="1702"/>
        </w:trPr>
        <w:tc>
          <w:tcPr>
            <w:tcW w:w="2122" w:type="dxa"/>
          </w:tcPr>
          <w:p w14:paraId="08566CEE" w14:textId="03896C68"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noProof/>
                <w:lang w:eastAsia="en-GB"/>
              </w:rPr>
              <w:drawing>
                <wp:anchor distT="0" distB="0" distL="114300" distR="114300" simplePos="0" relativeHeight="252167168" behindDoc="0" locked="0" layoutInCell="1" allowOverlap="1" wp14:anchorId="48208B0D" wp14:editId="3197E5AA">
                  <wp:simplePos x="0" y="0"/>
                  <wp:positionH relativeFrom="column">
                    <wp:posOffset>138430</wp:posOffset>
                  </wp:positionH>
                  <wp:positionV relativeFrom="paragraph">
                    <wp:posOffset>11430</wp:posOffset>
                  </wp:positionV>
                  <wp:extent cx="918808" cy="1396365"/>
                  <wp:effectExtent l="0" t="0" r="0" b="0"/>
                  <wp:wrapNone/>
                  <wp:docPr id="139476649" name="Picture 139476649" descr="Jummy at the River School: a Nigerian boarding school mystery by Sabine  Adeyinka - chosen as Blackwell's Children's Book of the Month : Adeyinka,  Sabi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ummy at the River School: a Nigerian boarding school mystery by Sabine  Adeyinka - chosen as Blackwell's Children's Book of the Month : Adeyinka,  Sabine: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808"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14:paraId="2B9B75A3" w14:textId="40A07F76"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proofErr w:type="spellStart"/>
            <w:r>
              <w:rPr>
                <w:rFonts w:cs="Arial"/>
                <w:sz w:val="24"/>
                <w:szCs w:val="24"/>
              </w:rPr>
              <w:t>Jummy</w:t>
            </w:r>
            <w:proofErr w:type="spellEnd"/>
            <w:r>
              <w:rPr>
                <w:rFonts w:cs="Arial"/>
                <w:sz w:val="24"/>
                <w:szCs w:val="24"/>
              </w:rPr>
              <w:t xml:space="preserve"> at the River School by Sabine Adeyinka</w:t>
            </w:r>
          </w:p>
          <w:p w14:paraId="05FCB912" w14:textId="3A9B3210" w:rsidR="0032693F" w:rsidRDefault="0032693F" w:rsidP="0032693F">
            <w:pPr>
              <w:tabs>
                <w:tab w:val="clear" w:pos="283"/>
                <w:tab w:val="clear" w:pos="680"/>
                <w:tab w:val="clear" w:pos="964"/>
              </w:tabs>
              <w:suppressAutoHyphens w:val="0"/>
              <w:autoSpaceDE/>
              <w:autoSpaceDN/>
              <w:adjustRightInd/>
              <w:spacing w:before="240" w:after="0"/>
              <w:textAlignment w:val="auto"/>
              <w:rPr>
                <w:rFonts w:cs="Arial"/>
                <w:sz w:val="20"/>
                <w:szCs w:val="24"/>
              </w:rPr>
            </w:pPr>
            <w:proofErr w:type="spellStart"/>
            <w:r w:rsidRPr="00E54CFC">
              <w:rPr>
                <w:rFonts w:cs="Arial"/>
                <w:sz w:val="20"/>
                <w:szCs w:val="24"/>
              </w:rPr>
              <w:t>Jummy</w:t>
            </w:r>
            <w:proofErr w:type="spellEnd"/>
            <w:r w:rsidRPr="00E54CFC">
              <w:rPr>
                <w:rFonts w:cs="Arial"/>
                <w:sz w:val="20"/>
                <w:szCs w:val="24"/>
              </w:rPr>
              <w:t xml:space="preserve"> has won a place at the River School, the finest girls' boarding school in Nigeria. Nothing can dampen he</w:t>
            </w:r>
            <w:r>
              <w:rPr>
                <w:rFonts w:cs="Arial"/>
                <w:sz w:val="20"/>
                <w:szCs w:val="24"/>
              </w:rPr>
              <w:t>r spirits. B</w:t>
            </w:r>
            <w:r w:rsidRPr="00E54CFC">
              <w:rPr>
                <w:rFonts w:cs="Arial"/>
                <w:sz w:val="20"/>
                <w:szCs w:val="24"/>
              </w:rPr>
              <w:t xml:space="preserve">ut when </w:t>
            </w:r>
            <w:r>
              <w:rPr>
                <w:rFonts w:cs="Arial"/>
                <w:sz w:val="20"/>
                <w:szCs w:val="24"/>
              </w:rPr>
              <w:t xml:space="preserve">her best friend </w:t>
            </w:r>
            <w:r w:rsidRPr="00E54CFC">
              <w:rPr>
                <w:rFonts w:cs="Arial"/>
                <w:sz w:val="20"/>
                <w:szCs w:val="24"/>
              </w:rPr>
              <w:t xml:space="preserve">Caro suddenly arrives at the school </w:t>
            </w:r>
            <w:r>
              <w:rPr>
                <w:rFonts w:cs="Arial"/>
                <w:sz w:val="20"/>
                <w:szCs w:val="24"/>
              </w:rPr>
              <w:t>to work, not to learn,</w:t>
            </w:r>
            <w:r w:rsidRPr="00E54CFC">
              <w:rPr>
                <w:rFonts w:cs="Arial"/>
                <w:sz w:val="20"/>
                <w:szCs w:val="24"/>
              </w:rPr>
              <w:t xml:space="preserve"> </w:t>
            </w:r>
            <w:proofErr w:type="spellStart"/>
            <w:r w:rsidRPr="00E54CFC">
              <w:rPr>
                <w:rFonts w:cs="Arial"/>
                <w:sz w:val="20"/>
                <w:szCs w:val="24"/>
              </w:rPr>
              <w:t>Jummy</w:t>
            </w:r>
            <w:proofErr w:type="spellEnd"/>
            <w:r w:rsidRPr="00E54CFC">
              <w:rPr>
                <w:rFonts w:cs="Arial"/>
                <w:sz w:val="20"/>
                <w:szCs w:val="24"/>
              </w:rPr>
              <w:t xml:space="preserve"> must bring all her friends together to help.</w:t>
            </w:r>
          </w:p>
          <w:p w14:paraId="42961CC7" w14:textId="4B54AC9F" w:rsidR="0032693F" w:rsidRPr="007D0161" w:rsidRDefault="0032693F" w:rsidP="0032693F">
            <w:pPr>
              <w:tabs>
                <w:tab w:val="clear" w:pos="283"/>
                <w:tab w:val="clear" w:pos="680"/>
                <w:tab w:val="clear" w:pos="964"/>
              </w:tabs>
              <w:suppressAutoHyphens w:val="0"/>
              <w:autoSpaceDE/>
              <w:autoSpaceDN/>
              <w:adjustRightInd/>
              <w:spacing w:after="0"/>
              <w:textAlignment w:val="auto"/>
              <w:rPr>
                <w:rFonts w:eastAsia="Times New Roman" w:cs="Arial"/>
                <w:color w:val="0F1111"/>
                <w:sz w:val="22"/>
                <w:szCs w:val="22"/>
                <w:lang w:eastAsia="en-GB"/>
                <w14:ligatures w14:val="none"/>
              </w:rPr>
            </w:pPr>
            <w:r w:rsidRPr="00E54CFC">
              <w:rPr>
                <w:rFonts w:cs="Arial"/>
                <w:noProof/>
                <w:sz w:val="20"/>
                <w:szCs w:val="24"/>
                <w:lang w:eastAsia="en-GB"/>
              </w:rPr>
              <mc:AlternateContent>
                <mc:Choice Requires="wps">
                  <w:drawing>
                    <wp:anchor distT="45720" distB="45720" distL="114300" distR="114300" simplePos="0" relativeHeight="252168192" behindDoc="0" locked="0" layoutInCell="1" allowOverlap="1" wp14:anchorId="0A6F3BBD" wp14:editId="0288CB99">
                      <wp:simplePos x="0" y="0"/>
                      <wp:positionH relativeFrom="column">
                        <wp:posOffset>330200</wp:posOffset>
                      </wp:positionH>
                      <wp:positionV relativeFrom="paragraph">
                        <wp:posOffset>60960</wp:posOffset>
                      </wp:positionV>
                      <wp:extent cx="1432560" cy="320040"/>
                      <wp:effectExtent l="0" t="0" r="0" b="3810"/>
                      <wp:wrapSquare wrapText="bothSides"/>
                      <wp:docPr id="139476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825D3D2" w14:textId="77777777" w:rsidR="0032693F" w:rsidRPr="007D0161" w:rsidRDefault="0032693F" w:rsidP="00E54CFC">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6F3BBD" id="Text Box 2" o:spid="_x0000_s1026" style="position:absolute;margin-left:26pt;margin-top:4.8pt;width:112.8pt;height:25.2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" fillcolor="#adbdf5" stroked="f">
                      <v:stroke joinstyle="miter"/>
                      <v:textbox>
                        <w:txbxContent>
                          <w:p w14:paraId="0825D3D2" w14:textId="77777777" w:rsidR="0032693F" w:rsidRPr="007D0161" w:rsidRDefault="0032693F" w:rsidP="00E54CFC">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Pr="00E54CFC">
              <w:rPr>
                <w:rFonts w:cs="Arial"/>
                <w:noProof/>
                <w:sz w:val="20"/>
                <w:szCs w:val="24"/>
                <w:lang w:eastAsia="en-GB"/>
              </w:rPr>
              <mc:AlternateContent>
                <mc:Choice Requires="wps">
                  <w:drawing>
                    <wp:anchor distT="45720" distB="45720" distL="114300" distR="114300" simplePos="0" relativeHeight="252169216" behindDoc="0" locked="0" layoutInCell="1" allowOverlap="1" wp14:anchorId="63490254" wp14:editId="02EB2CAE">
                      <wp:simplePos x="0" y="0"/>
                      <wp:positionH relativeFrom="column">
                        <wp:posOffset>2567940</wp:posOffset>
                      </wp:positionH>
                      <wp:positionV relativeFrom="paragraph">
                        <wp:posOffset>70485</wp:posOffset>
                      </wp:positionV>
                      <wp:extent cx="1514475" cy="320040"/>
                      <wp:effectExtent l="0" t="0" r="9525" b="3810"/>
                      <wp:wrapSquare wrapText="bothSides"/>
                      <wp:docPr id="139476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0040"/>
                              </a:xfrm>
                              <a:prstGeom prst="roundRect">
                                <a:avLst/>
                              </a:prstGeom>
                              <a:solidFill>
                                <a:srgbClr val="ADBDF5"/>
                              </a:solidFill>
                              <a:ln w="9525">
                                <a:noFill/>
                                <a:miter lim="800000"/>
                                <a:headEnd/>
                                <a:tailEnd/>
                              </a:ln>
                            </wps:spPr>
                            <wps:txbx>
                              <w:txbxContent>
                                <w:p w14:paraId="4750F1EB" w14:textId="77777777" w:rsidR="0032693F" w:rsidRPr="007D0161" w:rsidRDefault="0032693F" w:rsidP="00E54CFC">
                                  <w:pPr>
                                    <w:rPr>
                                      <w:sz w:val="24"/>
                                      <w:szCs w:val="24"/>
                                    </w:rPr>
                                  </w:pPr>
                                  <w:r>
                                    <w:rPr>
                                      <w:sz w:val="24"/>
                                      <w:szCs w:val="24"/>
                                    </w:rPr>
                                    <w:t>Interest</w:t>
                                  </w:r>
                                  <w:r w:rsidRPr="007D0161">
                                    <w:rPr>
                                      <w:sz w:val="24"/>
                                      <w:szCs w:val="24"/>
                                    </w:rPr>
                                    <w:t xml:space="preserve"> age:</w:t>
                                  </w:r>
                                  <w:r>
                                    <w:rPr>
                                      <w:sz w:val="24"/>
                                      <w:szCs w:val="24"/>
                                    </w:rPr>
                                    <w:t xml:space="preserve"> 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490254" id="_x0000_s1027" style="position:absolute;margin-left:202.2pt;margin-top:5.55pt;width:119.25pt;height:25.2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" fillcolor="#adbdf5" stroked="f">
                      <v:stroke joinstyle="miter"/>
                      <v:textbox>
                        <w:txbxContent>
                          <w:p w14:paraId="4750F1EB" w14:textId="77777777" w:rsidR="0032693F" w:rsidRPr="007D0161" w:rsidRDefault="0032693F" w:rsidP="00E54CFC">
                            <w:pPr>
                              <w:rPr>
                                <w:sz w:val="24"/>
                                <w:szCs w:val="24"/>
                              </w:rPr>
                            </w:pPr>
                            <w:r>
                              <w:rPr>
                                <w:sz w:val="24"/>
                                <w:szCs w:val="24"/>
                              </w:rPr>
                              <w:t>Interest</w:t>
                            </w:r>
                            <w:r w:rsidRPr="007D0161">
                              <w:rPr>
                                <w:sz w:val="24"/>
                                <w:szCs w:val="24"/>
                              </w:rPr>
                              <w:t xml:space="preserve"> age:</w:t>
                            </w:r>
                            <w:r>
                              <w:rPr>
                                <w:sz w:val="24"/>
                                <w:szCs w:val="24"/>
                              </w:rPr>
                              <w:t xml:space="preserve"> 9-12</w:t>
                            </w:r>
                          </w:p>
                        </w:txbxContent>
                      </v:textbox>
                      <w10:wrap type="square"/>
                    </v:roundrect>
                  </w:pict>
                </mc:Fallback>
              </mc:AlternateContent>
            </w:r>
          </w:p>
        </w:tc>
      </w:tr>
      <w:tr w:rsidR="0032693F" w14:paraId="7E834228" w14:textId="77777777" w:rsidTr="00F37ED5">
        <w:trPr>
          <w:trHeight w:val="2070"/>
        </w:trPr>
        <w:tc>
          <w:tcPr>
            <w:tcW w:w="2122" w:type="dxa"/>
          </w:tcPr>
          <w:p w14:paraId="4B271E9B" w14:textId="27105991"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noProof/>
                <w:lang w:eastAsia="en-GB"/>
              </w:rPr>
              <w:drawing>
                <wp:anchor distT="0" distB="0" distL="114300" distR="114300" simplePos="0" relativeHeight="252179456" behindDoc="0" locked="0" layoutInCell="1" allowOverlap="1" wp14:anchorId="3948DB6E" wp14:editId="56FFCA0E">
                  <wp:simplePos x="0" y="0"/>
                  <wp:positionH relativeFrom="column">
                    <wp:posOffset>197518</wp:posOffset>
                  </wp:positionH>
                  <wp:positionV relativeFrom="paragraph">
                    <wp:posOffset>11430</wp:posOffset>
                  </wp:positionV>
                  <wp:extent cx="830580" cy="1275132"/>
                  <wp:effectExtent l="0" t="0" r="7620" b="1270"/>
                  <wp:wrapNone/>
                  <wp:docPr id="202064603" name="Picture 202064603" descr="Harriet Versus The Galaxy | Walker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iet Versus The Galaxy | Walker Books Austra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12751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14:paraId="537813B1" w14:textId="5F175C57"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Harriet versus the Galaxy by Samantha Baines</w:t>
            </w:r>
          </w:p>
          <w:p w14:paraId="40985574" w14:textId="50229E42" w:rsidR="0032693F" w:rsidRDefault="0032693F" w:rsidP="0032693F">
            <w:pPr>
              <w:tabs>
                <w:tab w:val="clear" w:pos="283"/>
                <w:tab w:val="clear" w:pos="680"/>
                <w:tab w:val="clear" w:pos="964"/>
              </w:tabs>
              <w:suppressAutoHyphens w:val="0"/>
              <w:autoSpaceDE/>
              <w:autoSpaceDN/>
              <w:adjustRightInd/>
              <w:spacing w:before="240" w:after="0"/>
              <w:textAlignment w:val="auto"/>
              <w:rPr>
                <w:rFonts w:cs="Arial"/>
                <w:sz w:val="20"/>
                <w:szCs w:val="24"/>
              </w:rPr>
            </w:pPr>
            <w:r w:rsidRPr="00E54CFC">
              <w:rPr>
                <w:rFonts w:cs="Arial"/>
                <w:sz w:val="20"/>
                <w:szCs w:val="24"/>
              </w:rPr>
              <w:t>The intergalactic adventure starts at home with Harriet, who discovers that her hearing-aid can do more than she ever bargained for</w:t>
            </w:r>
            <w:r w:rsidR="00E91F8B">
              <w:rPr>
                <w:rFonts w:cs="Arial"/>
                <w:sz w:val="20"/>
                <w:szCs w:val="24"/>
              </w:rPr>
              <w:t>,</w:t>
            </w:r>
            <w:r w:rsidRPr="00E54CFC">
              <w:rPr>
                <w:rFonts w:cs="Arial"/>
                <w:sz w:val="20"/>
                <w:szCs w:val="24"/>
              </w:rPr>
              <w:t xml:space="preserve"> when she finds an alien in her room.</w:t>
            </w:r>
          </w:p>
          <w:p w14:paraId="6F5A83E8" w14:textId="527B3C29" w:rsidR="0032693F" w:rsidRDefault="00364B5B" w:rsidP="0032693F">
            <w:pPr>
              <w:tabs>
                <w:tab w:val="clear" w:pos="283"/>
                <w:tab w:val="clear" w:pos="680"/>
                <w:tab w:val="clear" w:pos="964"/>
              </w:tabs>
              <w:suppressAutoHyphens w:val="0"/>
              <w:autoSpaceDE/>
              <w:autoSpaceDN/>
              <w:adjustRightInd/>
              <w:spacing w:before="240" w:after="0"/>
              <w:textAlignment w:val="auto"/>
              <w:rPr>
                <w:rFonts w:cs="Arial"/>
                <w:sz w:val="24"/>
                <w:szCs w:val="24"/>
              </w:rPr>
            </w:pPr>
            <w:r w:rsidRPr="0013158B">
              <w:rPr>
                <w:rFonts w:cs="Arial"/>
                <w:noProof/>
                <w:sz w:val="20"/>
                <w:szCs w:val="24"/>
                <w:lang w:eastAsia="en-GB"/>
              </w:rPr>
              <mc:AlternateContent>
                <mc:Choice Requires="wps">
                  <w:drawing>
                    <wp:anchor distT="45720" distB="45720" distL="114300" distR="114300" simplePos="0" relativeHeight="252180480" behindDoc="0" locked="0" layoutInCell="1" allowOverlap="1" wp14:anchorId="69C68E90" wp14:editId="224FA835">
                      <wp:simplePos x="0" y="0"/>
                      <wp:positionH relativeFrom="column">
                        <wp:posOffset>331470</wp:posOffset>
                      </wp:positionH>
                      <wp:positionV relativeFrom="paragraph">
                        <wp:posOffset>81280</wp:posOffset>
                      </wp:positionV>
                      <wp:extent cx="1432560" cy="320040"/>
                      <wp:effectExtent l="0" t="0" r="0" b="3810"/>
                      <wp:wrapSquare wrapText="bothSides"/>
                      <wp:docPr id="1691026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1F7F1CD" w14:textId="77777777" w:rsidR="0032693F" w:rsidRPr="007D0161" w:rsidRDefault="0032693F" w:rsidP="0013158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C68E90" id="_x0000_s1028" style="position:absolute;margin-left:26.1pt;margin-top:6.4pt;width:112.8pt;height:25.2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WTGAIAAAI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" fillcolor="#adbdf5" stroked="f">
                      <v:stroke joinstyle="miter"/>
                      <v:textbox>
                        <w:txbxContent>
                          <w:p w14:paraId="01F7F1CD" w14:textId="77777777" w:rsidR="0032693F" w:rsidRPr="007D0161" w:rsidRDefault="0032693F" w:rsidP="0013158B">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0032693F" w:rsidRPr="0013158B">
              <w:rPr>
                <w:rFonts w:cs="Arial"/>
                <w:noProof/>
                <w:sz w:val="20"/>
                <w:szCs w:val="24"/>
                <w:lang w:eastAsia="en-GB"/>
              </w:rPr>
              <mc:AlternateContent>
                <mc:Choice Requires="wps">
                  <w:drawing>
                    <wp:anchor distT="45720" distB="45720" distL="114300" distR="114300" simplePos="0" relativeHeight="252181504" behindDoc="0" locked="0" layoutInCell="1" allowOverlap="1" wp14:anchorId="084EFD43" wp14:editId="250089A2">
                      <wp:simplePos x="0" y="0"/>
                      <wp:positionH relativeFrom="column">
                        <wp:posOffset>2655570</wp:posOffset>
                      </wp:positionH>
                      <wp:positionV relativeFrom="paragraph">
                        <wp:posOffset>81280</wp:posOffset>
                      </wp:positionV>
                      <wp:extent cx="1455420" cy="320040"/>
                      <wp:effectExtent l="0" t="0" r="0" b="3810"/>
                      <wp:wrapSquare wrapText="bothSides"/>
                      <wp:docPr id="169102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6CA050F" w14:textId="77777777" w:rsidR="0032693F" w:rsidRPr="007D0161" w:rsidRDefault="0032693F" w:rsidP="0013158B">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4EFD43" id="_x0000_s1029" style="position:absolute;margin-left:209.1pt;margin-top:6.4pt;width:114.6pt;height:25.2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yvFwIAAAI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" fillcolor="#adbdf5" stroked="f">
                      <v:stroke joinstyle="miter"/>
                      <v:textbox>
                        <w:txbxContent>
                          <w:p w14:paraId="26CA050F" w14:textId="77777777" w:rsidR="0032693F" w:rsidRPr="007D0161" w:rsidRDefault="0032693F" w:rsidP="0013158B">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p>
        </w:tc>
      </w:tr>
      <w:tr w:rsidR="0032693F" w14:paraId="11578800" w14:textId="77777777" w:rsidTr="00F37ED5">
        <w:trPr>
          <w:trHeight w:val="2046"/>
        </w:trPr>
        <w:tc>
          <w:tcPr>
            <w:tcW w:w="2122" w:type="dxa"/>
          </w:tcPr>
          <w:p w14:paraId="0C8DE182" w14:textId="54A045EF"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noProof/>
                <w:lang w:eastAsia="en-GB"/>
              </w:rPr>
              <w:drawing>
                <wp:anchor distT="0" distB="0" distL="114300" distR="114300" simplePos="0" relativeHeight="252175360" behindDoc="0" locked="0" layoutInCell="1" allowOverlap="1" wp14:anchorId="23A7BE23" wp14:editId="22D16AED">
                  <wp:simplePos x="0" y="0"/>
                  <wp:positionH relativeFrom="column">
                    <wp:posOffset>203762</wp:posOffset>
                  </wp:positionH>
                  <wp:positionV relativeFrom="paragraph">
                    <wp:posOffset>39370</wp:posOffset>
                  </wp:positionV>
                  <wp:extent cx="830580" cy="1243385"/>
                  <wp:effectExtent l="0" t="0" r="7620" b="0"/>
                  <wp:wrapNone/>
                  <wp:docPr id="1691026107" name="Picture 1691026107" descr="El Deafo : Bell, Cec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 Deafo : Bell, Cece: Amazon.co.uk: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0580" cy="1243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14:paraId="52E3018D" w14:textId="19835ADD"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El Deafo by Cece Bell</w:t>
            </w:r>
          </w:p>
          <w:p w14:paraId="5CD9162E" w14:textId="19B4D81A" w:rsidR="00F37ED5" w:rsidRDefault="0032693F" w:rsidP="0032693F">
            <w:pPr>
              <w:tabs>
                <w:tab w:val="clear" w:pos="283"/>
                <w:tab w:val="clear" w:pos="680"/>
                <w:tab w:val="clear" w:pos="964"/>
              </w:tabs>
              <w:suppressAutoHyphens w:val="0"/>
              <w:autoSpaceDE/>
              <w:autoSpaceDN/>
              <w:adjustRightInd/>
              <w:spacing w:before="240" w:after="0"/>
              <w:textAlignment w:val="auto"/>
              <w:rPr>
                <w:rFonts w:cs="Arial"/>
                <w:sz w:val="20"/>
                <w:szCs w:val="24"/>
              </w:rPr>
            </w:pPr>
            <w:r w:rsidRPr="00F37ED5">
              <w:rPr>
                <w:rFonts w:cs="Arial"/>
                <w:i/>
                <w:iCs/>
                <w:sz w:val="20"/>
                <w:szCs w:val="24"/>
              </w:rPr>
              <w:t>El Deafo</w:t>
            </w:r>
            <w:r w:rsidRPr="008671C4">
              <w:rPr>
                <w:rFonts w:cs="Arial"/>
                <w:sz w:val="20"/>
                <w:szCs w:val="24"/>
              </w:rPr>
              <w:t xml:space="preserve"> is a funny, deeply honest graphic novel memoir for </w:t>
            </w:r>
            <w:r w:rsidR="00E91F8B">
              <w:rPr>
                <w:rFonts w:cs="Arial"/>
                <w:sz w:val="20"/>
                <w:szCs w:val="24"/>
              </w:rPr>
              <w:t>year 4 readers</w:t>
            </w:r>
            <w:r w:rsidRPr="008671C4">
              <w:rPr>
                <w:rFonts w:cs="Arial"/>
                <w:sz w:val="20"/>
                <w:szCs w:val="24"/>
              </w:rPr>
              <w:t>. It chronicles the author's hearing loss at a young age</w:t>
            </w:r>
            <w:r w:rsidR="00E91F8B">
              <w:rPr>
                <w:rFonts w:cs="Arial"/>
                <w:sz w:val="20"/>
                <w:szCs w:val="24"/>
              </w:rPr>
              <w:t>;</w:t>
            </w:r>
            <w:r w:rsidRPr="008671C4">
              <w:rPr>
                <w:rFonts w:cs="Arial"/>
                <w:sz w:val="20"/>
                <w:szCs w:val="24"/>
              </w:rPr>
              <w:t xml:space="preserve"> and her subsequent experiences with a powerful and awkward hearing aid called the Phonic Ear.</w:t>
            </w:r>
          </w:p>
          <w:p w14:paraId="4217424E" w14:textId="78A385FF" w:rsidR="0032693F" w:rsidRPr="00F37ED5" w:rsidRDefault="00F37ED5" w:rsidP="0032693F">
            <w:pPr>
              <w:tabs>
                <w:tab w:val="clear" w:pos="283"/>
                <w:tab w:val="clear" w:pos="680"/>
                <w:tab w:val="clear" w:pos="964"/>
              </w:tabs>
              <w:suppressAutoHyphens w:val="0"/>
              <w:autoSpaceDE/>
              <w:autoSpaceDN/>
              <w:adjustRightInd/>
              <w:spacing w:before="240" w:after="0"/>
              <w:textAlignment w:val="auto"/>
              <w:rPr>
                <w:rFonts w:cs="Arial"/>
                <w:sz w:val="20"/>
                <w:szCs w:val="24"/>
              </w:rPr>
            </w:pPr>
            <w:r w:rsidRPr="008671C4">
              <w:rPr>
                <w:rFonts w:cs="Arial"/>
                <w:noProof/>
                <w:sz w:val="20"/>
                <w:szCs w:val="24"/>
                <w:lang w:eastAsia="en-GB"/>
              </w:rPr>
              <mc:AlternateContent>
                <mc:Choice Requires="wps">
                  <w:drawing>
                    <wp:anchor distT="45720" distB="45720" distL="114300" distR="114300" simplePos="0" relativeHeight="252177408" behindDoc="0" locked="0" layoutInCell="1" allowOverlap="1" wp14:anchorId="0C2CED4B" wp14:editId="4B36781D">
                      <wp:simplePos x="0" y="0"/>
                      <wp:positionH relativeFrom="column">
                        <wp:posOffset>2643505</wp:posOffset>
                      </wp:positionH>
                      <wp:positionV relativeFrom="paragraph">
                        <wp:posOffset>84455</wp:posOffset>
                      </wp:positionV>
                      <wp:extent cx="1455420" cy="320040"/>
                      <wp:effectExtent l="0" t="0" r="0" b="3810"/>
                      <wp:wrapSquare wrapText="bothSides"/>
                      <wp:docPr id="202064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76BCFD14" w14:textId="77777777" w:rsidR="0032693F" w:rsidRPr="007D0161" w:rsidRDefault="0032693F" w:rsidP="008671C4">
                                  <w:pPr>
                                    <w:rPr>
                                      <w:sz w:val="24"/>
                                      <w:szCs w:val="24"/>
                                    </w:rPr>
                                  </w:pPr>
                                  <w:r>
                                    <w:rPr>
                                      <w:sz w:val="24"/>
                                      <w:szCs w:val="24"/>
                                    </w:rPr>
                                    <w:t>Interest</w:t>
                                  </w:r>
                                  <w:r w:rsidRPr="007D0161">
                                    <w:rPr>
                                      <w:sz w:val="24"/>
                                      <w:szCs w:val="24"/>
                                    </w:rPr>
                                    <w:t xml:space="preserve">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2CED4B" id="_x0000_s1030" style="position:absolute;margin-left:208.15pt;margin-top:6.65pt;width:114.6pt;height:25.2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" fillcolor="#adbdf5" stroked="f">
                      <v:stroke joinstyle="miter"/>
                      <v:textbox>
                        <w:txbxContent>
                          <w:p w14:paraId="76BCFD14" w14:textId="77777777" w:rsidR="0032693F" w:rsidRPr="007D0161" w:rsidRDefault="0032693F" w:rsidP="008671C4">
                            <w:pPr>
                              <w:rPr>
                                <w:sz w:val="24"/>
                                <w:szCs w:val="24"/>
                              </w:rPr>
                            </w:pPr>
                            <w:r>
                              <w:rPr>
                                <w:sz w:val="24"/>
                                <w:szCs w:val="24"/>
                              </w:rPr>
                              <w:t>Interest</w:t>
                            </w:r>
                            <w:r w:rsidRPr="007D0161">
                              <w:rPr>
                                <w:sz w:val="24"/>
                                <w:szCs w:val="24"/>
                              </w:rPr>
                              <w:t xml:space="preserve"> age:</w:t>
                            </w:r>
                            <w:r>
                              <w:rPr>
                                <w:sz w:val="24"/>
                                <w:szCs w:val="24"/>
                              </w:rPr>
                              <w:t xml:space="preserve"> 8+</w:t>
                            </w:r>
                          </w:p>
                        </w:txbxContent>
                      </v:textbox>
                      <w10:wrap type="square"/>
                    </v:roundrect>
                  </w:pict>
                </mc:Fallback>
              </mc:AlternateContent>
            </w:r>
            <w:r w:rsidRPr="008671C4">
              <w:rPr>
                <w:rFonts w:cs="Arial"/>
                <w:noProof/>
                <w:sz w:val="20"/>
                <w:szCs w:val="24"/>
                <w:lang w:eastAsia="en-GB"/>
              </w:rPr>
              <mc:AlternateContent>
                <mc:Choice Requires="wps">
                  <w:drawing>
                    <wp:anchor distT="45720" distB="45720" distL="114300" distR="114300" simplePos="0" relativeHeight="252176384" behindDoc="0" locked="0" layoutInCell="1" allowOverlap="1" wp14:anchorId="4A3F749D" wp14:editId="1639AE05">
                      <wp:simplePos x="0" y="0"/>
                      <wp:positionH relativeFrom="column">
                        <wp:posOffset>327025</wp:posOffset>
                      </wp:positionH>
                      <wp:positionV relativeFrom="paragraph">
                        <wp:posOffset>83820</wp:posOffset>
                      </wp:positionV>
                      <wp:extent cx="1432560" cy="320040"/>
                      <wp:effectExtent l="0" t="0" r="0" b="3810"/>
                      <wp:wrapSquare wrapText="bothSides"/>
                      <wp:docPr id="20206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5050CC3" w14:textId="77777777" w:rsidR="0032693F" w:rsidRPr="007D0161" w:rsidRDefault="0032693F" w:rsidP="008671C4">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3F749D" id="_x0000_s1031" style="position:absolute;margin-left:25.75pt;margin-top:6.6pt;width:112.8pt;height:25.2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" fillcolor="#adbdf5" stroked="f">
                      <v:stroke joinstyle="miter"/>
                      <v:textbox>
                        <w:txbxContent>
                          <w:p w14:paraId="25050CC3" w14:textId="77777777" w:rsidR="0032693F" w:rsidRPr="007D0161" w:rsidRDefault="0032693F" w:rsidP="008671C4">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32693F" w14:paraId="6067B2E4" w14:textId="77777777" w:rsidTr="00F37ED5">
        <w:trPr>
          <w:trHeight w:val="2332"/>
        </w:trPr>
        <w:tc>
          <w:tcPr>
            <w:tcW w:w="2122" w:type="dxa"/>
          </w:tcPr>
          <w:p w14:paraId="66091D6C" w14:textId="27408FAA" w:rsidR="0032693F" w:rsidRDefault="0032693F" w:rsidP="0032693F">
            <w:pPr>
              <w:tabs>
                <w:tab w:val="clear" w:pos="283"/>
                <w:tab w:val="clear" w:pos="680"/>
                <w:tab w:val="clear" w:pos="964"/>
              </w:tabs>
              <w:suppressAutoHyphens w:val="0"/>
              <w:autoSpaceDE/>
              <w:autoSpaceDN/>
              <w:adjustRightInd/>
              <w:spacing w:after="0"/>
              <w:textAlignment w:val="auto"/>
              <w:rPr>
                <w:rFonts w:cs="Arial"/>
                <w:sz w:val="24"/>
                <w:szCs w:val="24"/>
              </w:rPr>
            </w:pPr>
            <w:r>
              <w:rPr>
                <w:noProof/>
                <w:lang w:eastAsia="en-GB"/>
              </w:rPr>
              <w:drawing>
                <wp:anchor distT="0" distB="0" distL="114300" distR="114300" simplePos="0" relativeHeight="252183552" behindDoc="0" locked="0" layoutInCell="1" allowOverlap="1" wp14:anchorId="72D42F71" wp14:editId="4D53DBBE">
                  <wp:simplePos x="0" y="0"/>
                  <wp:positionH relativeFrom="column">
                    <wp:posOffset>182245</wp:posOffset>
                  </wp:positionH>
                  <wp:positionV relativeFrom="paragraph">
                    <wp:posOffset>60078</wp:posOffset>
                  </wp:positionV>
                  <wp:extent cx="872490" cy="1354068"/>
                  <wp:effectExtent l="0" t="0" r="3810" b="0"/>
                  <wp:wrapNone/>
                  <wp:docPr id="139476652" name="Picture 139476652" descr="Football school star players : 50 inspiring stories of true football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tball school star players : 50 inspiring stories of true football hero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2737" cy="13544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14:paraId="431DB8A0" w14:textId="77777777" w:rsidR="0032693F" w:rsidRDefault="0032693F" w:rsidP="0032693F">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Football School Star Players by Alex Bellos and Ben Lyttleton</w:t>
            </w:r>
          </w:p>
          <w:p w14:paraId="25203A42" w14:textId="434F5BA5" w:rsidR="0032693F" w:rsidRDefault="00F37ED5" w:rsidP="0032693F">
            <w:pPr>
              <w:tabs>
                <w:tab w:val="clear" w:pos="283"/>
                <w:tab w:val="clear" w:pos="680"/>
                <w:tab w:val="clear" w:pos="964"/>
              </w:tabs>
              <w:suppressAutoHyphens w:val="0"/>
              <w:autoSpaceDE/>
              <w:autoSpaceDN/>
              <w:adjustRightInd/>
              <w:spacing w:before="240" w:after="0"/>
              <w:textAlignment w:val="auto"/>
              <w:rPr>
                <w:rFonts w:cs="Arial"/>
                <w:sz w:val="24"/>
                <w:szCs w:val="24"/>
              </w:rPr>
            </w:pPr>
            <w:r w:rsidRPr="00EB199B">
              <w:rPr>
                <w:rFonts w:cs="Arial"/>
                <w:noProof/>
                <w:sz w:val="20"/>
                <w:szCs w:val="24"/>
                <w:lang w:eastAsia="en-GB"/>
              </w:rPr>
              <mc:AlternateContent>
                <mc:Choice Requires="wps">
                  <w:drawing>
                    <wp:anchor distT="45720" distB="45720" distL="114300" distR="114300" simplePos="0" relativeHeight="252184576" behindDoc="0" locked="0" layoutInCell="1" allowOverlap="1" wp14:anchorId="2DCA37E8" wp14:editId="56DAB50B">
                      <wp:simplePos x="0" y="0"/>
                      <wp:positionH relativeFrom="column">
                        <wp:posOffset>328295</wp:posOffset>
                      </wp:positionH>
                      <wp:positionV relativeFrom="paragraph">
                        <wp:posOffset>746125</wp:posOffset>
                      </wp:positionV>
                      <wp:extent cx="1432560" cy="320040"/>
                      <wp:effectExtent l="0" t="0" r="0" b="3810"/>
                      <wp:wrapSquare wrapText="bothSides"/>
                      <wp:docPr id="139476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4953AC4" w14:textId="77777777" w:rsidR="0032693F" w:rsidRPr="007D0161" w:rsidRDefault="0032693F" w:rsidP="00EB199B">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CA37E8" id="_x0000_s1032" style="position:absolute;margin-left:25.85pt;margin-top:58.75pt;width:112.8pt;height:25.2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" fillcolor="#adbdf5" stroked="f">
                      <v:stroke joinstyle="miter"/>
                      <v:textbox>
                        <w:txbxContent>
                          <w:p w14:paraId="04953AC4" w14:textId="77777777" w:rsidR="0032693F" w:rsidRPr="007D0161" w:rsidRDefault="0032693F" w:rsidP="00EB199B">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Pr="00EB199B">
              <w:rPr>
                <w:rFonts w:cs="Arial"/>
                <w:noProof/>
                <w:sz w:val="20"/>
                <w:szCs w:val="24"/>
                <w:lang w:eastAsia="en-GB"/>
              </w:rPr>
              <mc:AlternateContent>
                <mc:Choice Requires="wps">
                  <w:drawing>
                    <wp:anchor distT="45720" distB="45720" distL="114300" distR="114300" simplePos="0" relativeHeight="252185600" behindDoc="0" locked="0" layoutInCell="1" allowOverlap="1" wp14:anchorId="58C48367" wp14:editId="435B299D">
                      <wp:simplePos x="0" y="0"/>
                      <wp:positionH relativeFrom="column">
                        <wp:posOffset>2664460</wp:posOffset>
                      </wp:positionH>
                      <wp:positionV relativeFrom="paragraph">
                        <wp:posOffset>746125</wp:posOffset>
                      </wp:positionV>
                      <wp:extent cx="1455420" cy="320040"/>
                      <wp:effectExtent l="0" t="0" r="0" b="3810"/>
                      <wp:wrapSquare wrapText="bothSides"/>
                      <wp:docPr id="139476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C7B35CE" w14:textId="77777777" w:rsidR="0032693F" w:rsidRPr="007D0161" w:rsidRDefault="0032693F" w:rsidP="00EB199B">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C48367" id="_x0000_s1033" style="position:absolute;margin-left:209.8pt;margin-top:58.75pt;width:114.6pt;height:25.2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" fillcolor="#adbdf5" stroked="f">
                      <v:stroke joinstyle="miter"/>
                      <v:textbox>
                        <w:txbxContent>
                          <w:p w14:paraId="4C7B35CE" w14:textId="77777777" w:rsidR="0032693F" w:rsidRPr="007D0161" w:rsidRDefault="0032693F" w:rsidP="00EB199B">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0032693F" w:rsidRPr="00B81D7D">
              <w:rPr>
                <w:color w:val="070726"/>
                <w:sz w:val="20"/>
                <w:szCs w:val="20"/>
              </w:rPr>
              <w:t>What made Pele the greatest player of all time? How did Harry Kane overcome the odds to win the Golden Boot? And why is Megan Rapinoe so fearless in her beliefs?</w:t>
            </w:r>
            <w:r w:rsidR="0032693F">
              <w:rPr>
                <w:color w:val="070726"/>
                <w:sz w:val="20"/>
                <w:szCs w:val="20"/>
              </w:rPr>
              <w:t xml:space="preserve"> </w:t>
            </w:r>
            <w:r w:rsidR="0032693F" w:rsidRPr="00B81D7D">
              <w:rPr>
                <w:color w:val="070726"/>
                <w:sz w:val="20"/>
                <w:szCs w:val="20"/>
              </w:rPr>
              <w:t>This collection of fifty biographies</w:t>
            </w:r>
            <w:r w:rsidR="00E91F8B">
              <w:rPr>
                <w:color w:val="070726"/>
                <w:sz w:val="20"/>
                <w:szCs w:val="20"/>
              </w:rPr>
              <w:t>,</w:t>
            </w:r>
            <w:r w:rsidR="0032693F" w:rsidRPr="00B81D7D">
              <w:rPr>
                <w:color w:val="070726"/>
                <w:sz w:val="20"/>
                <w:szCs w:val="20"/>
              </w:rPr>
              <w:t xml:space="preserve"> </w:t>
            </w:r>
            <w:r w:rsidR="0032693F">
              <w:rPr>
                <w:color w:val="070726"/>
                <w:sz w:val="20"/>
                <w:szCs w:val="20"/>
              </w:rPr>
              <w:t>tells</w:t>
            </w:r>
            <w:r w:rsidR="0032693F" w:rsidRPr="00B81D7D">
              <w:rPr>
                <w:color w:val="070726"/>
                <w:sz w:val="20"/>
                <w:szCs w:val="20"/>
              </w:rPr>
              <w:t xml:space="preserve"> the incredible true stories of </w:t>
            </w:r>
            <w:r w:rsidR="0032693F">
              <w:rPr>
                <w:color w:val="070726"/>
                <w:sz w:val="20"/>
                <w:szCs w:val="20"/>
              </w:rPr>
              <w:t>footballs</w:t>
            </w:r>
            <w:r w:rsidR="0032693F" w:rsidRPr="00B81D7D">
              <w:rPr>
                <w:color w:val="070726"/>
                <w:sz w:val="20"/>
                <w:szCs w:val="20"/>
              </w:rPr>
              <w:t xml:space="preserve"> greatest legends</w:t>
            </w:r>
            <w:r w:rsidR="0032693F">
              <w:rPr>
                <w:color w:val="070726"/>
                <w:sz w:val="20"/>
                <w:szCs w:val="20"/>
              </w:rPr>
              <w:t>.</w:t>
            </w:r>
          </w:p>
        </w:tc>
      </w:tr>
    </w:tbl>
    <w:p w14:paraId="71948D7E" w14:textId="7548587E" w:rsidR="0013158B" w:rsidRDefault="00A409E6" w:rsidP="00C46455">
      <w:pPr>
        <w:tabs>
          <w:tab w:val="left" w:pos="7836"/>
        </w:tabs>
        <w:spacing w:before="240"/>
        <w:rPr>
          <w:color w:val="auto"/>
          <w:sz w:val="24"/>
          <w:szCs w:val="24"/>
        </w:rPr>
      </w:pPr>
      <w:r>
        <w:rPr>
          <w:rFonts w:cs="Arial"/>
          <w:noProof/>
          <w:sz w:val="20"/>
          <w:szCs w:val="24"/>
        </w:rPr>
        <w:drawing>
          <wp:anchor distT="0" distB="0" distL="114300" distR="114300" simplePos="0" relativeHeight="252199936" behindDoc="0" locked="0" layoutInCell="1" allowOverlap="1" wp14:anchorId="57FF817D" wp14:editId="2C4BE48F">
            <wp:simplePos x="0" y="0"/>
            <wp:positionH relativeFrom="column">
              <wp:posOffset>5590540</wp:posOffset>
            </wp:positionH>
            <wp:positionV relativeFrom="paragraph">
              <wp:posOffset>-1536006</wp:posOffset>
            </wp:positionV>
            <wp:extent cx="929377" cy="1733550"/>
            <wp:effectExtent l="0" t="0" r="0" b="0"/>
            <wp:wrapNone/>
            <wp:docPr id="1866684210" name="Picture 134" descr="A cartoon of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4210" name="Picture 134" descr="A cartoon of a child reading a book&#10;&#10;Description automatically generated"/>
                    <pic:cNvPicPr/>
                  </pic:nvPicPr>
                  <pic:blipFill rotWithShape="1">
                    <a:blip r:embed="rId15" cstate="print">
                      <a:extLst>
                        <a:ext uri="{28A0092B-C50C-407E-A947-70E740481C1C}">
                          <a14:useLocalDpi xmlns:a14="http://schemas.microsoft.com/office/drawing/2010/main" val="0"/>
                        </a:ext>
                      </a:extLst>
                    </a:blip>
                    <a:srcRect l="28915" t="21709" r="32798" b="23122"/>
                    <a:stretch/>
                  </pic:blipFill>
                  <pic:spPr bwMode="auto">
                    <a:xfrm>
                      <a:off x="0" y="0"/>
                      <a:ext cx="929377"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ED5" w:rsidRPr="00C540C2">
        <w:rPr>
          <w:noProof/>
          <w:lang w:eastAsia="en-GB"/>
        </w:rPr>
        <mc:AlternateContent>
          <mc:Choice Requires="wps">
            <w:drawing>
              <wp:anchor distT="0" distB="0" distL="114300" distR="114300" simplePos="0" relativeHeight="251655168" behindDoc="0" locked="0" layoutInCell="1" allowOverlap="1" wp14:anchorId="2473A30A" wp14:editId="77C0583C">
                <wp:simplePos x="0" y="0"/>
                <wp:positionH relativeFrom="margin">
                  <wp:align>center</wp:align>
                </wp:positionH>
                <wp:positionV relativeFrom="topMargin">
                  <wp:posOffset>53340</wp:posOffset>
                </wp:positionV>
                <wp:extent cx="4389120" cy="1310640"/>
                <wp:effectExtent l="0" t="0" r="0" b="0"/>
                <wp:wrapNone/>
                <wp:docPr id="1" name="Text Box 9"/>
                <wp:cNvGraphicFramePr/>
                <a:graphic xmlns:a="http://schemas.openxmlformats.org/drawingml/2006/main">
                  <a:graphicData uri="http://schemas.microsoft.com/office/word/2010/wordprocessingShape">
                    <wps:wsp>
                      <wps:cNvSpPr txBox="1"/>
                      <wps:spPr>
                        <a:xfrm>
                          <a:off x="0" y="0"/>
                          <a:ext cx="4389120" cy="1310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D1101" w14:textId="4B85347E" w:rsidR="00C540C2" w:rsidRPr="00C540C2" w:rsidRDefault="00C540C2" w:rsidP="00F37ED5">
                            <w:pPr>
                              <w:jc w:val="center"/>
                              <w:rPr>
                                <w:b/>
                                <w:color w:val="auto"/>
                                <w:sz w:val="72"/>
                                <w:szCs w:val="96"/>
                              </w:rPr>
                            </w:pPr>
                            <w:r w:rsidRPr="00C540C2">
                              <w:rPr>
                                <w:b/>
                                <w:color w:val="auto"/>
                                <w:sz w:val="72"/>
                                <w:szCs w:val="96"/>
                              </w:rPr>
                              <w:t xml:space="preserve">Recommended books for </w:t>
                            </w:r>
                            <w:r w:rsidR="006F2FB0">
                              <w:rPr>
                                <w:b/>
                                <w:color w:val="auto"/>
                                <w:sz w:val="72"/>
                                <w:szCs w:val="96"/>
                              </w:rPr>
                              <w:t>Year 4</w:t>
                            </w:r>
                          </w:p>
                          <w:p w14:paraId="13E22E54" w14:textId="77777777" w:rsidR="00C540C2" w:rsidRPr="0071356A" w:rsidRDefault="00C540C2" w:rsidP="00F37ED5">
                            <w:pPr>
                              <w:jc w:val="center"/>
                              <w:rPr>
                                <w:color w:val="000000" w:themeColor="text1"/>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3A30A" id="_x0000_t202" coordsize="21600,21600" o:spt="202" path="m,l,21600r21600,l21600,xe">
                <v:stroke joinstyle="miter"/>
                <v:path gradientshapeok="t" o:connecttype="rect"/>
              </v:shapetype>
              <v:shape id="Text Box 9" o:spid="_x0000_s1034" type="#_x0000_t202" style="position:absolute;margin-left:0;margin-top:4.2pt;width:345.6pt;height:103.2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" filled="f" stroked="f">
                <v:textbox inset="36pt,7.2pt,36pt,7.2pt">
                  <w:txbxContent>
                    <w:p w14:paraId="38DD1101" w14:textId="4B85347E" w:rsidR="00C540C2" w:rsidRPr="00C540C2" w:rsidRDefault="00C540C2" w:rsidP="00F37ED5">
                      <w:pPr>
                        <w:jc w:val="center"/>
                        <w:rPr>
                          <w:b/>
                          <w:color w:val="auto"/>
                          <w:sz w:val="72"/>
                          <w:szCs w:val="96"/>
                        </w:rPr>
                      </w:pPr>
                      <w:r w:rsidRPr="00C540C2">
                        <w:rPr>
                          <w:b/>
                          <w:color w:val="auto"/>
                          <w:sz w:val="72"/>
                          <w:szCs w:val="96"/>
                        </w:rPr>
                        <w:t xml:space="preserve">Recommended books for </w:t>
                      </w:r>
                      <w:r w:rsidR="006F2FB0">
                        <w:rPr>
                          <w:b/>
                          <w:color w:val="auto"/>
                          <w:sz w:val="72"/>
                          <w:szCs w:val="96"/>
                        </w:rPr>
                        <w:t>Year 4</w:t>
                      </w:r>
                    </w:p>
                    <w:p w14:paraId="13E22E54" w14:textId="77777777" w:rsidR="00C540C2" w:rsidRPr="0071356A" w:rsidRDefault="00C540C2" w:rsidP="00F37ED5">
                      <w:pPr>
                        <w:jc w:val="center"/>
                        <w:rPr>
                          <w:color w:val="000000" w:themeColor="text1"/>
                        </w:rPr>
                      </w:pPr>
                    </w:p>
                  </w:txbxContent>
                </v:textbox>
                <w10:wrap anchorx="margin" anchory="margin"/>
              </v:shape>
            </w:pict>
          </mc:Fallback>
        </mc:AlternateContent>
      </w:r>
      <w:r w:rsidR="0013158B">
        <w:rPr>
          <w:b/>
          <w:bCs/>
          <w:noProof/>
          <w:color w:val="auto"/>
          <w:sz w:val="24"/>
          <w:szCs w:val="24"/>
          <w:lang w:eastAsia="en-GB"/>
        </w:rPr>
        <w:drawing>
          <wp:anchor distT="0" distB="0" distL="114300" distR="114300" simplePos="0" relativeHeight="251703296" behindDoc="1" locked="0" layoutInCell="1" allowOverlap="1" wp14:anchorId="4E634D0B" wp14:editId="7377D2C8">
            <wp:simplePos x="0" y="0"/>
            <wp:positionH relativeFrom="margin">
              <wp:posOffset>-819785</wp:posOffset>
            </wp:positionH>
            <wp:positionV relativeFrom="paragraph">
              <wp:posOffset>-1645285</wp:posOffset>
            </wp:positionV>
            <wp:extent cx="7543165" cy="1845170"/>
            <wp:effectExtent l="0" t="0" r="635" b="3175"/>
            <wp:wrapNone/>
            <wp:docPr id="1341740678" name="Picture 1" descr="A purpl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40678" name="Picture 1" descr="A purple rectangular object with black border&#10;&#10;Description automatically generated"/>
                    <pic:cNvPicPr/>
                  </pic:nvPicPr>
                  <pic:blipFill rotWithShape="1">
                    <a:blip r:embed="rId16" cstate="print">
                      <a:extLst>
                        <a:ext uri="{28A0092B-C50C-407E-A947-70E740481C1C}">
                          <a14:useLocalDpi xmlns:a14="http://schemas.microsoft.com/office/drawing/2010/main" val="0"/>
                        </a:ext>
                      </a:extLst>
                    </a:blip>
                    <a:srcRect t="70002"/>
                    <a:stretch/>
                  </pic:blipFill>
                  <pic:spPr bwMode="auto">
                    <a:xfrm>
                      <a:off x="0" y="0"/>
                      <a:ext cx="7543165" cy="184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49A6B" w14:textId="25B35E6F" w:rsidR="0013158B" w:rsidRDefault="00AC0D94" w:rsidP="00C46455">
      <w:pPr>
        <w:tabs>
          <w:tab w:val="left" w:pos="7836"/>
        </w:tabs>
        <w:spacing w:before="240"/>
        <w:rPr>
          <w:b/>
          <w:bCs/>
          <w:noProof/>
          <w:color w:val="auto"/>
          <w:sz w:val="24"/>
          <w:szCs w:val="24"/>
        </w:rPr>
      </w:pPr>
      <w:r>
        <w:rPr>
          <w:noProof/>
          <w:lang w:eastAsia="en-GB"/>
        </w:rPr>
        <mc:AlternateContent>
          <mc:Choice Requires="wpg">
            <w:drawing>
              <wp:anchor distT="0" distB="0" distL="114300" distR="114300" simplePos="0" relativeHeight="251694080" behindDoc="0" locked="0" layoutInCell="1" allowOverlap="1" wp14:anchorId="169B422B" wp14:editId="2B64C70C">
                <wp:simplePos x="0" y="0"/>
                <wp:positionH relativeFrom="page">
                  <wp:posOffset>429260</wp:posOffset>
                </wp:positionH>
                <wp:positionV relativeFrom="page">
                  <wp:posOffset>268435</wp:posOffset>
                </wp:positionV>
                <wp:extent cx="934720" cy="921555"/>
                <wp:effectExtent l="57150" t="0" r="74930" b="12065"/>
                <wp:wrapNone/>
                <wp:docPr id="678418008" name="Group 5"/>
                <wp:cNvGraphicFramePr/>
                <a:graphic xmlns:a="http://schemas.openxmlformats.org/drawingml/2006/main">
                  <a:graphicData uri="http://schemas.microsoft.com/office/word/2010/wordprocessingGroup">
                    <wpg:wgp>
                      <wpg:cNvGrpSpPr/>
                      <wpg:grpSpPr>
                        <a:xfrm>
                          <a:off x="0" y="0"/>
                          <a:ext cx="934720" cy="921555"/>
                          <a:chOff x="0" y="0"/>
                          <a:chExt cx="766800" cy="754798"/>
                        </a:xfrm>
                      </wpg:grpSpPr>
                      <wps:wsp>
                        <wps:cNvPr id="2079243122" name="Freeform 4"/>
                        <wps:cNvSpPr/>
                        <wps:spPr>
                          <a:xfrm>
                            <a:off x="0" y="0"/>
                            <a:ext cx="766800" cy="622109"/>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1936670206" name="Graphic 16"/>
                        <wpg:cNvGrpSpPr/>
                        <wpg:grpSpPr>
                          <a:xfrm>
                            <a:off x="62475" y="88033"/>
                            <a:ext cx="632866" cy="410327"/>
                            <a:chOff x="703839" y="997253"/>
                            <a:chExt cx="7027039" cy="4566970"/>
                          </a:xfrm>
                          <a:solidFill>
                            <a:srgbClr val="FFFFFF"/>
                          </a:solidFill>
                        </wpg:grpSpPr>
                        <wps:wsp>
                          <wps:cNvPr id="273105502" name="Freeform 1084191382"/>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691026099" name="Freeform 467161786"/>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393032927" name="Freeform 129235833"/>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207334241" name="Freeform 1778006139"/>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246756834" name="Freeform 1792122602"/>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1128723199" name="Freeform 1064696466"/>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645578060" name="Freeform 1067470462"/>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2127723287" name="Freeform 288665802"/>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161212004" name="Freeform 1682372593"/>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1024149024" name="Freeform 260664058"/>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726191533" name="Freeform 1185716510"/>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772636498" name="Freeform 1830146964"/>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630114667" name="Freeform 1837888458"/>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440819227" name="Freeform 743867450"/>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844242504" name="Freeform 1472686573"/>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239539607" name="Freeform 1342188136"/>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1267154115" name="Freeform 1099276822"/>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1194214490" name="Freeform 856198983"/>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592351512" name="Freeform 1244399076"/>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614187833" name="Freeform 1760162196"/>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385807387" name="Freeform 1669315525"/>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908784342" name="Graphic 16"/>
                        <wpg:cNvGrpSpPr/>
                        <wpg:grpSpPr>
                          <a:xfrm>
                            <a:off x="1026" y="674362"/>
                            <a:ext cx="765266" cy="80436"/>
                            <a:chOff x="0" y="7519068"/>
                            <a:chExt cx="8497154" cy="895262"/>
                          </a:xfrm>
                          <a:solidFill>
                            <a:schemeClr val="tx1"/>
                          </a:solidFill>
                        </wpg:grpSpPr>
                        <wps:wsp>
                          <wps:cNvPr id="300102914" name="Freeform 202064582"/>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464712575" name="Freeform 139476645"/>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1881561918" name="Freeform 490112057"/>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753377698" name="Freeform 1819473365"/>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1304226381" name="Freeform 984664040"/>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1443825203" name="Freeform 1469490083"/>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104119393" name="Freeform 465015015"/>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109805458" name="Freeform 1552384236"/>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582157393" name="Freeform 1054180860"/>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914522084" name="Freeform 86984775"/>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841825037" name="Freeform 869776608"/>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834933583" name="Freeform 1421723255"/>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484186349" name="Freeform 1753886671"/>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1867015432" name="Freeform 260092841"/>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1895334072" name="Freeform 157546517"/>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3380D97" id="Group 5" o:spid="_x0000_s1026" style="position:absolute;margin-left:33.8pt;margin-top:21.15pt;width:73.6pt;height:72.55pt;z-index:251694080;mso-position-horizontal-relative:page;mso-position-vertical-relative:page;mso-width-relative:margin;mso-height-relative:margin" coordsize="7668,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">
                <v:shape id="Freeform 4" o:spid="_x0000_s1027" style="position:absolute;width:7668;height:6221;visibility:visible;mso-wrap-style:square;v-text-anchor:middle" coordsize="8514183,69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" path="m4257092,345639l3303503,,,,,6533148r3172953,l4257092,6924116,5341231,6533148r3172953,l8514184,,5210681,,4257092,345639xe" fillcolor="#325be7" stroked="f" strokeweight="1.57669mm">
                  <v:stroke joinstyle="miter"/>
                  <v:path arrowok="t" o:connecttype="custom" o:connectlocs="383400,31055;297518,0;0,0;0,586982;285761,586982;383400,622109;481039,586982;766800,586982;766800,0;469282,0;383400,31055" o:connectangles="0,0,0,0,0,0,0,0,0,0,0"/>
                </v:shape>
                <v:group id="Graphic 16" o:spid="_x0000_s1028" style="position:absolute;left:624;top:880;width:6329;height:4103" coordorigin="7038,9972" coordsize="7027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">
                  <v:shape id="Freeform 1084191382" o:spid="_x0000_s1029" style="position:absolute;left:8230;top:9972;width:10387;height:12997;visibility:visible;mso-wrap-style:square;v-text-anchor:middle" coordsize="1038730,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"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stroked="f" strokeweight="1.57669mm">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67161786" o:spid="_x0000_s1030" style="position:absolute;left:20490;top:13428;width:8594;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"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stroked="f" strokeweight="1.57669mm">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129235833" o:spid="_x0000_s1031" style="position:absolute;left:29913;top:10822;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"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stroked="f" strokeweight="1.57669mm">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1778006139" o:spid="_x0000_s1032" style="position:absolute;left:38994;top:9972;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"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stroked="f" strokeweight="1.57669mm">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792122602" o:spid="_x0000_s1033" style="position:absolute;left:42854;top:13428;width:9990;height:9746;visibility:visible;mso-wrap-style:square;v-text-anchor:middle" coordsize="998997,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" path="m,487295c,203984,215693,,499499,,783305,,998997,203984,998997,487295v,283310,-215692,487294,-499498,487294c215693,974589,,770605,,487295xm760601,487295v,-169987,-107847,-283311,-261102,-283311c346243,203984,238397,317308,238397,487295v,169986,107846,283310,261102,283310c658430,770605,760601,657281,760601,487295xe" stroked="f" strokeweight="1.57669mm">
                    <v:stroke joinstyle="miter"/>
                    <v:path arrowok="t" o:connecttype="custom" o:connectlocs="0,487295;499499,0;998997,487295;499499,974589;0,487295;760601,487295;499499,203984;238397,487295;499499,770605;760601,487295" o:connectangles="0,0,0,0,0,0,0,0,0,0"/>
                  </v:shape>
                  <v:shape id="Freeform 1064696466" o:spid="_x0000_s1034" style="position:absolute;left:54263;top:13485;width:8344;height:9576;visibility:visible;mso-wrap-style:square;v-text-anchor:middle" coordsize="834390,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"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stroked="f" strokeweight="1.57669mm">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067470462" o:spid="_x0000_s1035" style="position:absolute;left:64196;top:13428;width:8594;height:9640;visibility:visible;mso-wrap-style:square;v-text-anchor:middle" coordsize="859320,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"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stroked="f" strokeweight="1.57669mm">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288665802" o:spid="_x0000_s1036" style="position:absolute;left:74641;top:9972;width:2213;height:12997;visibility:visible;mso-wrap-style:square;v-text-anchor:middle" coordsize="221368,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" path="m,1280565l,16999c,5666,5676,,17029,l204341,v11352,,17027,5666,17027,16999l221368,1280565v,11333,-5675,16999,-17027,16999l17029,1297564c5676,1303230,,1297564,,1280565xe" stroked="f" strokeweight="1.57669mm">
                    <v:stroke joinstyle="miter"/>
                    <v:path arrowok="t" o:connecttype="custom" o:connectlocs="0,1280565;0,16999;17029,0;204341,0;221368,16999;221368,1280565;204341,1297564;17029,1297564;0,1280565" o:connectangles="0,0,0,0,0,0,0,0,0"/>
                  </v:shape>
                  <v:shape id="Freeform 1682372593" o:spid="_x0000_s1037" style="position:absolute;left:8230;top:26177;width:8855;height:13033;visibility:visible;mso-wrap-style:square;v-text-anchor:middle" coordsize="885475,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" path="m,1280565l,16999c,5667,5676,,17028,l215693,v11352,,17028,5667,17028,16999l232721,1087914r635726,c879799,1087914,885475,1093580,885475,1104912r,181319c885475,1297564,879799,1303230,868447,1303230r-851419,c5676,1303230,,1297564,,1280565xe" stroked="f" strokeweight="1.57669mm">
                    <v:stroke joinstyle="miter"/>
                    <v:path arrowok="t" o:connecttype="custom" o:connectlocs="0,1280565;0,16999;17028,0;215693,0;232721,16999;232721,1087914;868447,1087914;885475,1104912;885475,1286231;868447,1303230;17028,1303230;0,1280565" o:connectangles="0,0,0,0,0,0,0,0,0,0,0,0"/>
                  </v:shape>
                  <v:shape id="Freeform 260664058" o:spid="_x0000_s1038" style="position:absolute;left:18560;top:26177;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"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stroked="f" strokeweight="1.57669mm">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1185716510" o:spid="_x0000_s1039" style="position:absolute;left:22363;top:27027;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"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stroked="f" strokeweight="1.57669mm">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830146964" o:spid="_x0000_s1040" style="position:absolute;left:30537;top:29634;width:9649;height:9690;visibility:visible;mso-wrap-style:square;v-text-anchor:middle" coordsize="964940,96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"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stroked="f" strokeweight="1.57669mm">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1837888458" o:spid="_x0000_s1041" style="position:absolute;left:41662;top:29690;width:6414;height:9484;visibility:visible;mso-wrap-style:square;v-text-anchor:middle" coordsize="641401,9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"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stroked="f" strokeweight="1.57669mm">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743867450" o:spid="_x0000_s1042" style="position:absolute;left:48814;top:29634;width:8593;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"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stroked="f" strokeweight="1.57669mm">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472686573" o:spid="_x0000_s1043" style="position:absolute;left:58407;top:29634;width:9331;height:9637;visibility:visible;mso-wrap-style:square;v-text-anchor:middle" coordsize="933110,96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"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stroked="f" strokeweight="1.57669mm">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342188136" o:spid="_x0000_s1044" style="position:absolute;left:68283;top:29917;width:9025;height:13202;visibility:visible;mso-wrap-style:square;v-text-anchor:middle" coordsize="902503,13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"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stroked="f" strokeweight="1.57669mm">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1099276822" o:spid="_x0000_s1045" style="position:absolute;left:7038;top:42383;width:9990;height:13032;visibility:visible;mso-wrap-style:square;v-text-anchor:middle" coordsize="998997,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" path="m380300,1286231r,-1070915l17028,215316c5676,215316,,209650,,198318l,16998c,5666,5676,,17028,l981969,v11352,,17028,5666,17028,16998l998997,198318v,11332,-5676,16998,-17028,16998l618697,215316r,1070915c618697,1297563,613021,1303230,601669,1303230r-198664,c385976,1303230,380300,1297563,380300,1286231xe" stroked="f" strokeweight="1.57669mm">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856198983" o:spid="_x0000_s1046" style="position:absolute;left:17652;top:45953;width:6414;height:9462;visibility:visible;mso-wrap-style:square;v-text-anchor:middle" coordsize="641402,94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"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stroked="f" strokeweight="1.57669mm">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244399076" o:spid="_x0000_s1047" style="position:absolute;left:25372;top:46066;width:8287;height:9464;visibility:visible;mso-wrap-style:square;v-text-anchor:middle" coordsize="828714,9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"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stroked="f" strokeweight="1.57669mm">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760162196" o:spid="_x0000_s1048" style="position:absolute;left:35021;top:45896;width:8004;height:9746;visibility:visible;mso-wrap-style:square;v-text-anchor:middle" coordsize="800333,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"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stroked="f" strokeweight="1.57669mm">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669315525" o:spid="_x0000_s1049" style="position:absolute;left:43819;top:43233;width:7152;height:12298;visibility:visible;mso-wrap-style:square;v-text-anchor:middle" coordsize="715191,122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"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stroked="f" strokeweight="1.57669mm">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o:spid="_x0000_s1050" style="position:absolute;left:10;top:6743;width:7652;height:804" coordorigin=",75190" coordsize="8497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">
                  <v:shape id="Freeform 202064582" o:spid="_x0000_s1051" style="position:absolute;top:75190;width:6357;height:7026;visibility:visible;mso-wrap-style:square;v-text-anchor:middle" coordsize="635725,7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"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filled="f" stroked="f" strokeweight="1.57669mm">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39476645" o:spid="_x0000_s1052" style="position:absolute;left:7435;top:75247;width:4484;height:6856;visibility:visible;mso-wrap-style:square;v-text-anchor:middle" coordsize="448413,6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"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filled="f" stroked="f" strokeweight="1.57669mm">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490112057" o:spid="_x0000_s1053" style="position:absolute;left:12941;top:77117;width:4564;height:5046;visibility:visible;mso-wrap-style:square;v-text-anchor:middle" coordsize="456440,50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"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filled="f" stroked="f" strokeweight="1.57669mm">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819473365" o:spid="_x0000_s1054" style="position:absolute;left:18674;top:77060;width:4371;height:5010;visibility:visible;mso-wrap-style:square;v-text-anchor:middle" coordsize="437061,50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"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filled="f" stroked="f" strokeweight="1.57669mm">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984664040" o:spid="_x0000_s1055" style="position:absolute;left:24123;top:77060;width:4825;height:7030;visibility:visible;mso-wrap-style:square;v-text-anchor:middle" coordsize="482470,70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"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filled="f" stroked="f" strokeweight="1.57669mm">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1469490083" o:spid="_x0000_s1056" style="position:absolute;left:30083;top:77117;width:5108;height:5099;visibility:visible;mso-wrap-style:square;v-text-anchor:middle" coordsize="510851,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"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filled="f" stroked="f" strokeweight="1.57669mm">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465015015" o:spid="_x0000_s1057" style="position:absolute;left:37746;top:77230;width:4881;height:6913;visibility:visible;mso-wrap-style:square;v-text-anchor:middle" coordsize="488146,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"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filled="f" stroked="f" strokeweight="1.57669mm">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1552384236" o:spid="_x0000_s1058" style="position:absolute;left:43025;top:77117;width:5335;height:5099;visibility:visible;mso-wrap-style:square;v-text-anchor:middle" coordsize="533555,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" path="m,254980c,107658,113522,,266778,,420033,,533555,107658,533555,254980v,147321,-113522,254979,-266777,254979c113522,509959,,402301,,254980xm403005,254980v,-90660,-56762,-147322,-136227,-147322c187312,107658,130551,164320,130551,254980v,90659,56761,147321,136227,147321c346243,402301,403005,345639,403005,254980xe" filled="f" stroked="f" strokeweight="1.57669mm">
                    <v:stroke joinstyle="miter"/>
                    <v:path arrowok="t" o:connecttype="custom" o:connectlocs="0,254980;266778,0;533555,254980;266778,509959;0,254980;403005,254980;266778,107658;130551,254980;266778,402301;403005,254980" o:connectangles="0,0,0,0,0,0,0,0,0,0"/>
                  </v:shape>
                  <v:shape id="Freeform 1054180860" o:spid="_x0000_s1059" style="position:absolute;left:49211;top:77230;width:4428;height:5043;visibility:visible;mso-wrap-style:square;v-text-anchor:middle" coordsize="442737,5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"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filled="f" stroked="f" strokeweight="1.57669mm">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86984775" o:spid="_x0000_s1060" style="position:absolute;left:54888;top:77117;width:3405;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"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filled="f" stroked="f" strokeweight="1.57669mm">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869776608" o:spid="_x0000_s1061" style="position:absolute;left:61075;top:77117;width:4313;height:4998;visibility:visible;mso-wrap-style:square;v-text-anchor:middle" coordsize="431384,49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"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filled="f" stroked="f" strokeweight="1.57669mm">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1421723255" o:spid="_x0000_s1062" style="position:absolute;left:65786;top:75643;width:3860;height:6630;visibility:visible;mso-wrap-style:square;v-text-anchor:middle" coordsize="385976,6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"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filled="f" stroked="f" strokeweight="1.57669mm">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1753886671" o:spid="_x0000_s1063" style="position:absolute;left:70213;top:77117;width:5336;height:5099;visibility:visible;mso-wrap-style:square;v-text-anchor:middle" coordsize="533556,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" path="m,254980c,107658,113522,,266778,,420034,,533556,107658,533556,254980v,147321,-113522,254979,-266778,254979c113522,509959,,402301,,254980xm403005,254980v,-90660,-56761,-147322,-136227,-147322c187312,107658,130551,164320,130551,254980v,90659,56761,147321,136227,147321c346244,402301,403005,345639,403005,254980xe" filled="f" stroked="f" strokeweight="1.57669mm">
                    <v:stroke joinstyle="miter"/>
                    <v:path arrowok="t" o:connecttype="custom" o:connectlocs="0,254980;266778,0;533556,254980;266778,509959;0,254980;403005,254980;266778,107658;130551,254980;266778,402301;403005,254980" o:connectangles="0,0,0,0,0,0,0,0,0,0"/>
                  </v:shape>
                  <v:shape id="Freeform 260092841" o:spid="_x0000_s1064" style="position:absolute;left:76343;top:77117;width:3406;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"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filled="f" stroked="f" strokeweight="1.57669mm">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157546517" o:spid="_x0000_s1065" style="position:absolute;left:80260;top:77230;width:4711;height:6913;visibility:visible;mso-wrap-style:square;v-text-anchor:middle" coordsize="471118,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"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filled="f" stroked="f" strokeweight="1.57669mm">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w10:wrap anchorx="page" anchory="page"/>
              </v:group>
            </w:pict>
          </mc:Fallback>
        </mc:AlternateContent>
      </w:r>
      <w:r w:rsidR="00C540C2" w:rsidRPr="005F046C">
        <w:rPr>
          <w:color w:val="auto"/>
          <w:sz w:val="24"/>
          <w:szCs w:val="24"/>
        </w:rPr>
        <w:t xml:space="preserve">Giving children a wide variety of exciting and engaging new books to choose from is vital to their development as a reader and forms a key part of our Young Readers Programme.  Here, we’ve put together a list of books for ages </w:t>
      </w:r>
      <w:r w:rsidR="00441E32">
        <w:rPr>
          <w:color w:val="auto"/>
          <w:sz w:val="24"/>
          <w:szCs w:val="24"/>
        </w:rPr>
        <w:t>8-9</w:t>
      </w:r>
      <w:r w:rsidR="00C540C2" w:rsidRPr="005F046C">
        <w:rPr>
          <w:color w:val="auto"/>
          <w:sz w:val="24"/>
          <w:szCs w:val="24"/>
        </w:rPr>
        <w:t xml:space="preserve"> that is sure to </w:t>
      </w:r>
      <w:r w:rsidR="0013158B" w:rsidRPr="005F046C">
        <w:rPr>
          <w:color w:val="auto"/>
          <w:sz w:val="24"/>
          <w:szCs w:val="24"/>
        </w:rPr>
        <w:t>appeal to a broad range of interests!</w:t>
      </w:r>
    </w:p>
    <w:p w14:paraId="2FD333B4" w14:textId="65F26EF4" w:rsidR="0013158B" w:rsidRDefault="0013158B" w:rsidP="00C46455">
      <w:pPr>
        <w:tabs>
          <w:tab w:val="left" w:pos="7836"/>
        </w:tabs>
        <w:spacing w:before="240"/>
        <w:rPr>
          <w:b/>
          <w:bCs/>
          <w:color w:val="auto"/>
          <w:sz w:val="24"/>
          <w:szCs w:val="24"/>
        </w:rPr>
      </w:pPr>
      <w:r w:rsidRPr="00570CDE">
        <w:rPr>
          <w:b/>
          <w:color w:val="auto"/>
          <w:sz w:val="24"/>
          <w:szCs w:val="24"/>
        </w:rPr>
        <w:t xml:space="preserve">Click </w:t>
      </w:r>
      <w:hyperlink r:id="rId17" w:history="1">
        <w:r w:rsidRPr="00570CDE">
          <w:rPr>
            <w:rStyle w:val="Hyperlink"/>
            <w:b/>
            <w:sz w:val="24"/>
            <w:szCs w:val="24"/>
          </w:rPr>
          <w:t>here</w:t>
        </w:r>
      </w:hyperlink>
      <w:r w:rsidRPr="00570CDE">
        <w:rPr>
          <w:b/>
          <w:color w:val="auto"/>
          <w:sz w:val="24"/>
          <w:szCs w:val="24"/>
        </w:rPr>
        <w:t xml:space="preserve"> to find all these titles on Browns Books</w:t>
      </w:r>
    </w:p>
    <w:p w14:paraId="5AD534ED" w14:textId="77777777" w:rsidR="0013158B" w:rsidRDefault="0013158B" w:rsidP="00C46455">
      <w:pPr>
        <w:tabs>
          <w:tab w:val="clear" w:pos="283"/>
          <w:tab w:val="clear" w:pos="680"/>
          <w:tab w:val="clear" w:pos="964"/>
        </w:tabs>
        <w:suppressAutoHyphens w:val="0"/>
        <w:autoSpaceDE/>
        <w:autoSpaceDN/>
        <w:adjustRightInd/>
        <w:spacing w:after="0"/>
        <w:textAlignment w:val="auto"/>
        <w:rPr>
          <w:b/>
          <w:bCs/>
          <w:color w:val="auto"/>
          <w:sz w:val="24"/>
          <w:szCs w:val="24"/>
        </w:rPr>
      </w:pPr>
    </w:p>
    <w:tbl>
      <w:tblPr>
        <w:tblStyle w:val="TableGridLight"/>
        <w:tblpPr w:leftFromText="180" w:rightFromText="180" w:vertAnchor="text" w:horzAnchor="margin" w:tblpY="154"/>
        <w:tblW w:w="0" w:type="auto"/>
        <w:tblLook w:val="04A0" w:firstRow="1" w:lastRow="0" w:firstColumn="1" w:lastColumn="0" w:noHBand="0" w:noVBand="1"/>
      </w:tblPr>
      <w:tblGrid>
        <w:gridCol w:w="1980"/>
        <w:gridCol w:w="7308"/>
      </w:tblGrid>
      <w:tr w:rsidR="00B21E87" w14:paraId="6C08EED0" w14:textId="77777777" w:rsidTr="00A92EF3">
        <w:trPr>
          <w:trHeight w:val="1969"/>
        </w:trPr>
        <w:tc>
          <w:tcPr>
            <w:tcW w:w="1980" w:type="dxa"/>
          </w:tcPr>
          <w:p w14:paraId="4ADB3ED1" w14:textId="3116E213" w:rsidR="00B21E87" w:rsidRDefault="00B21E87" w:rsidP="00B21E87">
            <w:pPr>
              <w:tabs>
                <w:tab w:val="clear" w:pos="283"/>
                <w:tab w:val="clear" w:pos="680"/>
                <w:tab w:val="clear" w:pos="964"/>
              </w:tabs>
              <w:suppressAutoHyphens w:val="0"/>
              <w:autoSpaceDE/>
              <w:autoSpaceDN/>
              <w:adjustRightInd/>
              <w:spacing w:after="0"/>
              <w:textAlignment w:val="auto"/>
              <w:rPr>
                <w:b/>
                <w:bCs/>
                <w:color w:val="auto"/>
                <w:sz w:val="24"/>
                <w:szCs w:val="24"/>
              </w:rPr>
            </w:pPr>
            <w:r>
              <w:rPr>
                <w:noProof/>
                <w:lang w:eastAsia="en-GB"/>
              </w:rPr>
              <w:lastRenderedPageBreak/>
              <w:drawing>
                <wp:anchor distT="0" distB="0" distL="114300" distR="114300" simplePos="0" relativeHeight="252150784" behindDoc="0" locked="0" layoutInCell="1" allowOverlap="1" wp14:anchorId="33A634C3" wp14:editId="5CA6B416">
                  <wp:simplePos x="0" y="0"/>
                  <wp:positionH relativeFrom="column">
                    <wp:posOffset>183808</wp:posOffset>
                  </wp:positionH>
                  <wp:positionV relativeFrom="paragraph">
                    <wp:posOffset>30480</wp:posOffset>
                  </wp:positionV>
                  <wp:extent cx="815975" cy="1243364"/>
                  <wp:effectExtent l="0" t="0" r="3175" b="0"/>
                  <wp:wrapNone/>
                  <wp:docPr id="1691026089" name="Picture 1691026089" descr="Ellie and the Cat by Malorie Blackman - Barrington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lie and the Cat by Malorie Blackman - Barrington Sto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5975" cy="12433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4604ED6" w14:textId="3AE03F05"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Ellie and the Cat by Malorie Blackman</w:t>
            </w:r>
          </w:p>
          <w:p w14:paraId="2DBD5510" w14:textId="2CC83735" w:rsidR="00B21E87" w:rsidRDefault="00B21E87" w:rsidP="00A92EF3">
            <w:pPr>
              <w:tabs>
                <w:tab w:val="clear" w:pos="283"/>
                <w:tab w:val="clear" w:pos="680"/>
                <w:tab w:val="clear" w:pos="964"/>
              </w:tabs>
              <w:suppressAutoHyphens w:val="0"/>
              <w:autoSpaceDE/>
              <w:autoSpaceDN/>
              <w:adjustRightInd/>
              <w:spacing w:before="240" w:after="0"/>
              <w:textAlignment w:val="auto"/>
              <w:rPr>
                <w:rFonts w:cs="Arial"/>
                <w:sz w:val="20"/>
                <w:szCs w:val="24"/>
              </w:rPr>
            </w:pPr>
            <w:r w:rsidRPr="00E54CFC">
              <w:rPr>
                <w:rFonts w:cs="Arial"/>
                <w:sz w:val="20"/>
                <w:szCs w:val="24"/>
              </w:rPr>
              <w:t>Ellie is the rudest, most spoilt child her grandma has ever met</w:t>
            </w:r>
            <w:r w:rsidR="00E91F8B">
              <w:rPr>
                <w:rFonts w:cs="Arial"/>
                <w:sz w:val="20"/>
                <w:szCs w:val="24"/>
              </w:rPr>
              <w:t>;</w:t>
            </w:r>
            <w:r w:rsidRPr="00E54CFC">
              <w:rPr>
                <w:rFonts w:cs="Arial"/>
                <w:sz w:val="20"/>
                <w:szCs w:val="24"/>
              </w:rPr>
              <w:t xml:space="preserve"> and it's time that she learnt a lesson! </w:t>
            </w:r>
            <w:proofErr w:type="gramStart"/>
            <w:r w:rsidRPr="00E54CFC">
              <w:rPr>
                <w:rFonts w:cs="Arial"/>
                <w:sz w:val="20"/>
                <w:szCs w:val="24"/>
              </w:rPr>
              <w:t>So</w:t>
            </w:r>
            <w:proofErr w:type="gramEnd"/>
            <w:r w:rsidRPr="00E54CFC">
              <w:rPr>
                <w:rFonts w:cs="Arial"/>
                <w:sz w:val="20"/>
                <w:szCs w:val="24"/>
              </w:rPr>
              <w:t xml:space="preserve"> with a little bit of magic and some help from Jolly the cat, Grandma's going to make sure that Ellie changes her ways.</w:t>
            </w:r>
          </w:p>
          <w:p w14:paraId="5805A7F3" w14:textId="33F5C328" w:rsidR="00B21E87" w:rsidRPr="004C5EC8" w:rsidRDefault="00A92EF3" w:rsidP="00B21E87">
            <w:pPr>
              <w:tabs>
                <w:tab w:val="clear" w:pos="283"/>
                <w:tab w:val="clear" w:pos="680"/>
                <w:tab w:val="clear" w:pos="964"/>
              </w:tabs>
              <w:suppressAutoHyphens w:val="0"/>
              <w:autoSpaceDE/>
              <w:autoSpaceDN/>
              <w:adjustRightInd/>
              <w:spacing w:after="0"/>
              <w:textAlignment w:val="auto"/>
              <w:rPr>
                <w:bCs/>
                <w:color w:val="auto"/>
                <w:sz w:val="24"/>
                <w:szCs w:val="24"/>
              </w:rPr>
            </w:pPr>
            <w:r w:rsidRPr="0013158B">
              <w:rPr>
                <w:rFonts w:cs="Arial"/>
                <w:noProof/>
                <w:sz w:val="20"/>
                <w:szCs w:val="24"/>
                <w:lang w:eastAsia="en-GB"/>
              </w:rPr>
              <mc:AlternateContent>
                <mc:Choice Requires="wps">
                  <w:drawing>
                    <wp:anchor distT="45720" distB="45720" distL="114300" distR="114300" simplePos="0" relativeHeight="252152832" behindDoc="0" locked="0" layoutInCell="1" allowOverlap="1" wp14:anchorId="5100D87C" wp14:editId="7E9A30CE">
                      <wp:simplePos x="0" y="0"/>
                      <wp:positionH relativeFrom="column">
                        <wp:posOffset>2654935</wp:posOffset>
                      </wp:positionH>
                      <wp:positionV relativeFrom="paragraph">
                        <wp:posOffset>61595</wp:posOffset>
                      </wp:positionV>
                      <wp:extent cx="1455420" cy="320040"/>
                      <wp:effectExtent l="0" t="0" r="0" b="3810"/>
                      <wp:wrapSquare wrapText="bothSides"/>
                      <wp:docPr id="1691026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0C74AD06"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00D87C" id="_x0000_s1035" style="position:absolute;margin-left:209.05pt;margin-top:4.85pt;width:114.6pt;height:25.2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FGFwIAAAI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" fillcolor="#adbdf5" stroked="f">
                      <v:stroke joinstyle="miter"/>
                      <v:textbox>
                        <w:txbxContent>
                          <w:p w14:paraId="0C74AD06"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13158B">
              <w:rPr>
                <w:rFonts w:cs="Arial"/>
                <w:noProof/>
                <w:sz w:val="20"/>
                <w:szCs w:val="24"/>
                <w:lang w:eastAsia="en-GB"/>
              </w:rPr>
              <mc:AlternateContent>
                <mc:Choice Requires="wps">
                  <w:drawing>
                    <wp:anchor distT="45720" distB="45720" distL="114300" distR="114300" simplePos="0" relativeHeight="252151808" behindDoc="0" locked="0" layoutInCell="1" allowOverlap="1" wp14:anchorId="4F89774E" wp14:editId="6FFE4E2E">
                      <wp:simplePos x="0" y="0"/>
                      <wp:positionH relativeFrom="column">
                        <wp:posOffset>376555</wp:posOffset>
                      </wp:positionH>
                      <wp:positionV relativeFrom="paragraph">
                        <wp:posOffset>61595</wp:posOffset>
                      </wp:positionV>
                      <wp:extent cx="1432560" cy="320040"/>
                      <wp:effectExtent l="0" t="0" r="0" b="3810"/>
                      <wp:wrapSquare wrapText="bothSides"/>
                      <wp:docPr id="169102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8207873" w14:textId="77777777" w:rsidR="00B21E87" w:rsidRPr="007D0161" w:rsidRDefault="00B21E87" w:rsidP="0013158B">
                                  <w:pPr>
                                    <w:rPr>
                                      <w:sz w:val="24"/>
                                      <w:szCs w:val="24"/>
                                    </w:rPr>
                                  </w:pPr>
                                  <w:r>
                                    <w:rPr>
                                      <w:sz w:val="24"/>
                                      <w:szCs w:val="24"/>
                                    </w:rPr>
                                    <w:t>Reading 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89774E" id="_x0000_s1036" style="position:absolute;margin-left:29.65pt;margin-top:4.85pt;width:112.8pt;height:25.2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KS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" fillcolor="#adbdf5" stroked="f">
                      <v:stroke joinstyle="miter"/>
                      <v:textbox>
                        <w:txbxContent>
                          <w:p w14:paraId="48207873" w14:textId="77777777" w:rsidR="00B21E87" w:rsidRPr="007D0161" w:rsidRDefault="00B21E87" w:rsidP="0013158B">
                            <w:pPr>
                              <w:rPr>
                                <w:sz w:val="24"/>
                                <w:szCs w:val="24"/>
                              </w:rPr>
                            </w:pPr>
                            <w:r>
                              <w:rPr>
                                <w:sz w:val="24"/>
                                <w:szCs w:val="24"/>
                              </w:rPr>
                              <w:t>Reading age: 6+</w:t>
                            </w:r>
                          </w:p>
                        </w:txbxContent>
                      </v:textbox>
                      <w10:wrap type="square"/>
                    </v:roundrect>
                  </w:pict>
                </mc:Fallback>
              </mc:AlternateContent>
            </w:r>
          </w:p>
        </w:tc>
      </w:tr>
      <w:tr w:rsidR="00A92EF3" w14:paraId="6737FF9B" w14:textId="77777777" w:rsidTr="00A92EF3">
        <w:trPr>
          <w:trHeight w:val="1020"/>
        </w:trPr>
        <w:tc>
          <w:tcPr>
            <w:tcW w:w="1980" w:type="dxa"/>
          </w:tcPr>
          <w:p w14:paraId="7C358EF7" w14:textId="621E65E0" w:rsidR="00A92EF3" w:rsidRDefault="00A92EF3" w:rsidP="00A92EF3">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187648" behindDoc="0" locked="0" layoutInCell="1" allowOverlap="1" wp14:anchorId="58C02458" wp14:editId="399D5DF7">
                  <wp:simplePos x="0" y="0"/>
                  <wp:positionH relativeFrom="column">
                    <wp:posOffset>197485</wp:posOffset>
                  </wp:positionH>
                  <wp:positionV relativeFrom="paragraph">
                    <wp:posOffset>17780</wp:posOffset>
                  </wp:positionV>
                  <wp:extent cx="800735" cy="1228120"/>
                  <wp:effectExtent l="0" t="0" r="0" b="0"/>
                  <wp:wrapNone/>
                  <wp:docPr id="1691026095" name="Picture 1691026095" descr="The Accidental Diary of B.U.G. (The Accidental Diary of B.U.G., 1) : Jen  Carn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Accidental Diary of B.U.G. (The Accidental Diary of B.U.G., 1) : Jen  Carney: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735" cy="1228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151D285" w14:textId="2769EAED" w:rsidR="00A92EF3" w:rsidRDefault="00D235BA" w:rsidP="00A92EF3">
            <w:pPr>
              <w:tabs>
                <w:tab w:val="clear" w:pos="283"/>
                <w:tab w:val="clear" w:pos="680"/>
                <w:tab w:val="clear" w:pos="964"/>
              </w:tabs>
              <w:suppressAutoHyphens w:val="0"/>
              <w:autoSpaceDE/>
              <w:autoSpaceDN/>
              <w:adjustRightInd/>
              <w:textAlignment w:val="auto"/>
              <w:rPr>
                <w:bCs/>
                <w:color w:val="auto"/>
                <w:sz w:val="24"/>
                <w:szCs w:val="24"/>
              </w:rPr>
            </w:pPr>
            <w:r>
              <w:rPr>
                <w:bCs/>
                <w:color w:val="auto"/>
                <w:sz w:val="24"/>
                <w:szCs w:val="24"/>
              </w:rPr>
              <w:t xml:space="preserve">The </w:t>
            </w:r>
            <w:r w:rsidR="00A92EF3">
              <w:rPr>
                <w:bCs/>
                <w:color w:val="auto"/>
                <w:sz w:val="24"/>
                <w:szCs w:val="24"/>
              </w:rPr>
              <w:t>Accidental Diary of B.U.G. by Jen Carney</w:t>
            </w:r>
          </w:p>
          <w:p w14:paraId="33DC2FBB" w14:textId="5DE2CA75" w:rsidR="00A92EF3" w:rsidRPr="00A92EF3" w:rsidRDefault="00A92EF3" w:rsidP="00A92EF3">
            <w:pPr>
              <w:tabs>
                <w:tab w:val="clear" w:pos="283"/>
                <w:tab w:val="clear" w:pos="680"/>
                <w:tab w:val="clear" w:pos="964"/>
              </w:tabs>
              <w:suppressAutoHyphens w:val="0"/>
              <w:autoSpaceDE/>
              <w:autoSpaceDN/>
              <w:adjustRightInd/>
              <w:spacing w:after="0"/>
              <w:textAlignment w:val="auto"/>
              <w:rPr>
                <w:bCs/>
                <w:color w:val="auto"/>
                <w:sz w:val="20"/>
                <w:szCs w:val="24"/>
              </w:rPr>
            </w:pPr>
            <w:r w:rsidRPr="00813124">
              <w:rPr>
                <w:bCs/>
                <w:color w:val="auto"/>
                <w:sz w:val="20"/>
                <w:szCs w:val="24"/>
              </w:rPr>
              <w:t>Meet Billie Upton Green and her VERY accidental</w:t>
            </w:r>
            <w:r>
              <w:rPr>
                <w:bCs/>
                <w:color w:val="auto"/>
                <w:sz w:val="20"/>
                <w:szCs w:val="24"/>
              </w:rPr>
              <w:t xml:space="preserve"> diary.</w:t>
            </w:r>
            <w:r w:rsidRPr="00813124">
              <w:rPr>
                <w:bCs/>
                <w:color w:val="auto"/>
                <w:sz w:val="20"/>
                <w:szCs w:val="24"/>
              </w:rPr>
              <w:t xml:space="preserve"> Billie has taken the new girl at school under her wing. She'll teach her the i</w:t>
            </w:r>
            <w:r>
              <w:rPr>
                <w:bCs/>
                <w:color w:val="auto"/>
                <w:sz w:val="20"/>
                <w:szCs w:val="24"/>
              </w:rPr>
              <w:t>mportant stuff – and bring her</w:t>
            </w:r>
            <w:r w:rsidRPr="00813124">
              <w:rPr>
                <w:bCs/>
                <w:color w:val="auto"/>
                <w:sz w:val="20"/>
                <w:szCs w:val="24"/>
              </w:rPr>
              <w:t xml:space="preserve"> to the EVENT OF THE YEAR (Billie's </w:t>
            </w:r>
            <w:proofErr w:type="gramStart"/>
            <w:r w:rsidRPr="00813124">
              <w:rPr>
                <w:bCs/>
                <w:color w:val="auto"/>
                <w:sz w:val="20"/>
                <w:szCs w:val="24"/>
              </w:rPr>
              <w:t>mums'</w:t>
            </w:r>
            <w:proofErr w:type="gramEnd"/>
            <w:r w:rsidRPr="00813124">
              <w:rPr>
                <w:bCs/>
                <w:color w:val="auto"/>
                <w:sz w:val="20"/>
                <w:szCs w:val="24"/>
              </w:rPr>
              <w:t xml:space="preserve"> are getting married).</w:t>
            </w:r>
          </w:p>
          <w:p w14:paraId="2DBA82C8" w14:textId="4467D7B3" w:rsidR="00A92EF3" w:rsidRDefault="00F35DC5" w:rsidP="00A92EF3">
            <w:pPr>
              <w:tabs>
                <w:tab w:val="clear" w:pos="283"/>
                <w:tab w:val="clear" w:pos="680"/>
                <w:tab w:val="clear" w:pos="964"/>
              </w:tabs>
              <w:suppressAutoHyphens w:val="0"/>
              <w:autoSpaceDE/>
              <w:autoSpaceDN/>
              <w:adjustRightInd/>
              <w:textAlignment w:val="auto"/>
              <w:rPr>
                <w:bCs/>
                <w:color w:val="auto"/>
                <w:sz w:val="24"/>
                <w:szCs w:val="24"/>
              </w:rPr>
            </w:pPr>
            <w:r w:rsidRPr="00813124">
              <w:rPr>
                <w:bCs/>
                <w:noProof/>
                <w:color w:val="auto"/>
                <w:sz w:val="24"/>
                <w:szCs w:val="24"/>
                <w:lang w:eastAsia="en-GB"/>
              </w:rPr>
              <mc:AlternateContent>
                <mc:Choice Requires="wps">
                  <w:drawing>
                    <wp:anchor distT="45720" distB="45720" distL="114300" distR="114300" simplePos="0" relativeHeight="252189696" behindDoc="0" locked="0" layoutInCell="1" allowOverlap="1" wp14:anchorId="211FD780" wp14:editId="31EA73D7">
                      <wp:simplePos x="0" y="0"/>
                      <wp:positionH relativeFrom="column">
                        <wp:posOffset>2605405</wp:posOffset>
                      </wp:positionH>
                      <wp:positionV relativeFrom="paragraph">
                        <wp:posOffset>67310</wp:posOffset>
                      </wp:positionV>
                      <wp:extent cx="1493520" cy="320040"/>
                      <wp:effectExtent l="0" t="0" r="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0040"/>
                              </a:xfrm>
                              <a:prstGeom prst="roundRect">
                                <a:avLst/>
                              </a:prstGeom>
                              <a:solidFill>
                                <a:srgbClr val="ADBDF5"/>
                              </a:solidFill>
                              <a:ln w="9525">
                                <a:noFill/>
                                <a:miter lim="800000"/>
                                <a:headEnd/>
                                <a:tailEnd/>
                              </a:ln>
                            </wps:spPr>
                            <wps:txbx>
                              <w:txbxContent>
                                <w:p w14:paraId="79148BF6" w14:textId="77777777" w:rsidR="00A92EF3" w:rsidRPr="007D0161" w:rsidRDefault="00A92EF3" w:rsidP="00813124">
                                  <w:pPr>
                                    <w:rPr>
                                      <w:sz w:val="24"/>
                                      <w:szCs w:val="24"/>
                                    </w:rPr>
                                  </w:pPr>
                                  <w:r>
                                    <w:rPr>
                                      <w:sz w:val="24"/>
                                      <w:szCs w:val="24"/>
                                    </w:rPr>
                                    <w:t>Interest</w:t>
                                  </w:r>
                                  <w:r w:rsidRPr="007D0161">
                                    <w:rPr>
                                      <w:sz w:val="24"/>
                                      <w:szCs w:val="24"/>
                                    </w:rPr>
                                    <w:t xml:space="preserve"> age:</w:t>
                                  </w:r>
                                  <w:r>
                                    <w:rPr>
                                      <w:sz w:val="24"/>
                                      <w:szCs w:val="24"/>
                                    </w:rPr>
                                    <w:t xml:space="preserve"> 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1FD780" id="_x0000_s1037" style="position:absolute;margin-left:205.15pt;margin-top:5.3pt;width:117.6pt;height:25.2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" fillcolor="#adbdf5" stroked="f">
                      <v:stroke joinstyle="miter"/>
                      <v:textbox>
                        <w:txbxContent>
                          <w:p w14:paraId="79148BF6" w14:textId="77777777" w:rsidR="00A92EF3" w:rsidRPr="007D0161" w:rsidRDefault="00A92EF3" w:rsidP="00813124">
                            <w:pPr>
                              <w:rPr>
                                <w:sz w:val="24"/>
                                <w:szCs w:val="24"/>
                              </w:rPr>
                            </w:pPr>
                            <w:r>
                              <w:rPr>
                                <w:sz w:val="24"/>
                                <w:szCs w:val="24"/>
                              </w:rPr>
                              <w:t>Interest</w:t>
                            </w:r>
                            <w:r w:rsidRPr="007D0161">
                              <w:rPr>
                                <w:sz w:val="24"/>
                                <w:szCs w:val="24"/>
                              </w:rPr>
                              <w:t xml:space="preserve"> age:</w:t>
                            </w:r>
                            <w:r>
                              <w:rPr>
                                <w:sz w:val="24"/>
                                <w:szCs w:val="24"/>
                              </w:rPr>
                              <w:t xml:space="preserve"> 8-10</w:t>
                            </w:r>
                          </w:p>
                        </w:txbxContent>
                      </v:textbox>
                      <w10:wrap type="square"/>
                    </v:roundrect>
                  </w:pict>
                </mc:Fallback>
              </mc:AlternateContent>
            </w:r>
            <w:r w:rsidR="00A92EF3" w:rsidRPr="00813124">
              <w:rPr>
                <w:bCs/>
                <w:noProof/>
                <w:color w:val="auto"/>
                <w:sz w:val="24"/>
                <w:szCs w:val="24"/>
                <w:lang w:eastAsia="en-GB"/>
              </w:rPr>
              <mc:AlternateContent>
                <mc:Choice Requires="wps">
                  <w:drawing>
                    <wp:anchor distT="45720" distB="45720" distL="114300" distR="114300" simplePos="0" relativeHeight="252188672" behindDoc="0" locked="0" layoutInCell="1" allowOverlap="1" wp14:anchorId="21C1C823" wp14:editId="1CF07258">
                      <wp:simplePos x="0" y="0"/>
                      <wp:positionH relativeFrom="column">
                        <wp:posOffset>376555</wp:posOffset>
                      </wp:positionH>
                      <wp:positionV relativeFrom="paragraph">
                        <wp:posOffset>69215</wp:posOffset>
                      </wp:positionV>
                      <wp:extent cx="1432560" cy="3200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058C69E" w14:textId="77777777" w:rsidR="00A92EF3" w:rsidRDefault="00A92EF3" w:rsidP="00813124">
                                  <w:pPr>
                                    <w:rPr>
                                      <w:sz w:val="24"/>
                                      <w:szCs w:val="24"/>
                                    </w:rPr>
                                  </w:pPr>
                                  <w:r w:rsidRPr="007D0161">
                                    <w:rPr>
                                      <w:sz w:val="24"/>
                                      <w:szCs w:val="24"/>
                                    </w:rPr>
                                    <w:t>Reading age:</w:t>
                                  </w:r>
                                  <w:r>
                                    <w:rPr>
                                      <w:sz w:val="24"/>
                                      <w:szCs w:val="24"/>
                                    </w:rPr>
                                    <w:t xml:space="preserve"> 8+</w:t>
                                  </w:r>
                                </w:p>
                                <w:p w14:paraId="78C87F0D" w14:textId="77777777" w:rsidR="00A92EF3" w:rsidRPr="007D0161" w:rsidRDefault="00A92EF3" w:rsidP="00813124">
                                  <w:pPr>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C1C823" id="_x0000_s1038" style="position:absolute;margin-left:29.65pt;margin-top:5.45pt;width:112.8pt;height:25.2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6lGA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" fillcolor="#adbdf5" stroked="f">
                      <v:stroke joinstyle="miter"/>
                      <v:textbox>
                        <w:txbxContent>
                          <w:p w14:paraId="5058C69E" w14:textId="77777777" w:rsidR="00A92EF3" w:rsidRDefault="00A92EF3" w:rsidP="00813124">
                            <w:pPr>
                              <w:rPr>
                                <w:sz w:val="24"/>
                                <w:szCs w:val="24"/>
                              </w:rPr>
                            </w:pPr>
                            <w:r w:rsidRPr="007D0161">
                              <w:rPr>
                                <w:sz w:val="24"/>
                                <w:szCs w:val="24"/>
                              </w:rPr>
                              <w:t>Reading age:</w:t>
                            </w:r>
                            <w:r>
                              <w:rPr>
                                <w:sz w:val="24"/>
                                <w:szCs w:val="24"/>
                              </w:rPr>
                              <w:t xml:space="preserve"> 8+</w:t>
                            </w:r>
                          </w:p>
                          <w:p w14:paraId="78C87F0D" w14:textId="77777777" w:rsidR="00A92EF3" w:rsidRPr="007D0161" w:rsidRDefault="00A92EF3" w:rsidP="00813124">
                            <w:pPr>
                              <w:rPr>
                                <w:sz w:val="24"/>
                                <w:szCs w:val="24"/>
                              </w:rPr>
                            </w:pPr>
                            <w:r>
                              <w:rPr>
                                <w:sz w:val="24"/>
                                <w:szCs w:val="24"/>
                              </w:rPr>
                              <w:t>+</w:t>
                            </w:r>
                          </w:p>
                        </w:txbxContent>
                      </v:textbox>
                      <w10:wrap type="square"/>
                    </v:roundrect>
                  </w:pict>
                </mc:Fallback>
              </mc:AlternateContent>
            </w:r>
          </w:p>
        </w:tc>
      </w:tr>
      <w:tr w:rsidR="00B21E87" w14:paraId="7C357828" w14:textId="77777777" w:rsidTr="00A92EF3">
        <w:trPr>
          <w:trHeight w:val="2309"/>
        </w:trPr>
        <w:tc>
          <w:tcPr>
            <w:tcW w:w="1980" w:type="dxa"/>
          </w:tcPr>
          <w:p w14:paraId="3A03DF10" w14:textId="6191C150" w:rsidR="00B21E87" w:rsidRPr="004C5EC8"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noProof/>
                <w:lang w:eastAsia="en-GB"/>
              </w:rPr>
              <w:drawing>
                <wp:anchor distT="0" distB="0" distL="114300" distR="114300" simplePos="0" relativeHeight="252126208" behindDoc="0" locked="0" layoutInCell="1" allowOverlap="1" wp14:anchorId="2FB207C2" wp14:editId="671AFBAC">
                  <wp:simplePos x="0" y="0"/>
                  <wp:positionH relativeFrom="column">
                    <wp:posOffset>144145</wp:posOffset>
                  </wp:positionH>
                  <wp:positionV relativeFrom="paragraph">
                    <wp:posOffset>46175</wp:posOffset>
                  </wp:positionV>
                  <wp:extent cx="896916" cy="1379220"/>
                  <wp:effectExtent l="0" t="0" r="0" b="0"/>
                  <wp:wrapNone/>
                  <wp:docPr id="154983105" name="Picture 31" descr="Danny Chung Does Not Do Maths : Chan, Mais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ny Chung Does Not Do Maths : Chan, Maisie: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916"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38778FA" w14:textId="61E40CC2"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Danny Chung </w:t>
            </w:r>
            <w:r w:rsidR="00E91F8B">
              <w:rPr>
                <w:rFonts w:cs="Arial"/>
                <w:sz w:val="24"/>
                <w:szCs w:val="24"/>
              </w:rPr>
              <w:t>D</w:t>
            </w:r>
            <w:r>
              <w:rPr>
                <w:rFonts w:cs="Arial"/>
                <w:sz w:val="24"/>
                <w:szCs w:val="24"/>
              </w:rPr>
              <w:t xml:space="preserve">oes </w:t>
            </w:r>
            <w:r w:rsidR="00E91F8B">
              <w:rPr>
                <w:rFonts w:cs="Arial"/>
                <w:sz w:val="24"/>
                <w:szCs w:val="24"/>
              </w:rPr>
              <w:t>N</w:t>
            </w:r>
            <w:r>
              <w:rPr>
                <w:rFonts w:cs="Arial"/>
                <w:sz w:val="24"/>
                <w:szCs w:val="24"/>
              </w:rPr>
              <w:t xml:space="preserve">ot </w:t>
            </w:r>
            <w:r w:rsidR="00E91F8B">
              <w:rPr>
                <w:rFonts w:cs="Arial"/>
                <w:sz w:val="24"/>
                <w:szCs w:val="24"/>
              </w:rPr>
              <w:t>D</w:t>
            </w:r>
            <w:r>
              <w:rPr>
                <w:rFonts w:cs="Arial"/>
                <w:sz w:val="24"/>
                <w:szCs w:val="24"/>
              </w:rPr>
              <w:t xml:space="preserve">o </w:t>
            </w:r>
            <w:r w:rsidR="00E91F8B">
              <w:rPr>
                <w:rFonts w:cs="Arial"/>
                <w:sz w:val="24"/>
                <w:szCs w:val="24"/>
              </w:rPr>
              <w:t>M</w:t>
            </w:r>
            <w:r>
              <w:rPr>
                <w:rFonts w:cs="Arial"/>
                <w:sz w:val="24"/>
                <w:szCs w:val="24"/>
              </w:rPr>
              <w:t>aths by Maisie Chan</w:t>
            </w:r>
          </w:p>
          <w:p w14:paraId="533AFC40" w14:textId="62CB5D07" w:rsidR="00B21E87" w:rsidRDefault="00B21E87" w:rsidP="00B21E87">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Eleven-year-old Danny Chung loves drawing more than anything - certainly more than maths</w:t>
            </w:r>
            <w:r w:rsidR="00E91F8B">
              <w:rPr>
                <w:rFonts w:eastAsia="Times New Roman" w:cs="Arial"/>
                <w:color w:val="070726"/>
                <w:sz w:val="20"/>
                <w:szCs w:val="24"/>
                <w:lang w:eastAsia="en-GB"/>
                <w14:ligatures w14:val="none"/>
              </w:rPr>
              <w:t xml:space="preserve"> -</w:t>
            </w:r>
            <w:r w:rsidRPr="00153CA8">
              <w:rPr>
                <w:rFonts w:eastAsia="Times New Roman" w:cs="Arial"/>
                <w:color w:val="070726"/>
                <w:sz w:val="20"/>
                <w:szCs w:val="24"/>
                <w:lang w:eastAsia="en-GB"/>
                <w14:ligatures w14:val="none"/>
              </w:rPr>
              <w:t xml:space="preserve"> which, according to his dad and everyone else, is what he is 'supposed' to be good at.</w:t>
            </w:r>
            <w:r>
              <w:rPr>
                <w:rFonts w:eastAsia="Times New Roman" w:cs="Arial"/>
                <w:color w:val="070726"/>
                <w:sz w:val="20"/>
                <w:szCs w:val="24"/>
                <w:lang w:eastAsia="en-GB"/>
                <w14:ligatures w14:val="none"/>
              </w:rPr>
              <w:t xml:space="preserve"> H</w:t>
            </w:r>
            <w:r w:rsidRPr="00153CA8">
              <w:rPr>
                <w:rFonts w:eastAsia="Times New Roman" w:cs="Arial"/>
                <w:color w:val="070726"/>
                <w:sz w:val="20"/>
                <w:szCs w:val="24"/>
                <w:lang w:eastAsia="en-GB"/>
                <w14:ligatures w14:val="none"/>
              </w:rPr>
              <w:t>eart-warming</w:t>
            </w:r>
            <w:r w:rsidR="00E91F8B">
              <w:rPr>
                <w:rFonts w:eastAsia="Times New Roman" w:cs="Arial"/>
                <w:color w:val="070726"/>
                <w:sz w:val="20"/>
                <w:szCs w:val="24"/>
                <w:lang w:eastAsia="en-GB"/>
                <w14:ligatures w14:val="none"/>
              </w:rPr>
              <w:t xml:space="preserve">, </w:t>
            </w:r>
            <w:r w:rsidRPr="00153CA8">
              <w:rPr>
                <w:rFonts w:eastAsia="Times New Roman" w:cs="Arial"/>
                <w:color w:val="070726"/>
                <w:sz w:val="20"/>
                <w:szCs w:val="24"/>
                <w:lang w:eastAsia="en-GB"/>
                <w14:ligatures w14:val="none"/>
              </w:rPr>
              <w:t>hilarious</w:t>
            </w:r>
            <w:r w:rsidR="00E91F8B">
              <w:rPr>
                <w:rFonts w:eastAsia="Times New Roman" w:cs="Arial"/>
                <w:color w:val="070726"/>
                <w:sz w:val="20"/>
                <w:szCs w:val="24"/>
                <w:lang w:eastAsia="en-GB"/>
                <w14:ligatures w14:val="none"/>
              </w:rPr>
              <w:t xml:space="preserve"> and </w:t>
            </w:r>
            <w:r w:rsidRPr="00153CA8">
              <w:rPr>
                <w:rFonts w:eastAsia="Times New Roman" w:cs="Arial"/>
                <w:color w:val="070726"/>
                <w:sz w:val="20"/>
                <w:szCs w:val="24"/>
                <w:lang w:eastAsia="en-GB"/>
                <w14:ligatures w14:val="none"/>
              </w:rPr>
              <w:t xml:space="preserve">filled with </w:t>
            </w:r>
            <w:r>
              <w:rPr>
                <w:rFonts w:eastAsia="Times New Roman" w:cs="Arial"/>
                <w:color w:val="070726"/>
                <w:sz w:val="20"/>
                <w:szCs w:val="24"/>
                <w:lang w:eastAsia="en-GB"/>
                <w14:ligatures w14:val="none"/>
              </w:rPr>
              <w:t xml:space="preserve">instantly loveable </w:t>
            </w:r>
            <w:r w:rsidRPr="00153CA8">
              <w:rPr>
                <w:rFonts w:eastAsia="Times New Roman" w:cs="Arial"/>
                <w:color w:val="070726"/>
                <w:sz w:val="20"/>
                <w:szCs w:val="24"/>
                <w:lang w:eastAsia="en-GB"/>
                <w14:ligatures w14:val="none"/>
              </w:rPr>
              <w:t>characters</w:t>
            </w:r>
            <w:r>
              <w:rPr>
                <w:rFonts w:eastAsia="Times New Roman" w:cs="Arial"/>
                <w:color w:val="070726"/>
                <w:sz w:val="20"/>
                <w:szCs w:val="24"/>
                <w:lang w:eastAsia="en-GB"/>
                <w14:ligatures w14:val="none"/>
              </w:rPr>
              <w:t>.</w:t>
            </w:r>
          </w:p>
          <w:p w14:paraId="41913F48" w14:textId="40D99C2F" w:rsidR="00B21E87" w:rsidRPr="00B21E87" w:rsidRDefault="00364B5B" w:rsidP="00B21E87">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128256" behindDoc="0" locked="0" layoutInCell="1" allowOverlap="1" wp14:anchorId="5D73BC35" wp14:editId="592CF680">
                      <wp:simplePos x="0" y="0"/>
                      <wp:positionH relativeFrom="column">
                        <wp:posOffset>2580005</wp:posOffset>
                      </wp:positionH>
                      <wp:positionV relativeFrom="paragraph">
                        <wp:posOffset>78105</wp:posOffset>
                      </wp:positionV>
                      <wp:extent cx="1514475" cy="320040"/>
                      <wp:effectExtent l="0" t="0" r="9525" b="3810"/>
                      <wp:wrapSquare wrapText="bothSides"/>
                      <wp:docPr id="15498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0040"/>
                              </a:xfrm>
                              <a:prstGeom prst="roundRect">
                                <a:avLst/>
                              </a:prstGeom>
                              <a:solidFill>
                                <a:srgbClr val="ADBDF5"/>
                              </a:solidFill>
                              <a:ln w="9525">
                                <a:noFill/>
                                <a:miter lim="800000"/>
                                <a:headEnd/>
                                <a:tailEnd/>
                              </a:ln>
                            </wps:spPr>
                            <wps:txbx>
                              <w:txbxContent>
                                <w:p w14:paraId="10977CD9"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73BC35" id="_x0000_s1039" style="position:absolute;margin-left:203.15pt;margin-top:6.15pt;width:119.25pt;height:25.2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" fillcolor="#adbdf5" stroked="f">
                      <v:stroke joinstyle="miter"/>
                      <v:textbox>
                        <w:txbxContent>
                          <w:p w14:paraId="10977CD9"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127232" behindDoc="0" locked="0" layoutInCell="1" allowOverlap="1" wp14:anchorId="2205505E" wp14:editId="76908D6D">
                      <wp:simplePos x="0" y="0"/>
                      <wp:positionH relativeFrom="column">
                        <wp:posOffset>370840</wp:posOffset>
                      </wp:positionH>
                      <wp:positionV relativeFrom="paragraph">
                        <wp:posOffset>74295</wp:posOffset>
                      </wp:positionV>
                      <wp:extent cx="1432560" cy="320040"/>
                      <wp:effectExtent l="0" t="0" r="0" b="3810"/>
                      <wp:wrapSquare wrapText="bothSides"/>
                      <wp:docPr id="15498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415A812" w14:textId="77777777" w:rsidR="00B21E87" w:rsidRPr="007D0161" w:rsidRDefault="00B21E87" w:rsidP="005404FB">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05505E" id="_x0000_s1040" style="position:absolute;margin-left:29.2pt;margin-top:5.85pt;width:112.8pt;height:25.2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r9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" fillcolor="#adbdf5" stroked="f">
                      <v:stroke joinstyle="miter"/>
                      <v:textbox>
                        <w:txbxContent>
                          <w:p w14:paraId="1415A812" w14:textId="77777777" w:rsidR="00B21E87" w:rsidRPr="007D0161" w:rsidRDefault="00B21E87" w:rsidP="005404FB">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B21E87" w14:paraId="3FD70E6F" w14:textId="77777777" w:rsidTr="004C5EC8">
        <w:tc>
          <w:tcPr>
            <w:tcW w:w="1980" w:type="dxa"/>
          </w:tcPr>
          <w:p w14:paraId="2A4F8FEB" w14:textId="6F45F337" w:rsidR="00B21E87" w:rsidRPr="004C5EC8"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noProof/>
                <w:lang w:eastAsia="en-GB"/>
              </w:rPr>
              <w:drawing>
                <wp:anchor distT="0" distB="0" distL="114300" distR="114300" simplePos="0" relativeHeight="252118016" behindDoc="0" locked="0" layoutInCell="1" allowOverlap="1" wp14:anchorId="69907A3E" wp14:editId="1E881F06">
                  <wp:simplePos x="0" y="0"/>
                  <wp:positionH relativeFrom="column">
                    <wp:posOffset>200469</wp:posOffset>
                  </wp:positionH>
                  <wp:positionV relativeFrom="paragraph">
                    <wp:posOffset>32385</wp:posOffset>
                  </wp:positionV>
                  <wp:extent cx="769620" cy="1221618"/>
                  <wp:effectExtent l="0" t="0" r="0" b="0"/>
                  <wp:wrapNone/>
                  <wp:docPr id="1194214466" name="Picture 1194214466" descr="Me, My Dad and the End of the Rainbow: The most joyful book you'll read  this year! : Dean, Benjamin, Prabhat, Sandhy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 My Dad and the End of the Rainbow: The most joyful book you'll read  this year! : Dean, Benjamin, Prabhat, Sandhya: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9620" cy="12216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688BCA4" w14:textId="2B0AA8FF"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Me, My Dad and the End of the Rainbow by Benjamin Dean</w:t>
            </w:r>
          </w:p>
          <w:p w14:paraId="4950E7BD" w14:textId="0CDF5F87" w:rsidR="00B21E87" w:rsidRPr="004C5EC8" w:rsidRDefault="00364B5B" w:rsidP="00B21E87">
            <w:pPr>
              <w:tabs>
                <w:tab w:val="clear" w:pos="283"/>
                <w:tab w:val="clear" w:pos="680"/>
                <w:tab w:val="clear" w:pos="964"/>
              </w:tabs>
              <w:suppressAutoHyphens w:val="0"/>
              <w:autoSpaceDE/>
              <w:autoSpaceDN/>
              <w:adjustRightInd/>
              <w:spacing w:after="0"/>
              <w:textAlignment w:val="auto"/>
              <w:rPr>
                <w:bCs/>
                <w:color w:val="auto"/>
                <w:sz w:val="24"/>
                <w:szCs w:val="24"/>
              </w:rPr>
            </w:pPr>
            <w:r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119040" behindDoc="0" locked="0" layoutInCell="1" allowOverlap="1" wp14:anchorId="410A8D03" wp14:editId="3B417497">
                      <wp:simplePos x="0" y="0"/>
                      <wp:positionH relativeFrom="column">
                        <wp:posOffset>398780</wp:posOffset>
                      </wp:positionH>
                      <wp:positionV relativeFrom="paragraph">
                        <wp:posOffset>557530</wp:posOffset>
                      </wp:positionV>
                      <wp:extent cx="1432560" cy="320040"/>
                      <wp:effectExtent l="0" t="0" r="0" b="3810"/>
                      <wp:wrapSquare wrapText="bothSides"/>
                      <wp:docPr id="202064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48A39CE" w14:textId="77777777" w:rsidR="00B21E87" w:rsidRPr="007D0161" w:rsidRDefault="00B21E87" w:rsidP="00A82867">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0A8D03" id="_x0000_s1041" style="position:absolute;margin-left:31.4pt;margin-top:43.9pt;width:112.8pt;height:25.2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" fillcolor="#adbdf5" stroked="f">
                      <v:stroke joinstyle="miter"/>
                      <v:textbox>
                        <w:txbxContent>
                          <w:p w14:paraId="548A39CE" w14:textId="77777777" w:rsidR="00B21E87" w:rsidRPr="007D0161" w:rsidRDefault="00B21E87" w:rsidP="00A82867">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00A92EF3"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120064" behindDoc="0" locked="0" layoutInCell="1" allowOverlap="1" wp14:anchorId="787218D3" wp14:editId="24FE629D">
                      <wp:simplePos x="0" y="0"/>
                      <wp:positionH relativeFrom="column">
                        <wp:posOffset>2651125</wp:posOffset>
                      </wp:positionH>
                      <wp:positionV relativeFrom="paragraph">
                        <wp:posOffset>558800</wp:posOffset>
                      </wp:positionV>
                      <wp:extent cx="1455420" cy="320040"/>
                      <wp:effectExtent l="0" t="0" r="0" b="3810"/>
                      <wp:wrapSquare wrapText="bothSides"/>
                      <wp:docPr id="202064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B36748B" w14:textId="77777777" w:rsidR="00B21E87" w:rsidRPr="007D0161" w:rsidRDefault="00B21E87" w:rsidP="00A82867">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7218D3" id="_x0000_s1042" style="position:absolute;margin-left:208.75pt;margin-top:44pt;width:114.6pt;height:25.2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" fillcolor="#adbdf5" stroked="f">
                      <v:stroke joinstyle="miter"/>
                      <v:textbox>
                        <w:txbxContent>
                          <w:p w14:paraId="6B36748B" w14:textId="77777777" w:rsidR="00B21E87" w:rsidRPr="007D0161" w:rsidRDefault="00B21E87" w:rsidP="00A82867">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00B21E87" w:rsidRPr="00A82867">
              <w:rPr>
                <w:rFonts w:eastAsia="Times New Roman" w:cs="Calibri"/>
                <w:sz w:val="20"/>
                <w:szCs w:val="22"/>
                <w:lang w:eastAsia="en-GB"/>
                <w14:ligatures w14:val="none"/>
              </w:rPr>
              <w:t>Things aren't going great for Archie Albright. His d</w:t>
            </w:r>
            <w:r w:rsidR="00B21E87">
              <w:rPr>
                <w:rFonts w:eastAsia="Times New Roman" w:cs="Calibri"/>
                <w:sz w:val="20"/>
                <w:szCs w:val="22"/>
                <w:lang w:eastAsia="en-GB"/>
                <w14:ligatures w14:val="none"/>
              </w:rPr>
              <w:t xml:space="preserve">ad's acting weird, his mum too. </w:t>
            </w:r>
            <w:r w:rsidR="00B21E87" w:rsidRPr="00A82867">
              <w:rPr>
                <w:rFonts w:eastAsia="Times New Roman" w:cs="Calibri"/>
                <w:sz w:val="20"/>
                <w:szCs w:val="22"/>
                <w:lang w:eastAsia="en-GB"/>
                <w14:ligatures w14:val="none"/>
              </w:rPr>
              <w:t xml:space="preserve">When Archie sees a colourful, crumpled flyer fall out of Dad's pocket, </w:t>
            </w:r>
            <w:r w:rsidR="00B21E87">
              <w:rPr>
                <w:rFonts w:eastAsia="Times New Roman" w:cs="Calibri"/>
                <w:sz w:val="20"/>
                <w:szCs w:val="22"/>
                <w:lang w:eastAsia="en-GB"/>
                <w14:ligatures w14:val="none"/>
              </w:rPr>
              <w:t>he may have found the answer.</w:t>
            </w:r>
          </w:p>
        </w:tc>
      </w:tr>
      <w:tr w:rsidR="00B21E87" w14:paraId="6F2AC890" w14:textId="77777777" w:rsidTr="004C5EC8">
        <w:tc>
          <w:tcPr>
            <w:tcW w:w="1980" w:type="dxa"/>
          </w:tcPr>
          <w:p w14:paraId="38518AD2" w14:textId="44C3DF80" w:rsidR="00B21E87" w:rsidRPr="004C5EC8"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noProof/>
                <w:lang w:eastAsia="en-GB"/>
              </w:rPr>
              <w:drawing>
                <wp:anchor distT="0" distB="0" distL="114300" distR="114300" simplePos="0" relativeHeight="252109824" behindDoc="0" locked="0" layoutInCell="1" allowOverlap="1" wp14:anchorId="29621DEC" wp14:editId="03B07E2E">
                  <wp:simplePos x="0" y="0"/>
                  <wp:positionH relativeFrom="column">
                    <wp:posOffset>-12065</wp:posOffset>
                  </wp:positionH>
                  <wp:positionV relativeFrom="paragraph">
                    <wp:posOffset>43815</wp:posOffset>
                  </wp:positionV>
                  <wp:extent cx="1151825" cy="1348740"/>
                  <wp:effectExtent l="0" t="0" r="0" b="3810"/>
                  <wp:wrapNone/>
                  <wp:docPr id="1691026108" name="Picture 1691026108" descr="Invented by Animals: Meet the creatures who inspired our everyday  technology (Designed by Nature) : Dorion, Christiane, Herba, Gos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vented by Animals: Meet the creatures who inspired our everyday  technology (Designed by Nature) : Dorion, Christiane, Herba, Gosia:  Amazon.co.uk: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82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22A7979" w14:textId="768F48EA"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sidRPr="008671C4">
              <w:rPr>
                <w:rFonts w:eastAsia="Times New Roman" w:cs="Calibri"/>
                <w:sz w:val="24"/>
                <w:szCs w:val="22"/>
                <w:lang w:eastAsia="en-GB"/>
                <w14:ligatures w14:val="none"/>
              </w:rPr>
              <w:t>Invented by Animals</w:t>
            </w:r>
            <w:r w:rsidR="00A92EF3">
              <w:rPr>
                <w:rFonts w:eastAsia="Times New Roman" w:cs="Calibri"/>
                <w:sz w:val="24"/>
                <w:szCs w:val="22"/>
                <w:lang w:eastAsia="en-GB"/>
                <w14:ligatures w14:val="none"/>
              </w:rPr>
              <w:t xml:space="preserve"> </w:t>
            </w:r>
            <w:r w:rsidRPr="008671C4">
              <w:rPr>
                <w:rFonts w:eastAsia="Times New Roman" w:cs="Calibri"/>
                <w:sz w:val="24"/>
                <w:szCs w:val="22"/>
                <w:lang w:eastAsia="en-GB"/>
                <w14:ligatures w14:val="none"/>
              </w:rPr>
              <w:t>by Christiane Dorian and Gosia Herba</w:t>
            </w:r>
          </w:p>
          <w:p w14:paraId="4282EC00" w14:textId="6DA96226" w:rsidR="00B21E87" w:rsidRDefault="00B21E87"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r w:rsidRPr="008671C4">
              <w:rPr>
                <w:rFonts w:eastAsia="Times New Roman" w:cs="Calibri"/>
                <w:sz w:val="20"/>
                <w:szCs w:val="16"/>
                <w:lang w:eastAsia="en-GB"/>
                <w14:ligatures w14:val="none"/>
              </w:rPr>
              <w:t>We have invented ways of solving problems, making materials and working out how to survive on our own for millions of years. Often human scientists try and solve a problem or invent a new tool that animals have already invented for them.</w:t>
            </w:r>
          </w:p>
          <w:p w14:paraId="373CD607" w14:textId="74354B2F"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7369E59F" w14:textId="6932E75B"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r w:rsidRPr="008671C4">
              <w:rPr>
                <w:rFonts w:eastAsia="Times New Roman" w:cs="Calibri"/>
                <w:noProof/>
                <w:sz w:val="20"/>
                <w:szCs w:val="16"/>
                <w:lang w:eastAsia="en-GB"/>
                <w14:ligatures w14:val="none"/>
              </w:rPr>
              <mc:AlternateContent>
                <mc:Choice Requires="wps">
                  <w:drawing>
                    <wp:anchor distT="45720" distB="45720" distL="114300" distR="114300" simplePos="0" relativeHeight="252110848" behindDoc="0" locked="0" layoutInCell="1" allowOverlap="1" wp14:anchorId="136721A2" wp14:editId="2508B4D1">
                      <wp:simplePos x="0" y="0"/>
                      <wp:positionH relativeFrom="column">
                        <wp:posOffset>463550</wp:posOffset>
                      </wp:positionH>
                      <wp:positionV relativeFrom="paragraph">
                        <wp:posOffset>26670</wp:posOffset>
                      </wp:positionV>
                      <wp:extent cx="1432560" cy="320040"/>
                      <wp:effectExtent l="0" t="0" r="0" b="3810"/>
                      <wp:wrapSquare wrapText="bothSides"/>
                      <wp:docPr id="202064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CA72959" w14:textId="77777777" w:rsidR="00B21E87" w:rsidRPr="007D0161" w:rsidRDefault="00B21E87" w:rsidP="008671C4">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6721A2" id="_x0000_s1043" style="position:absolute;margin-left:36.5pt;margin-top:2.1pt;width:112.8pt;height:25.2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" fillcolor="#adbdf5" stroked="f">
                      <v:stroke joinstyle="miter"/>
                      <v:textbox>
                        <w:txbxContent>
                          <w:p w14:paraId="1CA72959" w14:textId="77777777" w:rsidR="00B21E87" w:rsidRPr="007D0161" w:rsidRDefault="00B21E87" w:rsidP="008671C4">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Pr="008671C4">
              <w:rPr>
                <w:rFonts w:eastAsia="Times New Roman" w:cs="Calibri"/>
                <w:noProof/>
                <w:sz w:val="20"/>
                <w:szCs w:val="16"/>
                <w:lang w:eastAsia="en-GB"/>
                <w14:ligatures w14:val="none"/>
              </w:rPr>
              <mc:AlternateContent>
                <mc:Choice Requires="wps">
                  <w:drawing>
                    <wp:anchor distT="45720" distB="45720" distL="114300" distR="114300" simplePos="0" relativeHeight="252111872" behindDoc="0" locked="0" layoutInCell="1" allowOverlap="1" wp14:anchorId="4D03C00B" wp14:editId="4CE88BE6">
                      <wp:simplePos x="0" y="0"/>
                      <wp:positionH relativeFrom="column">
                        <wp:posOffset>2654935</wp:posOffset>
                      </wp:positionH>
                      <wp:positionV relativeFrom="paragraph">
                        <wp:posOffset>32385</wp:posOffset>
                      </wp:positionV>
                      <wp:extent cx="1455420" cy="320040"/>
                      <wp:effectExtent l="0" t="0" r="0" b="3810"/>
                      <wp:wrapSquare wrapText="bothSides"/>
                      <wp:docPr id="202064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C961E96"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03C00B" id="_x0000_s1044" style="position:absolute;margin-left:209.05pt;margin-top:2.55pt;width:114.6pt;height:25.2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" fillcolor="#adbdf5" stroked="f">
                      <v:stroke joinstyle="miter"/>
                      <v:textbox>
                        <w:txbxContent>
                          <w:p w14:paraId="5C961E96"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8-11</w:t>
                            </w:r>
                          </w:p>
                        </w:txbxContent>
                      </v:textbox>
                      <w10:wrap type="square"/>
                    </v:roundrect>
                  </w:pict>
                </mc:Fallback>
              </mc:AlternateContent>
            </w:r>
          </w:p>
          <w:p w14:paraId="160BEA34" w14:textId="637CC7FF"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2CB98F31" w14:textId="3EEB5E5E"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3EA951E1" w14:textId="77777777"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068AEE5D" w14:textId="2ECADBBF"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310E41FF" w14:textId="77777777"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1B15D91A" w14:textId="77777777" w:rsidR="00E77F51" w:rsidRDefault="00E77F51" w:rsidP="00B21E87">
            <w:pPr>
              <w:tabs>
                <w:tab w:val="clear" w:pos="283"/>
                <w:tab w:val="clear" w:pos="680"/>
                <w:tab w:val="clear" w:pos="964"/>
              </w:tabs>
              <w:suppressAutoHyphens w:val="0"/>
              <w:autoSpaceDE/>
              <w:autoSpaceDN/>
              <w:adjustRightInd/>
              <w:spacing w:after="0"/>
              <w:textAlignment w:val="auto"/>
              <w:rPr>
                <w:rFonts w:eastAsia="Times New Roman" w:cs="Calibri"/>
                <w:sz w:val="20"/>
                <w:szCs w:val="16"/>
                <w:lang w:eastAsia="en-GB"/>
                <w14:ligatures w14:val="none"/>
              </w:rPr>
            </w:pPr>
          </w:p>
          <w:p w14:paraId="2B47739B" w14:textId="73CCA833" w:rsidR="00B21E87" w:rsidRPr="004C5EC8" w:rsidRDefault="00B21E87" w:rsidP="00B21E87">
            <w:pPr>
              <w:tabs>
                <w:tab w:val="clear" w:pos="283"/>
                <w:tab w:val="clear" w:pos="680"/>
                <w:tab w:val="clear" w:pos="964"/>
              </w:tabs>
              <w:suppressAutoHyphens w:val="0"/>
              <w:autoSpaceDE/>
              <w:autoSpaceDN/>
              <w:adjustRightInd/>
              <w:spacing w:before="240" w:after="0"/>
              <w:textAlignment w:val="auto"/>
              <w:rPr>
                <w:bCs/>
                <w:color w:val="auto"/>
                <w:sz w:val="24"/>
                <w:szCs w:val="24"/>
              </w:rPr>
            </w:pPr>
          </w:p>
        </w:tc>
      </w:tr>
      <w:tr w:rsidR="00B21E87" w14:paraId="33A340CC" w14:textId="77777777" w:rsidTr="004C5EC8">
        <w:tc>
          <w:tcPr>
            <w:tcW w:w="1980" w:type="dxa"/>
          </w:tcPr>
          <w:p w14:paraId="575D328C" w14:textId="4D7CDADA" w:rsidR="00B21E87" w:rsidRPr="004C5EC8"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p>
        </w:tc>
        <w:tc>
          <w:tcPr>
            <w:tcW w:w="7308" w:type="dxa"/>
          </w:tcPr>
          <w:p w14:paraId="2A9EF8CC" w14:textId="40BF439F" w:rsidR="00B21E87" w:rsidRDefault="00E91F8B"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noProof/>
                <w:lang w:eastAsia="en-GB"/>
              </w:rPr>
              <w:drawing>
                <wp:anchor distT="0" distB="0" distL="114300" distR="114300" simplePos="0" relativeHeight="252101632" behindDoc="0" locked="0" layoutInCell="1" allowOverlap="1" wp14:anchorId="48344404" wp14:editId="70A4DB2B">
                  <wp:simplePos x="0" y="0"/>
                  <wp:positionH relativeFrom="column">
                    <wp:posOffset>-1177860</wp:posOffset>
                  </wp:positionH>
                  <wp:positionV relativeFrom="paragraph">
                    <wp:posOffset>46355</wp:posOffset>
                  </wp:positionV>
                  <wp:extent cx="914400" cy="1402453"/>
                  <wp:effectExtent l="0" t="0" r="0" b="7620"/>
                  <wp:wrapNone/>
                  <wp:docPr id="1691026092" name="Picture 1691026092" descr="The Boy in the Jam Jar: A Bloomsbury Reader: Lime Book Band (Bloomsbury  Readers) : Dunbar, Joyce, Shelley,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oy in the Jam Jar: A Bloomsbury Reader: Lime Book Band (Bloomsbury  Readers) : Dunbar, Joyce, Shelley, John: Amazon.co.uk: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402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E87">
              <w:rPr>
                <w:bCs/>
                <w:color w:val="auto"/>
                <w:sz w:val="24"/>
                <w:szCs w:val="24"/>
              </w:rPr>
              <w:t>The Boy in the Jam Jar by Joyce Dunbar</w:t>
            </w:r>
          </w:p>
          <w:p w14:paraId="2FBB6468" w14:textId="315C331F" w:rsidR="00B21E87" w:rsidRDefault="00B21E87" w:rsidP="00B21E87">
            <w:pPr>
              <w:tabs>
                <w:tab w:val="clear" w:pos="283"/>
                <w:tab w:val="clear" w:pos="680"/>
                <w:tab w:val="clear" w:pos="964"/>
              </w:tabs>
              <w:suppressAutoHyphens w:val="0"/>
              <w:autoSpaceDE/>
              <w:autoSpaceDN/>
              <w:adjustRightInd/>
              <w:spacing w:before="240" w:after="0"/>
              <w:textAlignment w:val="auto"/>
              <w:rPr>
                <w:bCs/>
                <w:color w:val="auto"/>
                <w:sz w:val="20"/>
                <w:szCs w:val="24"/>
              </w:rPr>
            </w:pPr>
            <w:r w:rsidRPr="004C5EC8">
              <w:rPr>
                <w:bCs/>
                <w:color w:val="auto"/>
                <w:sz w:val="20"/>
                <w:szCs w:val="24"/>
              </w:rPr>
              <w:t xml:space="preserve">Dylan can't hear as well as he used to be able to and he doesn't want to be different from his friends - he wants things to go back to the way they used to be. </w:t>
            </w:r>
            <w:r>
              <w:rPr>
                <w:bCs/>
                <w:color w:val="auto"/>
                <w:sz w:val="20"/>
                <w:szCs w:val="24"/>
              </w:rPr>
              <w:t xml:space="preserve">A </w:t>
            </w:r>
            <w:r w:rsidRPr="004C5EC8">
              <w:rPr>
                <w:bCs/>
                <w:color w:val="auto"/>
                <w:sz w:val="20"/>
                <w:szCs w:val="24"/>
              </w:rPr>
              <w:t>heartwarming story</w:t>
            </w:r>
            <w:r w:rsidR="008D63BF">
              <w:rPr>
                <w:bCs/>
                <w:color w:val="auto"/>
                <w:sz w:val="20"/>
                <w:szCs w:val="24"/>
              </w:rPr>
              <w:t>,</w:t>
            </w:r>
            <w:r w:rsidRPr="004C5EC8">
              <w:rPr>
                <w:bCs/>
                <w:color w:val="auto"/>
                <w:sz w:val="20"/>
                <w:szCs w:val="24"/>
              </w:rPr>
              <w:t xml:space="preserve"> perfect for children who are developing as readers.</w:t>
            </w:r>
          </w:p>
          <w:p w14:paraId="2D6916FA" w14:textId="5475E466" w:rsidR="00B21E87" w:rsidRPr="004C5EC8" w:rsidRDefault="00AC0B90" w:rsidP="00B21E87">
            <w:pPr>
              <w:tabs>
                <w:tab w:val="clear" w:pos="283"/>
                <w:tab w:val="clear" w:pos="680"/>
                <w:tab w:val="clear" w:pos="964"/>
              </w:tabs>
              <w:suppressAutoHyphens w:val="0"/>
              <w:autoSpaceDE/>
              <w:autoSpaceDN/>
              <w:adjustRightInd/>
              <w:spacing w:after="0"/>
              <w:textAlignment w:val="auto"/>
              <w:rPr>
                <w:bCs/>
                <w:color w:val="auto"/>
                <w:sz w:val="24"/>
                <w:szCs w:val="24"/>
              </w:rPr>
            </w:pPr>
            <w:r w:rsidRPr="004C5EC8">
              <w:rPr>
                <w:bCs/>
                <w:noProof/>
                <w:color w:val="auto"/>
                <w:sz w:val="20"/>
                <w:szCs w:val="24"/>
                <w:lang w:eastAsia="en-GB"/>
              </w:rPr>
              <mc:AlternateContent>
                <mc:Choice Requires="wps">
                  <w:drawing>
                    <wp:anchor distT="45720" distB="45720" distL="114300" distR="114300" simplePos="0" relativeHeight="252103680" behindDoc="0" locked="0" layoutInCell="1" allowOverlap="1" wp14:anchorId="63DF9EBC" wp14:editId="65E04D00">
                      <wp:simplePos x="0" y="0"/>
                      <wp:positionH relativeFrom="column">
                        <wp:posOffset>2671445</wp:posOffset>
                      </wp:positionH>
                      <wp:positionV relativeFrom="paragraph">
                        <wp:posOffset>86360</wp:posOffset>
                      </wp:positionV>
                      <wp:extent cx="1455420" cy="32004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024EF0E7"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DF9EBC" id="_x0000_s1045" style="position:absolute;margin-left:210.35pt;margin-top:6.8pt;width:114.6pt;height:25.2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JV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" fillcolor="#adbdf5" stroked="f">
                      <v:stroke joinstyle="miter"/>
                      <v:textbox>
                        <w:txbxContent>
                          <w:p w14:paraId="024EF0E7"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00B21E87" w:rsidRPr="004C5EC8">
              <w:rPr>
                <w:bCs/>
                <w:noProof/>
                <w:color w:val="auto"/>
                <w:sz w:val="20"/>
                <w:szCs w:val="24"/>
                <w:lang w:eastAsia="en-GB"/>
              </w:rPr>
              <mc:AlternateContent>
                <mc:Choice Requires="wps">
                  <w:drawing>
                    <wp:anchor distT="45720" distB="45720" distL="114300" distR="114300" simplePos="0" relativeHeight="252102656" behindDoc="0" locked="0" layoutInCell="1" allowOverlap="1" wp14:anchorId="17FA69B3" wp14:editId="1B944863">
                      <wp:simplePos x="0" y="0"/>
                      <wp:positionH relativeFrom="column">
                        <wp:posOffset>410845</wp:posOffset>
                      </wp:positionH>
                      <wp:positionV relativeFrom="paragraph">
                        <wp:posOffset>86360</wp:posOffset>
                      </wp:positionV>
                      <wp:extent cx="1432560" cy="32004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AD4732E" w14:textId="77777777" w:rsidR="00B21E87" w:rsidRPr="007D0161" w:rsidRDefault="00B21E87" w:rsidP="004C5EC8">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A69B3" id="Text Box 6" o:spid="_x0000_s1046" style="position:absolute;margin-left:32.35pt;margin-top:6.8pt;width:112.8pt;height:25.2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4qGA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" fillcolor="#adbdf5" stroked="f">
                      <v:stroke joinstyle="miter"/>
                      <v:textbox>
                        <w:txbxContent>
                          <w:p w14:paraId="0AD4732E" w14:textId="77777777" w:rsidR="00B21E87" w:rsidRPr="007D0161" w:rsidRDefault="00B21E87" w:rsidP="004C5EC8">
                            <w:pPr>
                              <w:rPr>
                                <w:sz w:val="24"/>
                                <w:szCs w:val="24"/>
                              </w:rPr>
                            </w:pPr>
                            <w:r w:rsidRPr="007D0161">
                              <w:rPr>
                                <w:sz w:val="24"/>
                                <w:szCs w:val="24"/>
                              </w:rPr>
                              <w:t>Reading age:</w:t>
                            </w:r>
                            <w:r>
                              <w:rPr>
                                <w:sz w:val="24"/>
                                <w:szCs w:val="24"/>
                              </w:rPr>
                              <w:t xml:space="preserve"> 6+</w:t>
                            </w:r>
                          </w:p>
                        </w:txbxContent>
                      </v:textbox>
                      <w10:wrap type="square"/>
                    </v:roundrect>
                  </w:pict>
                </mc:Fallback>
              </mc:AlternateContent>
            </w:r>
          </w:p>
        </w:tc>
      </w:tr>
      <w:tr w:rsidR="00B21E87" w14:paraId="37C8FD16" w14:textId="77777777" w:rsidTr="00813124">
        <w:trPr>
          <w:trHeight w:val="1545"/>
        </w:trPr>
        <w:tc>
          <w:tcPr>
            <w:tcW w:w="1980" w:type="dxa"/>
          </w:tcPr>
          <w:p w14:paraId="2093C616" w14:textId="1D38A6DB" w:rsidR="00B21E87" w:rsidRPr="004C5EC8"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noProof/>
                <w:lang w:eastAsia="en-GB"/>
              </w:rPr>
              <w:drawing>
                <wp:anchor distT="0" distB="0" distL="114300" distR="114300" simplePos="0" relativeHeight="252093440" behindDoc="0" locked="0" layoutInCell="1" allowOverlap="1" wp14:anchorId="2165EC83" wp14:editId="6522F6E4">
                  <wp:simplePos x="0" y="0"/>
                  <wp:positionH relativeFrom="column">
                    <wp:posOffset>213995</wp:posOffset>
                  </wp:positionH>
                  <wp:positionV relativeFrom="paragraph">
                    <wp:posOffset>36195</wp:posOffset>
                  </wp:positionV>
                  <wp:extent cx="810584" cy="1234440"/>
                  <wp:effectExtent l="0" t="0" r="8890" b="3810"/>
                  <wp:wrapNone/>
                  <wp:docPr id="1691026100" name="Picture 1691026100" descr="The Dog that Saved the World (Cup) - Barrington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Dog that Saved the World (Cup) - Barrington Sto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58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29BBEE13" w14:textId="489A4D6D"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The Dog that </w:t>
            </w:r>
            <w:r w:rsidR="008D63BF">
              <w:rPr>
                <w:rFonts w:cs="Arial"/>
                <w:sz w:val="24"/>
                <w:szCs w:val="24"/>
              </w:rPr>
              <w:t>S</w:t>
            </w:r>
            <w:r>
              <w:rPr>
                <w:rFonts w:cs="Arial"/>
                <w:sz w:val="24"/>
                <w:szCs w:val="24"/>
              </w:rPr>
              <w:t>aved the World (Cup) by Phil Earle</w:t>
            </w:r>
          </w:p>
          <w:p w14:paraId="29A9284B" w14:textId="2C1D900F"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sz w:val="20"/>
                <w:szCs w:val="24"/>
              </w:rPr>
              <w:t xml:space="preserve">Pickles the dog and his owner Elsie love football more than anything. </w:t>
            </w:r>
            <w:r>
              <w:rPr>
                <w:rFonts w:cs="Arial"/>
                <w:sz w:val="20"/>
                <w:szCs w:val="24"/>
              </w:rPr>
              <w:t>T</w:t>
            </w:r>
            <w:r w:rsidRPr="00EB199B">
              <w:rPr>
                <w:rFonts w:cs="Arial"/>
                <w:sz w:val="20"/>
                <w:szCs w:val="24"/>
              </w:rPr>
              <w:t>he World Cup is coming home to England and Elsie’s team have a chance to play in a half-time match at Wembley – with some help from Pickles, of course!</w:t>
            </w:r>
          </w:p>
          <w:p w14:paraId="6022F2C9" w14:textId="3322CD31" w:rsidR="00B21E87" w:rsidRDefault="00AC0B90" w:rsidP="00B21E87">
            <w:pPr>
              <w:tabs>
                <w:tab w:val="clear" w:pos="283"/>
                <w:tab w:val="clear" w:pos="680"/>
                <w:tab w:val="clear" w:pos="964"/>
              </w:tabs>
              <w:suppressAutoHyphens w:val="0"/>
              <w:autoSpaceDE/>
              <w:autoSpaceDN/>
              <w:adjustRightInd/>
              <w:textAlignment w:val="auto"/>
              <w:rPr>
                <w:bCs/>
                <w:color w:val="auto"/>
                <w:sz w:val="24"/>
                <w:szCs w:val="24"/>
              </w:rPr>
            </w:pPr>
            <w:r w:rsidRPr="00EB199B">
              <w:rPr>
                <w:rFonts w:cs="Arial"/>
                <w:noProof/>
                <w:sz w:val="20"/>
                <w:szCs w:val="24"/>
                <w:lang w:eastAsia="en-GB"/>
              </w:rPr>
              <mc:AlternateContent>
                <mc:Choice Requires="wps">
                  <w:drawing>
                    <wp:anchor distT="45720" distB="45720" distL="114300" distR="114300" simplePos="0" relativeHeight="252095488" behindDoc="0" locked="0" layoutInCell="1" allowOverlap="1" wp14:anchorId="74D554B5" wp14:editId="0FC2736A">
                      <wp:simplePos x="0" y="0"/>
                      <wp:positionH relativeFrom="column">
                        <wp:posOffset>2633980</wp:posOffset>
                      </wp:positionH>
                      <wp:positionV relativeFrom="paragraph">
                        <wp:posOffset>95250</wp:posOffset>
                      </wp:positionV>
                      <wp:extent cx="1493520" cy="3200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0040"/>
                              </a:xfrm>
                              <a:prstGeom prst="roundRect">
                                <a:avLst/>
                              </a:prstGeom>
                              <a:solidFill>
                                <a:srgbClr val="ADBDF5"/>
                              </a:solidFill>
                              <a:ln w="9525">
                                <a:noFill/>
                                <a:miter lim="800000"/>
                                <a:headEnd/>
                                <a:tailEnd/>
                              </a:ln>
                            </wps:spPr>
                            <wps:txbx>
                              <w:txbxContent>
                                <w:p w14:paraId="47CEE7B7"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D554B5" id="_x0000_s1047" style="position:absolute;margin-left:207.4pt;margin-top:7.5pt;width:117.6pt;height:25.2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" fillcolor="#adbdf5" stroked="f">
                      <v:stroke joinstyle="miter"/>
                      <v:textbox>
                        <w:txbxContent>
                          <w:p w14:paraId="47CEE7B7"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9-13</w:t>
                            </w:r>
                          </w:p>
                        </w:txbxContent>
                      </v:textbox>
                      <w10:wrap type="square"/>
                    </v:roundrect>
                  </w:pict>
                </mc:Fallback>
              </mc:AlternateContent>
            </w:r>
            <w:r w:rsidRPr="00EB199B">
              <w:rPr>
                <w:rFonts w:cs="Arial"/>
                <w:noProof/>
                <w:sz w:val="20"/>
                <w:szCs w:val="24"/>
                <w:lang w:eastAsia="en-GB"/>
              </w:rPr>
              <mc:AlternateContent>
                <mc:Choice Requires="wps">
                  <w:drawing>
                    <wp:anchor distT="45720" distB="45720" distL="114300" distR="114300" simplePos="0" relativeHeight="252094464" behindDoc="0" locked="0" layoutInCell="1" allowOverlap="1" wp14:anchorId="51CDF7C0" wp14:editId="61E26BA4">
                      <wp:simplePos x="0" y="0"/>
                      <wp:positionH relativeFrom="column">
                        <wp:posOffset>412115</wp:posOffset>
                      </wp:positionH>
                      <wp:positionV relativeFrom="paragraph">
                        <wp:posOffset>92710</wp:posOffset>
                      </wp:positionV>
                      <wp:extent cx="1432560" cy="3200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089CC86" w14:textId="77777777" w:rsidR="00B21E87" w:rsidRPr="007D0161" w:rsidRDefault="00B21E87" w:rsidP="00EB199B">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CDF7C0" id="_x0000_s1048" style="position:absolute;margin-left:32.45pt;margin-top:7.3pt;width:112.8pt;height:25.2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IdGQ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" fillcolor="#adbdf5" stroked="f">
                      <v:stroke joinstyle="miter"/>
                      <v:textbox>
                        <w:txbxContent>
                          <w:p w14:paraId="7089CC86" w14:textId="77777777" w:rsidR="00B21E87" w:rsidRPr="007D0161" w:rsidRDefault="00B21E87" w:rsidP="00EB199B">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B21E87" w14:paraId="69F856DE" w14:textId="77777777" w:rsidTr="00813124">
        <w:trPr>
          <w:trHeight w:val="1545"/>
        </w:trPr>
        <w:tc>
          <w:tcPr>
            <w:tcW w:w="1980" w:type="dxa"/>
          </w:tcPr>
          <w:p w14:paraId="0E40D269" w14:textId="2819B9E9"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85248" behindDoc="0" locked="0" layoutInCell="1" allowOverlap="1" wp14:anchorId="7DFDEB52" wp14:editId="6D739FAB">
                  <wp:simplePos x="0" y="0"/>
                  <wp:positionH relativeFrom="column">
                    <wp:posOffset>205105</wp:posOffset>
                  </wp:positionH>
                  <wp:positionV relativeFrom="paragraph">
                    <wp:posOffset>64770</wp:posOffset>
                  </wp:positionV>
                  <wp:extent cx="793115" cy="1196253"/>
                  <wp:effectExtent l="0" t="0" r="6985" b="4445"/>
                  <wp:wrapNone/>
                  <wp:docPr id="1691026111" name="Picture 1691026111" descr="Who Let the Gods Out?: the first EPIC adventure in Maz Evans's laugh-out-loud  hilarious series: Amazon.co.uk: Evans, Maz: 978191065541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ho Let the Gods Out?: the first EPIC adventure in Maz Evans's laugh-out-loud  hilarious series: Amazon.co.uk: Evans, Maz: 9781910655412: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7180" cy="12023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A101F88" w14:textId="44CA2630"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 xml:space="preserve">Who </w:t>
            </w:r>
            <w:r w:rsidR="008D63BF">
              <w:rPr>
                <w:rFonts w:eastAsia="Times New Roman" w:cs="Calibri"/>
                <w:sz w:val="24"/>
                <w:szCs w:val="22"/>
                <w:lang w:eastAsia="en-GB"/>
                <w14:ligatures w14:val="none"/>
              </w:rPr>
              <w:t>L</w:t>
            </w:r>
            <w:r>
              <w:rPr>
                <w:rFonts w:eastAsia="Times New Roman" w:cs="Calibri"/>
                <w:sz w:val="24"/>
                <w:szCs w:val="22"/>
                <w:lang w:eastAsia="en-GB"/>
                <w14:ligatures w14:val="none"/>
              </w:rPr>
              <w:t xml:space="preserve">et the Gods </w:t>
            </w:r>
            <w:r w:rsidR="008D63BF">
              <w:rPr>
                <w:rFonts w:eastAsia="Times New Roman" w:cs="Calibri"/>
                <w:sz w:val="24"/>
                <w:szCs w:val="22"/>
                <w:lang w:eastAsia="en-GB"/>
                <w14:ligatures w14:val="none"/>
              </w:rPr>
              <w:t>O</w:t>
            </w:r>
            <w:r>
              <w:rPr>
                <w:rFonts w:eastAsia="Times New Roman" w:cs="Calibri"/>
                <w:sz w:val="24"/>
                <w:szCs w:val="22"/>
                <w:lang w:eastAsia="en-GB"/>
                <w14:ligatures w14:val="none"/>
              </w:rPr>
              <w:t>ut by Maz Evans</w:t>
            </w:r>
          </w:p>
          <w:p w14:paraId="07968105" w14:textId="63F73CA6" w:rsidR="00B21E87" w:rsidRDefault="00AC0B90"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87296" behindDoc="0" locked="0" layoutInCell="1" allowOverlap="1" wp14:anchorId="33E063C6" wp14:editId="5D426348">
                      <wp:simplePos x="0" y="0"/>
                      <wp:positionH relativeFrom="column">
                        <wp:posOffset>2626360</wp:posOffset>
                      </wp:positionH>
                      <wp:positionV relativeFrom="paragraph">
                        <wp:posOffset>586740</wp:posOffset>
                      </wp:positionV>
                      <wp:extent cx="1501140" cy="320040"/>
                      <wp:effectExtent l="0" t="0" r="3810" b="3810"/>
                      <wp:wrapSquare wrapText="bothSides"/>
                      <wp:docPr id="20206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20040"/>
                              </a:xfrm>
                              <a:prstGeom prst="roundRect">
                                <a:avLst/>
                              </a:prstGeom>
                              <a:solidFill>
                                <a:srgbClr val="ADBDF5"/>
                              </a:solidFill>
                              <a:ln w="9525">
                                <a:noFill/>
                                <a:miter lim="800000"/>
                                <a:headEnd/>
                                <a:tailEnd/>
                              </a:ln>
                            </wps:spPr>
                            <wps:txbx>
                              <w:txbxContent>
                                <w:p w14:paraId="68F5CDF8"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E063C6" id="_x0000_s1049" style="position:absolute;margin-left:206.8pt;margin-top:46.2pt;width:118.2pt;height:25.2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" fillcolor="#adbdf5" stroked="f">
                      <v:stroke joinstyle="miter"/>
                      <v:textbox>
                        <w:txbxContent>
                          <w:p w14:paraId="68F5CDF8"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9-13</w:t>
                            </w:r>
                          </w:p>
                        </w:txbxContent>
                      </v:textbox>
                      <w10:wrap type="square"/>
                    </v:roundrect>
                  </w:pict>
                </mc:Fallback>
              </mc:AlternateContent>
            </w: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86272" behindDoc="0" locked="0" layoutInCell="1" allowOverlap="1" wp14:anchorId="0AB38256" wp14:editId="0026F443">
                      <wp:simplePos x="0" y="0"/>
                      <wp:positionH relativeFrom="column">
                        <wp:posOffset>412115</wp:posOffset>
                      </wp:positionH>
                      <wp:positionV relativeFrom="paragraph">
                        <wp:posOffset>591185</wp:posOffset>
                      </wp:positionV>
                      <wp:extent cx="1432560" cy="320040"/>
                      <wp:effectExtent l="0" t="0" r="0" b="3810"/>
                      <wp:wrapSquare wrapText="bothSides"/>
                      <wp:docPr id="202064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3154A15" w14:textId="77777777" w:rsidR="00B21E87" w:rsidRPr="007D0161" w:rsidRDefault="00B21E87" w:rsidP="008671C4">
                                  <w:pPr>
                                    <w:rPr>
                                      <w:sz w:val="24"/>
                                      <w:szCs w:val="24"/>
                                    </w:rPr>
                                  </w:pPr>
                                  <w:r w:rsidRPr="007D0161">
                                    <w:rPr>
                                      <w:sz w:val="24"/>
                                      <w:szCs w:val="24"/>
                                    </w:rPr>
                                    <w:t>Reading age:</w:t>
                                  </w:r>
                                  <w:r>
                                    <w:rPr>
                                      <w:sz w:val="24"/>
                                      <w:szCs w:val="24"/>
                                    </w:rPr>
                                    <w:t xml:space="preserv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B38256" id="_x0000_s1050" style="position:absolute;margin-left:32.45pt;margin-top:46.55pt;width:112.8pt;height:25.2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ZFGQ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" fillcolor="#adbdf5" stroked="f">
                      <v:stroke joinstyle="miter"/>
                      <v:textbox>
                        <w:txbxContent>
                          <w:p w14:paraId="43154A15" w14:textId="77777777" w:rsidR="00B21E87" w:rsidRPr="007D0161" w:rsidRDefault="00B21E87" w:rsidP="008671C4">
                            <w:pPr>
                              <w:rPr>
                                <w:sz w:val="24"/>
                                <w:szCs w:val="24"/>
                              </w:rPr>
                            </w:pPr>
                            <w:r w:rsidRPr="007D0161">
                              <w:rPr>
                                <w:sz w:val="24"/>
                                <w:szCs w:val="24"/>
                              </w:rPr>
                              <w:t>Reading age:</w:t>
                            </w:r>
                            <w:r>
                              <w:rPr>
                                <w:sz w:val="24"/>
                                <w:szCs w:val="24"/>
                              </w:rPr>
                              <w:t xml:space="preserve"> 10+</w:t>
                            </w:r>
                          </w:p>
                        </w:txbxContent>
                      </v:textbox>
                      <w10:wrap type="square"/>
                    </v:roundrect>
                  </w:pict>
                </mc:Fallback>
              </mc:AlternateContent>
            </w:r>
            <w:r w:rsidR="00B21E87" w:rsidRPr="008671C4">
              <w:rPr>
                <w:rFonts w:eastAsia="Times New Roman" w:cs="Calibri"/>
                <w:sz w:val="20"/>
                <w:szCs w:val="22"/>
                <w:lang w:eastAsia="en-GB"/>
                <w14:ligatures w14:val="none"/>
              </w:rPr>
              <w:t>When Elliot wishes upon a star, he doesn't expect a constellation to crash into a dung</w:t>
            </w:r>
            <w:r w:rsidR="008D63BF">
              <w:rPr>
                <w:rFonts w:eastAsia="Times New Roman" w:cs="Calibri"/>
                <w:sz w:val="20"/>
                <w:szCs w:val="22"/>
                <w:lang w:eastAsia="en-GB"/>
                <w14:ligatures w14:val="none"/>
              </w:rPr>
              <w:t xml:space="preserve"> </w:t>
            </w:r>
            <w:r w:rsidR="00B21E87" w:rsidRPr="008671C4">
              <w:rPr>
                <w:rFonts w:eastAsia="Times New Roman" w:cs="Calibri"/>
                <w:sz w:val="20"/>
                <w:szCs w:val="22"/>
                <w:lang w:eastAsia="en-GB"/>
                <w14:ligatures w14:val="none"/>
              </w:rPr>
              <w:t xml:space="preserve">heap on his family farm. Are the Gods </w:t>
            </w:r>
            <w:proofErr w:type="gramStart"/>
            <w:r w:rsidR="00B21E87" w:rsidRPr="008671C4">
              <w:rPr>
                <w:rFonts w:eastAsia="Times New Roman" w:cs="Calibri"/>
                <w:sz w:val="20"/>
                <w:szCs w:val="22"/>
                <w:lang w:eastAsia="en-GB"/>
                <w14:ligatures w14:val="none"/>
              </w:rPr>
              <w:t>really ready</w:t>
            </w:r>
            <w:proofErr w:type="gramEnd"/>
            <w:r w:rsidR="00B21E87" w:rsidRPr="008671C4">
              <w:rPr>
                <w:rFonts w:eastAsia="Times New Roman" w:cs="Calibri"/>
                <w:sz w:val="20"/>
                <w:szCs w:val="22"/>
                <w:lang w:eastAsia="en-GB"/>
                <w14:ligatures w14:val="none"/>
              </w:rPr>
              <w:t xml:space="preserve"> to save the world? And is the world </w:t>
            </w:r>
            <w:proofErr w:type="gramStart"/>
            <w:r w:rsidR="00B21E87" w:rsidRPr="008671C4">
              <w:rPr>
                <w:rFonts w:eastAsia="Times New Roman" w:cs="Calibri"/>
                <w:sz w:val="20"/>
                <w:szCs w:val="22"/>
                <w:lang w:eastAsia="en-GB"/>
                <w14:ligatures w14:val="none"/>
              </w:rPr>
              <w:t>really ready</w:t>
            </w:r>
            <w:proofErr w:type="gramEnd"/>
            <w:r w:rsidR="00B21E87" w:rsidRPr="008671C4">
              <w:rPr>
                <w:rFonts w:eastAsia="Times New Roman" w:cs="Calibri"/>
                <w:sz w:val="20"/>
                <w:szCs w:val="22"/>
                <w:lang w:eastAsia="en-GB"/>
                <w14:ligatures w14:val="none"/>
              </w:rPr>
              <w:t xml:space="preserve"> for the Gods?</w:t>
            </w:r>
          </w:p>
          <w:p w14:paraId="67D4CE39" w14:textId="2B2C7DAE"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01C6D7B4" w14:textId="77777777" w:rsidTr="001D63C8">
        <w:trPr>
          <w:trHeight w:val="2256"/>
        </w:trPr>
        <w:tc>
          <w:tcPr>
            <w:tcW w:w="1980" w:type="dxa"/>
          </w:tcPr>
          <w:p w14:paraId="27B54EC6" w14:textId="568437FF"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82176" behindDoc="0" locked="0" layoutInCell="1" allowOverlap="1" wp14:anchorId="296527E0" wp14:editId="30E8483C">
                  <wp:simplePos x="0" y="0"/>
                  <wp:positionH relativeFrom="column">
                    <wp:posOffset>60960</wp:posOffset>
                  </wp:positionH>
                  <wp:positionV relativeFrom="paragraph">
                    <wp:posOffset>52070</wp:posOffset>
                  </wp:positionV>
                  <wp:extent cx="1022350" cy="1359507"/>
                  <wp:effectExtent l="0" t="0" r="6350" b="0"/>
                  <wp:wrapNone/>
                  <wp:docPr id="1194214469" name="Picture 1194214469" descr="The Colours of History: How Colours Shaped the World : Clive Gifford,  Marc-Etienne Peintr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olours of History: How Colours Shaped the World : Clive Gifford,  Marc-Etienne Peintre: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2350" cy="13595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4FCA624" w14:textId="12C54FD8"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The Colours of History by Clive Gifford</w:t>
            </w:r>
          </w:p>
          <w:p w14:paraId="719BD1A7" w14:textId="6ECC2B5A" w:rsidR="00B21E87" w:rsidRPr="00364B5B" w:rsidRDefault="00364B5B"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54CFC">
              <w:rPr>
                <w:rFonts w:cs="Arial"/>
                <w:noProof/>
                <w:sz w:val="20"/>
                <w:szCs w:val="24"/>
                <w:lang w:eastAsia="en-GB"/>
              </w:rPr>
              <mc:AlternateContent>
                <mc:Choice Requires="wps">
                  <w:drawing>
                    <wp:anchor distT="45720" distB="45720" distL="114300" distR="114300" simplePos="0" relativeHeight="252083200" behindDoc="0" locked="0" layoutInCell="1" allowOverlap="1" wp14:anchorId="570F6AB9" wp14:editId="0D2F206A">
                      <wp:simplePos x="0" y="0"/>
                      <wp:positionH relativeFrom="column">
                        <wp:posOffset>410210</wp:posOffset>
                      </wp:positionH>
                      <wp:positionV relativeFrom="paragraph">
                        <wp:posOffset>793750</wp:posOffset>
                      </wp:positionV>
                      <wp:extent cx="1432560" cy="320040"/>
                      <wp:effectExtent l="0" t="0" r="0" b="3810"/>
                      <wp:wrapSquare wrapText="bothSides"/>
                      <wp:docPr id="20206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5A681D5" w14:textId="77777777" w:rsidR="00B21E87" w:rsidRPr="007D0161" w:rsidRDefault="00B21E87" w:rsidP="00E54CFC">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F6AB9" id="_x0000_s1051" style="position:absolute;margin-left:32.3pt;margin-top:62.5pt;width:112.8pt;height:25.2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izGA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" fillcolor="#adbdf5" stroked="f">
                      <v:stroke joinstyle="miter"/>
                      <v:textbox>
                        <w:txbxContent>
                          <w:p w14:paraId="25A681D5" w14:textId="77777777" w:rsidR="00B21E87" w:rsidRPr="007D0161" w:rsidRDefault="00B21E87" w:rsidP="00E54CFC">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Pr="00E54CFC">
              <w:rPr>
                <w:rFonts w:cs="Arial"/>
                <w:noProof/>
                <w:sz w:val="20"/>
                <w:szCs w:val="24"/>
                <w:lang w:eastAsia="en-GB"/>
              </w:rPr>
              <mc:AlternateContent>
                <mc:Choice Requires="wps">
                  <w:drawing>
                    <wp:anchor distT="45720" distB="45720" distL="114300" distR="114300" simplePos="0" relativeHeight="252084224" behindDoc="0" locked="0" layoutInCell="1" allowOverlap="1" wp14:anchorId="5033E7F4" wp14:editId="7FD1290F">
                      <wp:simplePos x="0" y="0"/>
                      <wp:positionH relativeFrom="column">
                        <wp:posOffset>2634615</wp:posOffset>
                      </wp:positionH>
                      <wp:positionV relativeFrom="paragraph">
                        <wp:posOffset>787400</wp:posOffset>
                      </wp:positionV>
                      <wp:extent cx="1514475" cy="320040"/>
                      <wp:effectExtent l="0" t="0" r="9525" b="3810"/>
                      <wp:wrapSquare wrapText="bothSides"/>
                      <wp:docPr id="202064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0040"/>
                              </a:xfrm>
                              <a:prstGeom prst="roundRect">
                                <a:avLst/>
                              </a:prstGeom>
                              <a:solidFill>
                                <a:srgbClr val="ADBDF5"/>
                              </a:solidFill>
                              <a:ln w="9525">
                                <a:noFill/>
                                <a:miter lim="800000"/>
                                <a:headEnd/>
                                <a:tailEnd/>
                              </a:ln>
                            </wps:spPr>
                            <wps:txbx>
                              <w:txbxContent>
                                <w:p w14:paraId="5AA63A7D" w14:textId="77777777" w:rsidR="00B21E87" w:rsidRPr="007D0161" w:rsidRDefault="00B21E87" w:rsidP="00E54CFC">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33E7F4" id="_x0000_s1052" style="position:absolute;margin-left:207.45pt;margin-top:62pt;width:119.25pt;height:25.2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" fillcolor="#adbdf5" stroked="f">
                      <v:stroke joinstyle="miter"/>
                      <v:textbox>
                        <w:txbxContent>
                          <w:p w14:paraId="5AA63A7D" w14:textId="77777777" w:rsidR="00B21E87" w:rsidRPr="007D0161" w:rsidRDefault="00B21E87" w:rsidP="00E54CFC">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00B21E87" w:rsidRPr="00E54CFC">
              <w:rPr>
                <w:rFonts w:cs="Arial"/>
                <w:sz w:val="20"/>
                <w:szCs w:val="24"/>
              </w:rPr>
              <w:t>Why did Roman emperors wear purple? Which colour is made from crushed beetles? Find out the answers to these and many more questions</w:t>
            </w:r>
            <w:r w:rsidR="008D63BF">
              <w:rPr>
                <w:rFonts w:cs="Arial"/>
                <w:sz w:val="20"/>
                <w:szCs w:val="24"/>
              </w:rPr>
              <w:t>,</w:t>
            </w:r>
            <w:r w:rsidR="00B21E87" w:rsidRPr="00E54CFC">
              <w:rPr>
                <w:rFonts w:cs="Arial"/>
                <w:sz w:val="20"/>
                <w:szCs w:val="24"/>
              </w:rPr>
              <w:t xml:space="preserve"> in this vibrant exploration of the stories behind different colours</w:t>
            </w:r>
            <w:r w:rsidR="00B21E87">
              <w:rPr>
                <w:rFonts w:cs="Arial"/>
                <w:sz w:val="20"/>
                <w:szCs w:val="24"/>
              </w:rPr>
              <w:t>.</w:t>
            </w:r>
          </w:p>
        </w:tc>
      </w:tr>
      <w:tr w:rsidR="00B21E87" w14:paraId="3CB84BBB" w14:textId="77777777" w:rsidTr="00813124">
        <w:trPr>
          <w:trHeight w:val="1545"/>
        </w:trPr>
        <w:tc>
          <w:tcPr>
            <w:tcW w:w="1980" w:type="dxa"/>
          </w:tcPr>
          <w:p w14:paraId="7A1CA09C" w14:textId="0289B1D2"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79104" behindDoc="0" locked="0" layoutInCell="1" allowOverlap="1" wp14:anchorId="77777205" wp14:editId="69D2678D">
                  <wp:simplePos x="0" y="0"/>
                  <wp:positionH relativeFrom="column">
                    <wp:posOffset>175260</wp:posOffset>
                  </wp:positionH>
                  <wp:positionV relativeFrom="paragraph">
                    <wp:posOffset>-11671</wp:posOffset>
                  </wp:positionV>
                  <wp:extent cx="821951" cy="1242060"/>
                  <wp:effectExtent l="0" t="0" r="0" b="0"/>
                  <wp:wrapNone/>
                  <wp:docPr id="1691026096" name="Picture 1691026096" descr="Poems for 8 Year Olds by Matt Goodfellow - Pan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ems for 8 Year Olds by Matt Goodfellow - Pan Macmil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1951"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BC8ADF7" w14:textId="77777777" w:rsidR="00B21E87" w:rsidRDefault="00B21E87" w:rsidP="00B21E87">
            <w:pPr>
              <w:tabs>
                <w:tab w:val="clear" w:pos="283"/>
                <w:tab w:val="clear" w:pos="680"/>
                <w:tab w:val="clear" w:pos="964"/>
              </w:tabs>
              <w:suppressAutoHyphens w:val="0"/>
              <w:autoSpaceDE/>
              <w:autoSpaceDN/>
              <w:adjustRightInd/>
              <w:textAlignment w:val="auto"/>
              <w:rPr>
                <w:bCs/>
                <w:color w:val="auto"/>
                <w:sz w:val="24"/>
                <w:szCs w:val="24"/>
              </w:rPr>
            </w:pPr>
            <w:r>
              <w:rPr>
                <w:bCs/>
                <w:color w:val="auto"/>
                <w:sz w:val="24"/>
                <w:szCs w:val="24"/>
              </w:rPr>
              <w:t>Poems for 8 Year Olds by Matt Goodfellow</w:t>
            </w:r>
          </w:p>
          <w:p w14:paraId="7CC694B3" w14:textId="323DFEFC" w:rsidR="00B21E87" w:rsidRDefault="00B21E87" w:rsidP="00B21E87">
            <w:pPr>
              <w:tabs>
                <w:tab w:val="clear" w:pos="283"/>
                <w:tab w:val="clear" w:pos="680"/>
                <w:tab w:val="clear" w:pos="964"/>
              </w:tabs>
              <w:suppressAutoHyphens w:val="0"/>
              <w:autoSpaceDE/>
              <w:autoSpaceDN/>
              <w:adjustRightInd/>
              <w:spacing w:after="0"/>
              <w:textAlignment w:val="auto"/>
              <w:rPr>
                <w:bCs/>
                <w:color w:val="auto"/>
                <w:sz w:val="20"/>
                <w:szCs w:val="24"/>
              </w:rPr>
            </w:pPr>
            <w:r w:rsidRPr="00813124">
              <w:rPr>
                <w:bCs/>
                <w:color w:val="auto"/>
                <w:sz w:val="20"/>
                <w:szCs w:val="24"/>
              </w:rPr>
              <w:t>A brilliant collection of poems for 8-year-olds</w:t>
            </w:r>
            <w:r w:rsidR="008D63BF">
              <w:rPr>
                <w:bCs/>
                <w:color w:val="auto"/>
                <w:sz w:val="20"/>
                <w:szCs w:val="24"/>
              </w:rPr>
              <w:t>;</w:t>
            </w:r>
            <w:r w:rsidRPr="00813124">
              <w:rPr>
                <w:bCs/>
                <w:color w:val="auto"/>
                <w:sz w:val="20"/>
                <w:szCs w:val="24"/>
              </w:rPr>
              <w:t xml:space="preserve"> packed with poems about friends, space, pets, nature, magic, family, school</w:t>
            </w:r>
            <w:r w:rsidR="008D63BF">
              <w:rPr>
                <w:bCs/>
                <w:color w:val="auto"/>
                <w:sz w:val="20"/>
                <w:szCs w:val="24"/>
              </w:rPr>
              <w:t xml:space="preserve"> and</w:t>
            </w:r>
            <w:r w:rsidRPr="00813124">
              <w:rPr>
                <w:bCs/>
                <w:color w:val="auto"/>
                <w:sz w:val="20"/>
                <w:szCs w:val="24"/>
              </w:rPr>
              <w:t xml:space="preserve"> adventure</w:t>
            </w:r>
            <w:r w:rsidR="008D63BF">
              <w:rPr>
                <w:bCs/>
                <w:color w:val="auto"/>
                <w:sz w:val="20"/>
                <w:szCs w:val="24"/>
              </w:rPr>
              <w:t>;</w:t>
            </w:r>
            <w:r w:rsidRPr="00813124">
              <w:rPr>
                <w:bCs/>
                <w:color w:val="auto"/>
                <w:sz w:val="20"/>
                <w:szCs w:val="24"/>
              </w:rPr>
              <w:t xml:space="preserve"> compiled by Matt Goodfellow and illustrated by Roxana de Rond.</w:t>
            </w:r>
          </w:p>
          <w:p w14:paraId="374A6959" w14:textId="3809A0DB" w:rsidR="00B21E87" w:rsidRDefault="00364B5B"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r w:rsidRPr="00813124">
              <w:rPr>
                <w:bCs/>
                <w:noProof/>
                <w:color w:val="auto"/>
                <w:sz w:val="20"/>
                <w:szCs w:val="24"/>
                <w:lang w:eastAsia="en-GB"/>
              </w:rPr>
              <mc:AlternateContent>
                <mc:Choice Requires="wps">
                  <w:drawing>
                    <wp:anchor distT="45720" distB="45720" distL="114300" distR="114300" simplePos="0" relativeHeight="252080128" behindDoc="0" locked="0" layoutInCell="1" allowOverlap="1" wp14:anchorId="5F3EB913" wp14:editId="076AE667">
                      <wp:simplePos x="0" y="0"/>
                      <wp:positionH relativeFrom="column">
                        <wp:posOffset>412115</wp:posOffset>
                      </wp:positionH>
                      <wp:positionV relativeFrom="paragraph">
                        <wp:posOffset>52705</wp:posOffset>
                      </wp:positionV>
                      <wp:extent cx="1432560" cy="3200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608DD5A" w14:textId="77777777" w:rsidR="00B21E87" w:rsidRPr="007D0161" w:rsidRDefault="00B21E87" w:rsidP="00813124">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F3EB913" id="_x0000_s1053" style="position:absolute;margin-left:32.45pt;margin-top:4.15pt;width:112.8pt;height:25.2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" fillcolor="#adbdf5" stroked="f">
                      <v:stroke joinstyle="miter"/>
                      <v:textbox>
                        <w:txbxContent>
                          <w:p w14:paraId="1608DD5A" w14:textId="77777777" w:rsidR="00B21E87" w:rsidRPr="007D0161" w:rsidRDefault="00B21E87" w:rsidP="00813124">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00AC0B90" w:rsidRPr="00813124">
              <w:rPr>
                <w:bCs/>
                <w:noProof/>
                <w:color w:val="auto"/>
                <w:sz w:val="20"/>
                <w:szCs w:val="24"/>
                <w:lang w:eastAsia="en-GB"/>
              </w:rPr>
              <mc:AlternateContent>
                <mc:Choice Requires="wps">
                  <w:drawing>
                    <wp:anchor distT="45720" distB="45720" distL="114300" distR="114300" simplePos="0" relativeHeight="252081152" behindDoc="0" locked="0" layoutInCell="1" allowOverlap="1" wp14:anchorId="65D4AAE3" wp14:editId="189A0312">
                      <wp:simplePos x="0" y="0"/>
                      <wp:positionH relativeFrom="column">
                        <wp:posOffset>2595245</wp:posOffset>
                      </wp:positionH>
                      <wp:positionV relativeFrom="paragraph">
                        <wp:posOffset>55245</wp:posOffset>
                      </wp:positionV>
                      <wp:extent cx="1539240" cy="320040"/>
                      <wp:effectExtent l="0" t="0" r="381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20040"/>
                              </a:xfrm>
                              <a:prstGeom prst="roundRect">
                                <a:avLst/>
                              </a:prstGeom>
                              <a:solidFill>
                                <a:srgbClr val="ADBDF5"/>
                              </a:solidFill>
                              <a:ln w="9525">
                                <a:noFill/>
                                <a:miter lim="800000"/>
                                <a:headEnd/>
                                <a:tailEnd/>
                              </a:ln>
                            </wps:spPr>
                            <wps:txbx>
                              <w:txbxContent>
                                <w:p w14:paraId="10BBB9B3" w14:textId="77777777" w:rsidR="00B21E87" w:rsidRPr="007D0161" w:rsidRDefault="00B21E87" w:rsidP="00813124">
                                  <w:pPr>
                                    <w:rPr>
                                      <w:sz w:val="24"/>
                                      <w:szCs w:val="24"/>
                                    </w:rPr>
                                  </w:pPr>
                                  <w:r>
                                    <w:rPr>
                                      <w:sz w:val="24"/>
                                      <w:szCs w:val="24"/>
                                    </w:rPr>
                                    <w:t>Interest</w:t>
                                  </w:r>
                                  <w:r w:rsidRPr="007D0161">
                                    <w:rPr>
                                      <w:sz w:val="24"/>
                                      <w:szCs w:val="24"/>
                                    </w:rPr>
                                    <w:t xml:space="preserve"> age:</w:t>
                                  </w:r>
                                  <w:r>
                                    <w:rPr>
                                      <w:sz w:val="24"/>
                                      <w:szCs w:val="24"/>
                                    </w:rPr>
                                    <w:t xml:space="preserve"> 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D4AAE3" id="_x0000_s1054" style="position:absolute;margin-left:204.35pt;margin-top:4.35pt;width:121.2pt;height:25.2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" fillcolor="#adbdf5" stroked="f">
                      <v:stroke joinstyle="miter"/>
                      <v:textbox>
                        <w:txbxContent>
                          <w:p w14:paraId="10BBB9B3" w14:textId="77777777" w:rsidR="00B21E87" w:rsidRPr="007D0161" w:rsidRDefault="00B21E87" w:rsidP="00813124">
                            <w:pPr>
                              <w:rPr>
                                <w:sz w:val="24"/>
                                <w:szCs w:val="24"/>
                              </w:rPr>
                            </w:pPr>
                            <w:r>
                              <w:rPr>
                                <w:sz w:val="24"/>
                                <w:szCs w:val="24"/>
                              </w:rPr>
                              <w:t>Interest</w:t>
                            </w:r>
                            <w:r w:rsidRPr="007D0161">
                              <w:rPr>
                                <w:sz w:val="24"/>
                                <w:szCs w:val="24"/>
                              </w:rPr>
                              <w:t xml:space="preserve"> age:</w:t>
                            </w:r>
                            <w:r>
                              <w:rPr>
                                <w:sz w:val="24"/>
                                <w:szCs w:val="24"/>
                              </w:rPr>
                              <w:t xml:space="preserve"> 8-10</w:t>
                            </w:r>
                          </w:p>
                        </w:txbxContent>
                      </v:textbox>
                      <w10:wrap type="square"/>
                    </v:roundrect>
                  </w:pict>
                </mc:Fallback>
              </mc:AlternateContent>
            </w:r>
          </w:p>
        </w:tc>
      </w:tr>
      <w:tr w:rsidR="00AC0B90" w14:paraId="5EA5AB3B" w14:textId="77777777" w:rsidTr="00813124">
        <w:trPr>
          <w:trHeight w:val="1545"/>
        </w:trPr>
        <w:tc>
          <w:tcPr>
            <w:tcW w:w="1980" w:type="dxa"/>
          </w:tcPr>
          <w:p w14:paraId="795848EE" w14:textId="0EFB04FC" w:rsidR="00AC0B90" w:rsidRDefault="00AC0B90" w:rsidP="00AC0B90">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195840" behindDoc="0" locked="0" layoutInCell="1" allowOverlap="1" wp14:anchorId="4EFAF3DD" wp14:editId="7BE281E0">
                  <wp:simplePos x="0" y="0"/>
                  <wp:positionH relativeFrom="column">
                    <wp:posOffset>182245</wp:posOffset>
                  </wp:positionH>
                  <wp:positionV relativeFrom="paragraph">
                    <wp:posOffset>3175</wp:posOffset>
                  </wp:positionV>
                  <wp:extent cx="792480" cy="1258482"/>
                  <wp:effectExtent l="0" t="0" r="7620" b="0"/>
                  <wp:wrapNone/>
                  <wp:docPr id="1691026090" name="Picture 1691026090" descr="Villains Academy - Ryan Hammond | Moon Lane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llains Academy - Ryan Hammond | Moon Lane In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16" t="3125" r="20416" b="2916"/>
                          <a:stretch/>
                        </pic:blipFill>
                        <pic:spPr bwMode="auto">
                          <a:xfrm>
                            <a:off x="0" y="0"/>
                            <a:ext cx="792480" cy="125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08" w:type="dxa"/>
          </w:tcPr>
          <w:p w14:paraId="438C6DB7" w14:textId="4BAEDDFC" w:rsidR="00AC0B90" w:rsidRPr="004C5EC8" w:rsidRDefault="00AC0B90" w:rsidP="00AC0B90">
            <w:pPr>
              <w:tabs>
                <w:tab w:val="clear" w:pos="283"/>
                <w:tab w:val="clear" w:pos="680"/>
                <w:tab w:val="clear" w:pos="964"/>
              </w:tabs>
              <w:suppressAutoHyphens w:val="0"/>
              <w:autoSpaceDE/>
              <w:autoSpaceDN/>
              <w:adjustRightInd/>
              <w:textAlignment w:val="auto"/>
              <w:rPr>
                <w:bCs/>
                <w:color w:val="auto"/>
                <w:sz w:val="24"/>
                <w:szCs w:val="24"/>
              </w:rPr>
            </w:pPr>
            <w:r w:rsidRPr="004C5EC8">
              <w:rPr>
                <w:bCs/>
                <w:color w:val="auto"/>
                <w:sz w:val="24"/>
                <w:szCs w:val="24"/>
              </w:rPr>
              <w:t>V</w:t>
            </w:r>
            <w:r>
              <w:rPr>
                <w:bCs/>
                <w:color w:val="auto"/>
                <w:sz w:val="24"/>
                <w:szCs w:val="24"/>
              </w:rPr>
              <w:t>ill</w:t>
            </w:r>
            <w:r w:rsidRPr="004C5EC8">
              <w:rPr>
                <w:bCs/>
                <w:color w:val="auto"/>
                <w:sz w:val="24"/>
                <w:szCs w:val="24"/>
              </w:rPr>
              <w:t>a</w:t>
            </w:r>
            <w:r>
              <w:rPr>
                <w:bCs/>
                <w:color w:val="auto"/>
                <w:sz w:val="24"/>
                <w:szCs w:val="24"/>
              </w:rPr>
              <w:t>i</w:t>
            </w:r>
            <w:r w:rsidRPr="004C5EC8">
              <w:rPr>
                <w:bCs/>
                <w:color w:val="auto"/>
                <w:sz w:val="24"/>
                <w:szCs w:val="24"/>
              </w:rPr>
              <w:t>ns Academy by Ryan Hammond</w:t>
            </w:r>
          </w:p>
          <w:p w14:paraId="7D59DF8A" w14:textId="1A418B6C" w:rsidR="00AC0B90" w:rsidRDefault="00AC0B90" w:rsidP="00AC0B90">
            <w:pPr>
              <w:tabs>
                <w:tab w:val="clear" w:pos="283"/>
                <w:tab w:val="clear" w:pos="680"/>
                <w:tab w:val="clear" w:pos="964"/>
              </w:tabs>
              <w:suppressAutoHyphens w:val="0"/>
              <w:autoSpaceDE/>
              <w:autoSpaceDN/>
              <w:adjustRightInd/>
              <w:spacing w:after="0"/>
              <w:textAlignment w:val="auto"/>
              <w:rPr>
                <w:bCs/>
                <w:color w:val="auto"/>
                <w:sz w:val="20"/>
                <w:szCs w:val="24"/>
              </w:rPr>
            </w:pPr>
            <w:r w:rsidRPr="004C5EC8">
              <w:rPr>
                <w:bCs/>
                <w:color w:val="auto"/>
                <w:sz w:val="20"/>
                <w:szCs w:val="24"/>
              </w:rPr>
              <w:t>It</w:t>
            </w:r>
            <w:r w:rsidR="008D63BF">
              <w:rPr>
                <w:bCs/>
                <w:color w:val="auto"/>
                <w:sz w:val="20"/>
                <w:szCs w:val="24"/>
              </w:rPr>
              <w:t>’</w:t>
            </w:r>
            <w:r w:rsidRPr="004C5EC8">
              <w:rPr>
                <w:bCs/>
                <w:color w:val="auto"/>
                <w:sz w:val="20"/>
                <w:szCs w:val="24"/>
              </w:rPr>
              <w:t>s werewolf Bram’s first day at Villains Academy. He really doesn’t feel like a villain at all, but the coveted Villain of the Week trophy is up for grabs, and Bra</w:t>
            </w:r>
            <w:r>
              <w:rPr>
                <w:bCs/>
                <w:color w:val="auto"/>
                <w:sz w:val="20"/>
                <w:szCs w:val="24"/>
              </w:rPr>
              <w:t>m knows he’ll have to dig deep.</w:t>
            </w:r>
          </w:p>
          <w:p w14:paraId="4AF2C613" w14:textId="3DE64940" w:rsidR="00AC0B90" w:rsidRDefault="00364B5B" w:rsidP="00AC0B90">
            <w:pPr>
              <w:tabs>
                <w:tab w:val="clear" w:pos="283"/>
                <w:tab w:val="clear" w:pos="680"/>
                <w:tab w:val="clear" w:pos="964"/>
              </w:tabs>
              <w:suppressAutoHyphens w:val="0"/>
              <w:autoSpaceDE/>
              <w:autoSpaceDN/>
              <w:adjustRightInd/>
              <w:textAlignment w:val="auto"/>
              <w:rPr>
                <w:bCs/>
                <w:color w:val="auto"/>
                <w:sz w:val="24"/>
                <w:szCs w:val="24"/>
              </w:rPr>
            </w:pPr>
            <w:r w:rsidRPr="004C5EC8">
              <w:rPr>
                <w:bCs/>
                <w:noProof/>
                <w:color w:val="auto"/>
                <w:sz w:val="20"/>
                <w:szCs w:val="24"/>
                <w:lang w:eastAsia="en-GB"/>
              </w:rPr>
              <mc:AlternateContent>
                <mc:Choice Requires="wps">
                  <w:drawing>
                    <wp:anchor distT="45720" distB="45720" distL="114300" distR="114300" simplePos="0" relativeHeight="252197888" behindDoc="0" locked="0" layoutInCell="1" allowOverlap="1" wp14:anchorId="1E45AC02" wp14:editId="2C85A333">
                      <wp:simplePos x="0" y="0"/>
                      <wp:positionH relativeFrom="column">
                        <wp:posOffset>2673350</wp:posOffset>
                      </wp:positionH>
                      <wp:positionV relativeFrom="paragraph">
                        <wp:posOffset>67310</wp:posOffset>
                      </wp:positionV>
                      <wp:extent cx="1455420" cy="3200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BCF7AA4" w14:textId="77777777" w:rsidR="00AC0B90" w:rsidRPr="007D0161" w:rsidRDefault="00AC0B90" w:rsidP="004C5EC8">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45AC02" id="_x0000_s1055" style="position:absolute;margin-left:210.5pt;margin-top:5.3pt;width:114.6pt;height:25.2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7t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" fillcolor="#adbdf5" stroked="f">
                      <v:stroke joinstyle="miter"/>
                      <v:textbox>
                        <w:txbxContent>
                          <w:p w14:paraId="6BCF7AA4" w14:textId="77777777" w:rsidR="00AC0B90" w:rsidRPr="007D0161" w:rsidRDefault="00AC0B90" w:rsidP="004C5EC8">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4C5EC8">
              <w:rPr>
                <w:bCs/>
                <w:noProof/>
                <w:color w:val="auto"/>
                <w:sz w:val="20"/>
                <w:szCs w:val="24"/>
                <w:lang w:eastAsia="en-GB"/>
              </w:rPr>
              <mc:AlternateContent>
                <mc:Choice Requires="wps">
                  <w:drawing>
                    <wp:anchor distT="45720" distB="45720" distL="114300" distR="114300" simplePos="0" relativeHeight="252196864" behindDoc="0" locked="0" layoutInCell="1" allowOverlap="1" wp14:anchorId="64F96E82" wp14:editId="709EFA2C">
                      <wp:simplePos x="0" y="0"/>
                      <wp:positionH relativeFrom="column">
                        <wp:posOffset>411480</wp:posOffset>
                      </wp:positionH>
                      <wp:positionV relativeFrom="paragraph">
                        <wp:posOffset>67945</wp:posOffset>
                      </wp:positionV>
                      <wp:extent cx="1432560" cy="3200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376C898" w14:textId="77777777" w:rsidR="00AC0B90" w:rsidRPr="007D0161" w:rsidRDefault="00AC0B90" w:rsidP="004C5EC8">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F96E82" id="_x0000_s1056" style="position:absolute;margin-left:32.4pt;margin-top:5.35pt;width:112.8pt;height:25.2pt;z-index:25219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VC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" fillcolor="#adbdf5" stroked="f">
                      <v:stroke joinstyle="miter"/>
                      <v:textbox>
                        <w:txbxContent>
                          <w:p w14:paraId="6376C898" w14:textId="77777777" w:rsidR="00AC0B90" w:rsidRPr="007D0161" w:rsidRDefault="00AC0B90" w:rsidP="004C5EC8">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B21E87" w14:paraId="6469DF67" w14:textId="77777777" w:rsidTr="00813124">
        <w:trPr>
          <w:trHeight w:val="1545"/>
        </w:trPr>
        <w:tc>
          <w:tcPr>
            <w:tcW w:w="1980" w:type="dxa"/>
          </w:tcPr>
          <w:p w14:paraId="4E8330CC" w14:textId="17D71284"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lastRenderedPageBreak/>
              <w:drawing>
                <wp:anchor distT="0" distB="0" distL="114300" distR="114300" simplePos="0" relativeHeight="252072960" behindDoc="0" locked="0" layoutInCell="1" allowOverlap="1" wp14:anchorId="19F3EB03" wp14:editId="3D3D834A">
                  <wp:simplePos x="0" y="0"/>
                  <wp:positionH relativeFrom="column">
                    <wp:posOffset>207315</wp:posOffset>
                  </wp:positionH>
                  <wp:positionV relativeFrom="paragraph">
                    <wp:posOffset>21590</wp:posOffset>
                  </wp:positionV>
                  <wp:extent cx="800100" cy="1219666"/>
                  <wp:effectExtent l="0" t="0" r="0" b="0"/>
                  <wp:wrapNone/>
                  <wp:docPr id="1691026110" name="Picture 1691026110" descr="Splatoon, Vol. 1: Volume 1 : Sankichi Hinodeya: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latoon, Vol. 1: Volume 1 : Sankichi Hinodeya: Amazon.co.uk: Sports &amp;  Outdoo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1219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2AE02" w14:textId="5362F250"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p>
        </w:tc>
        <w:tc>
          <w:tcPr>
            <w:tcW w:w="7308" w:type="dxa"/>
          </w:tcPr>
          <w:p w14:paraId="0F9FFAE3" w14:textId="34FB590F"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 xml:space="preserve">Splatoon Vol.1 by </w:t>
            </w:r>
            <w:proofErr w:type="spellStart"/>
            <w:r>
              <w:rPr>
                <w:rFonts w:eastAsia="Times New Roman" w:cs="Calibri"/>
                <w:sz w:val="24"/>
                <w:szCs w:val="22"/>
                <w:lang w:eastAsia="en-GB"/>
                <w14:ligatures w14:val="none"/>
              </w:rPr>
              <w:t>Sankichi</w:t>
            </w:r>
            <w:proofErr w:type="spellEnd"/>
            <w:r>
              <w:rPr>
                <w:rFonts w:eastAsia="Times New Roman" w:cs="Calibri"/>
                <w:sz w:val="24"/>
                <w:szCs w:val="22"/>
                <w:lang w:eastAsia="en-GB"/>
                <w14:ligatures w14:val="none"/>
              </w:rPr>
              <w:t xml:space="preserve"> </w:t>
            </w:r>
            <w:proofErr w:type="spellStart"/>
            <w:r>
              <w:rPr>
                <w:rFonts w:eastAsia="Times New Roman" w:cs="Calibri"/>
                <w:sz w:val="24"/>
                <w:szCs w:val="22"/>
                <w:lang w:eastAsia="en-GB"/>
                <w14:ligatures w14:val="none"/>
              </w:rPr>
              <w:t>Hinodeya</w:t>
            </w:r>
            <w:proofErr w:type="spellEnd"/>
          </w:p>
          <w:p w14:paraId="07688D9E" w14:textId="7F839ABC" w:rsidR="00B21E87" w:rsidRDefault="00364B5B"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75008" behindDoc="0" locked="0" layoutInCell="1" allowOverlap="1" wp14:anchorId="510D8DE3" wp14:editId="402D627F">
                      <wp:simplePos x="0" y="0"/>
                      <wp:positionH relativeFrom="column">
                        <wp:posOffset>2626360</wp:posOffset>
                      </wp:positionH>
                      <wp:positionV relativeFrom="paragraph">
                        <wp:posOffset>570230</wp:posOffset>
                      </wp:positionV>
                      <wp:extent cx="1455420" cy="320040"/>
                      <wp:effectExtent l="0" t="0" r="0" b="3810"/>
                      <wp:wrapSquare wrapText="bothSides"/>
                      <wp:docPr id="202064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1FFA581B"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0D8DE3" id="_x0000_s1057" style="position:absolute;margin-left:206.8pt;margin-top:44.9pt;width:114.6pt;height:25.2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RbFwIAAAM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" fillcolor="#adbdf5" stroked="f">
                      <v:stroke joinstyle="miter"/>
                      <v:textbox>
                        <w:txbxContent>
                          <w:p w14:paraId="1FFA581B"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8-11</w:t>
                            </w:r>
                          </w:p>
                        </w:txbxContent>
                      </v:textbox>
                      <w10:wrap type="square"/>
                    </v:roundrect>
                  </w:pict>
                </mc:Fallback>
              </mc:AlternateContent>
            </w: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73984" behindDoc="0" locked="0" layoutInCell="1" allowOverlap="1" wp14:anchorId="463A8F3E" wp14:editId="4150A970">
                      <wp:simplePos x="0" y="0"/>
                      <wp:positionH relativeFrom="column">
                        <wp:posOffset>412115</wp:posOffset>
                      </wp:positionH>
                      <wp:positionV relativeFrom="paragraph">
                        <wp:posOffset>570865</wp:posOffset>
                      </wp:positionV>
                      <wp:extent cx="1432560" cy="320040"/>
                      <wp:effectExtent l="0" t="0" r="0" b="3810"/>
                      <wp:wrapSquare wrapText="bothSides"/>
                      <wp:docPr id="20206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419912B" w14:textId="77777777" w:rsidR="00B21E87" w:rsidRPr="007D0161" w:rsidRDefault="00B21E87" w:rsidP="008671C4">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3A8F3E" id="_x0000_s1058" style="position:absolute;margin-left:32.45pt;margin-top:44.95pt;width:112.8pt;height:25.2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l1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" fillcolor="#adbdf5" stroked="f">
                      <v:stroke joinstyle="miter"/>
                      <v:textbox>
                        <w:txbxContent>
                          <w:p w14:paraId="0419912B" w14:textId="77777777" w:rsidR="00B21E87" w:rsidRPr="007D0161" w:rsidRDefault="00B21E87" w:rsidP="008671C4">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00B21E87" w:rsidRPr="008671C4">
              <w:rPr>
                <w:rFonts w:eastAsia="Times New Roman" w:cs="Calibri"/>
                <w:sz w:val="20"/>
                <w:szCs w:val="22"/>
                <w:lang w:eastAsia="en-GB"/>
                <w14:ligatures w14:val="none"/>
              </w:rPr>
              <w:t>Four Inklings</w:t>
            </w:r>
            <w:r w:rsidR="008D63BF">
              <w:rPr>
                <w:rFonts w:eastAsia="Times New Roman" w:cs="Calibri"/>
                <w:sz w:val="20"/>
                <w:szCs w:val="22"/>
                <w:lang w:eastAsia="en-GB"/>
                <w14:ligatures w14:val="none"/>
              </w:rPr>
              <w:t>,</w:t>
            </w:r>
            <w:r w:rsidR="00B21E87" w:rsidRPr="008671C4">
              <w:rPr>
                <w:rFonts w:eastAsia="Times New Roman" w:cs="Calibri"/>
                <w:sz w:val="20"/>
                <w:szCs w:val="22"/>
                <w:lang w:eastAsia="en-GB"/>
                <w14:ligatures w14:val="none"/>
              </w:rPr>
              <w:t xml:space="preserve"> who can switch between human and squid forms</w:t>
            </w:r>
            <w:r w:rsidR="008D63BF">
              <w:rPr>
                <w:rFonts w:eastAsia="Times New Roman" w:cs="Calibri"/>
                <w:sz w:val="20"/>
                <w:szCs w:val="22"/>
                <w:lang w:eastAsia="en-GB"/>
                <w14:ligatures w14:val="none"/>
              </w:rPr>
              <w:t>,</w:t>
            </w:r>
            <w:r w:rsidR="00B21E87" w:rsidRPr="008671C4">
              <w:rPr>
                <w:rFonts w:eastAsia="Times New Roman" w:cs="Calibri"/>
                <w:sz w:val="20"/>
                <w:szCs w:val="22"/>
                <w:lang w:eastAsia="en-GB"/>
                <w14:ligatures w14:val="none"/>
              </w:rPr>
              <w:t xml:space="preserve"> get caught up in a Splatoon Turf War that launches them into all-new adventures</w:t>
            </w:r>
            <w:r w:rsidR="008D63BF">
              <w:rPr>
                <w:rFonts w:eastAsia="Times New Roman" w:cs="Calibri"/>
                <w:sz w:val="20"/>
                <w:szCs w:val="22"/>
                <w:lang w:eastAsia="en-GB"/>
                <w14:ligatures w14:val="none"/>
              </w:rPr>
              <w:t>,</w:t>
            </w:r>
            <w:r w:rsidR="00B21E87" w:rsidRPr="008671C4">
              <w:rPr>
                <w:rFonts w:eastAsia="Times New Roman" w:cs="Calibri"/>
                <w:sz w:val="20"/>
                <w:szCs w:val="22"/>
                <w:lang w:eastAsia="en-GB"/>
                <w14:ligatures w14:val="none"/>
              </w:rPr>
              <w:t xml:space="preserve"> based on the hit Nintendo video game series!</w:t>
            </w:r>
          </w:p>
          <w:p w14:paraId="484A45F0" w14:textId="3FDDEF67"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41E995B9" w14:textId="77777777" w:rsidTr="001D63C8">
        <w:trPr>
          <w:trHeight w:val="2262"/>
        </w:trPr>
        <w:tc>
          <w:tcPr>
            <w:tcW w:w="1980" w:type="dxa"/>
          </w:tcPr>
          <w:p w14:paraId="4D3109C4" w14:textId="7F999395" w:rsidR="00B21E87" w:rsidRDefault="00F35DC5"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66816" behindDoc="0" locked="0" layoutInCell="1" allowOverlap="1" wp14:anchorId="241FD9F0" wp14:editId="033AA646">
                  <wp:simplePos x="0" y="0"/>
                  <wp:positionH relativeFrom="column">
                    <wp:posOffset>182245</wp:posOffset>
                  </wp:positionH>
                  <wp:positionV relativeFrom="paragraph">
                    <wp:posOffset>1498600</wp:posOffset>
                  </wp:positionV>
                  <wp:extent cx="822960" cy="1261745"/>
                  <wp:effectExtent l="0" t="0" r="0" b="0"/>
                  <wp:wrapNone/>
                  <wp:docPr id="1194214465" name="Picture 1194214465" descr="The Day No One Woke Up: Amazon.co.uk: Ho-Yen, Polly: 978147119356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Day No One Woke Up: Amazon.co.uk: Ho-Yen, Polly: 9781471193569: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E87">
              <w:rPr>
                <w:noProof/>
                <w:lang w:eastAsia="en-GB"/>
              </w:rPr>
              <w:drawing>
                <wp:anchor distT="0" distB="0" distL="114300" distR="114300" simplePos="0" relativeHeight="252069888" behindDoc="0" locked="0" layoutInCell="1" allowOverlap="1" wp14:anchorId="4EE71B71" wp14:editId="1314A90D">
                  <wp:simplePos x="0" y="0"/>
                  <wp:positionH relativeFrom="column">
                    <wp:posOffset>89177</wp:posOffset>
                  </wp:positionH>
                  <wp:positionV relativeFrom="paragraph">
                    <wp:posOffset>67926</wp:posOffset>
                  </wp:positionV>
                  <wp:extent cx="978961" cy="1415415"/>
                  <wp:effectExtent l="0" t="0" r="0" b="0"/>
                  <wp:wrapNone/>
                  <wp:docPr id="176960975" name="Picture 36" descr="Cats React to Science Facts : Howell, Izz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ts React to Science Facts : Howell, Izzi: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8961"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5896AC5" w14:textId="27BC502D"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Cats React to Science Facts by Izzi Howell</w:t>
            </w:r>
          </w:p>
          <w:p w14:paraId="63D1FEB3" w14:textId="5D5ADD8B" w:rsidR="00B21E87" w:rsidRDefault="00364B5B" w:rsidP="00B21E87">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70912" behindDoc="0" locked="0" layoutInCell="1" allowOverlap="1" wp14:anchorId="73A661E9" wp14:editId="3E8D032B">
                      <wp:simplePos x="0" y="0"/>
                      <wp:positionH relativeFrom="column">
                        <wp:posOffset>407670</wp:posOffset>
                      </wp:positionH>
                      <wp:positionV relativeFrom="paragraph">
                        <wp:posOffset>931545</wp:posOffset>
                      </wp:positionV>
                      <wp:extent cx="1432560" cy="320040"/>
                      <wp:effectExtent l="0" t="0" r="0" b="3810"/>
                      <wp:wrapSquare wrapText="bothSides"/>
                      <wp:docPr id="1691026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9A1B36A" w14:textId="77777777" w:rsidR="00B21E87" w:rsidRPr="007D0161" w:rsidRDefault="00B21E87" w:rsidP="005404F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A661E9" id="_x0000_s1059" style="position:absolute;margin-left:32.1pt;margin-top:73.35pt;width:112.8pt;height:25.2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" fillcolor="#adbdf5" stroked="f">
                      <v:stroke joinstyle="miter"/>
                      <v:textbox>
                        <w:txbxContent>
                          <w:p w14:paraId="39A1B36A" w14:textId="77777777" w:rsidR="00B21E87" w:rsidRPr="007D0161" w:rsidRDefault="00B21E87" w:rsidP="005404FB">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00B21E87"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71936" behindDoc="0" locked="0" layoutInCell="1" allowOverlap="1" wp14:anchorId="0A2511E4" wp14:editId="5BE76B5F">
                      <wp:simplePos x="0" y="0"/>
                      <wp:positionH relativeFrom="column">
                        <wp:posOffset>2629535</wp:posOffset>
                      </wp:positionH>
                      <wp:positionV relativeFrom="paragraph">
                        <wp:posOffset>930910</wp:posOffset>
                      </wp:positionV>
                      <wp:extent cx="1455420" cy="320040"/>
                      <wp:effectExtent l="0" t="0" r="0" b="3810"/>
                      <wp:wrapSquare wrapText="bothSides"/>
                      <wp:docPr id="1691026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713BDBD9"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2511E4" id="_x0000_s1060" style="position:absolute;margin-left:207.05pt;margin-top:73.3pt;width:114.6pt;height:25.2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" fillcolor="#adbdf5" stroked="f">
                      <v:stroke joinstyle="miter"/>
                      <v:textbox>
                        <w:txbxContent>
                          <w:p w14:paraId="713BDBD9"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00B21E87" w:rsidRPr="002274CB">
              <w:rPr>
                <w:rFonts w:eastAsia="Times New Roman" w:cs="Arial"/>
                <w:color w:val="070726"/>
                <w:sz w:val="20"/>
                <w:szCs w:val="24"/>
                <w:lang w:eastAsia="en-GB"/>
                <w14:ligatures w14:val="none"/>
              </w:rPr>
              <w:t>Share in the wonderment of science with a crew of crazy cats and measure your amazement, awe and disgust alongside their furry feline faces!</w:t>
            </w:r>
            <w:r w:rsidR="00B21E87">
              <w:rPr>
                <w:rFonts w:eastAsia="Times New Roman" w:cs="Arial"/>
                <w:color w:val="070726"/>
                <w:sz w:val="20"/>
                <w:szCs w:val="24"/>
                <w:lang w:eastAsia="en-GB"/>
                <w14:ligatures w14:val="none"/>
              </w:rPr>
              <w:t xml:space="preserve"> </w:t>
            </w:r>
            <w:r w:rsidR="00B21E87" w:rsidRPr="002274CB">
              <w:rPr>
                <w:rFonts w:eastAsia="Times New Roman" w:cs="Arial"/>
                <w:color w:val="070726"/>
                <w:sz w:val="20"/>
                <w:szCs w:val="24"/>
                <w:lang w:eastAsia="en-GB"/>
                <w14:ligatures w14:val="none"/>
              </w:rPr>
              <w:t>Cats React to Science Facts is an engaging and fun way to understand the world of science.</w:t>
            </w:r>
          </w:p>
          <w:p w14:paraId="6D50701A" w14:textId="24CF99E8"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2021C16D" w14:textId="77777777" w:rsidTr="00813124">
        <w:trPr>
          <w:trHeight w:val="1545"/>
        </w:trPr>
        <w:tc>
          <w:tcPr>
            <w:tcW w:w="1980" w:type="dxa"/>
          </w:tcPr>
          <w:p w14:paraId="334C0FD0" w14:textId="5416892E"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p>
        </w:tc>
        <w:tc>
          <w:tcPr>
            <w:tcW w:w="7308" w:type="dxa"/>
          </w:tcPr>
          <w:p w14:paraId="22DE3D93" w14:textId="38F47D8C"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 xml:space="preserve">The Day </w:t>
            </w:r>
            <w:r w:rsidR="008D63BF">
              <w:rPr>
                <w:rFonts w:eastAsia="Times New Roman" w:cs="Calibri"/>
                <w:sz w:val="24"/>
                <w:szCs w:val="22"/>
                <w:lang w:eastAsia="en-GB"/>
                <w14:ligatures w14:val="none"/>
              </w:rPr>
              <w:t>N</w:t>
            </w:r>
            <w:r>
              <w:rPr>
                <w:rFonts w:eastAsia="Times New Roman" w:cs="Calibri"/>
                <w:sz w:val="24"/>
                <w:szCs w:val="22"/>
                <w:lang w:eastAsia="en-GB"/>
                <w14:ligatures w14:val="none"/>
              </w:rPr>
              <w:t>o</w:t>
            </w:r>
            <w:r w:rsidR="008D63BF">
              <w:rPr>
                <w:rFonts w:eastAsia="Times New Roman" w:cs="Calibri"/>
                <w:sz w:val="24"/>
                <w:szCs w:val="22"/>
                <w:lang w:eastAsia="en-GB"/>
                <w14:ligatures w14:val="none"/>
              </w:rPr>
              <w:t xml:space="preserve"> O</w:t>
            </w:r>
            <w:r>
              <w:rPr>
                <w:rFonts w:eastAsia="Times New Roman" w:cs="Calibri"/>
                <w:sz w:val="24"/>
                <w:szCs w:val="22"/>
                <w:lang w:eastAsia="en-GB"/>
                <w14:ligatures w14:val="none"/>
              </w:rPr>
              <w:t xml:space="preserve">ne </w:t>
            </w:r>
            <w:r w:rsidR="008D63BF">
              <w:rPr>
                <w:rFonts w:eastAsia="Times New Roman" w:cs="Calibri"/>
                <w:sz w:val="24"/>
                <w:szCs w:val="22"/>
                <w:lang w:eastAsia="en-GB"/>
                <w14:ligatures w14:val="none"/>
              </w:rPr>
              <w:t>W</w:t>
            </w:r>
            <w:r>
              <w:rPr>
                <w:rFonts w:eastAsia="Times New Roman" w:cs="Calibri"/>
                <w:sz w:val="24"/>
                <w:szCs w:val="22"/>
                <w:lang w:eastAsia="en-GB"/>
                <w14:ligatures w14:val="none"/>
              </w:rPr>
              <w:t xml:space="preserve">oke </w:t>
            </w:r>
            <w:r w:rsidR="008D63BF">
              <w:rPr>
                <w:rFonts w:eastAsia="Times New Roman" w:cs="Calibri"/>
                <w:sz w:val="24"/>
                <w:szCs w:val="22"/>
                <w:lang w:eastAsia="en-GB"/>
                <w14:ligatures w14:val="none"/>
              </w:rPr>
              <w:t>U</w:t>
            </w:r>
            <w:r>
              <w:rPr>
                <w:rFonts w:eastAsia="Times New Roman" w:cs="Calibri"/>
                <w:sz w:val="24"/>
                <w:szCs w:val="22"/>
                <w:lang w:eastAsia="en-GB"/>
                <w14:ligatures w14:val="none"/>
              </w:rPr>
              <w:t>p by Polly Ho-Yen</w:t>
            </w:r>
          </w:p>
          <w:p w14:paraId="42ECFEC7" w14:textId="498A997E" w:rsidR="00B21E87" w:rsidRDefault="00364B5B"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r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068864" behindDoc="0" locked="0" layoutInCell="1" allowOverlap="1" wp14:anchorId="54AE1448" wp14:editId="20022EB3">
                      <wp:simplePos x="0" y="0"/>
                      <wp:positionH relativeFrom="column">
                        <wp:posOffset>2619375</wp:posOffset>
                      </wp:positionH>
                      <wp:positionV relativeFrom="paragraph">
                        <wp:posOffset>551815</wp:posOffset>
                      </wp:positionV>
                      <wp:extent cx="1455420" cy="320040"/>
                      <wp:effectExtent l="0" t="0" r="0" b="3810"/>
                      <wp:wrapSquare wrapText="bothSides"/>
                      <wp:docPr id="202064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BACAE3C" w14:textId="77777777" w:rsidR="00B21E87" w:rsidRPr="007D0161" w:rsidRDefault="00B21E87" w:rsidP="00A82867">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AE1448" id="_x0000_s1061" style="position:absolute;margin-left:206.25pt;margin-top:43.45pt;width:114.6pt;height:25.2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w0FwIAAAM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" fillcolor="#adbdf5" stroked="f">
                      <v:stroke joinstyle="miter"/>
                      <v:textbox>
                        <w:txbxContent>
                          <w:p w14:paraId="5BACAE3C" w14:textId="77777777" w:rsidR="00B21E87" w:rsidRPr="007D0161" w:rsidRDefault="00B21E87" w:rsidP="00A82867">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067840" behindDoc="0" locked="0" layoutInCell="1" allowOverlap="1" wp14:anchorId="6397E5DB" wp14:editId="4BF3DD47">
                      <wp:simplePos x="0" y="0"/>
                      <wp:positionH relativeFrom="column">
                        <wp:posOffset>412750</wp:posOffset>
                      </wp:positionH>
                      <wp:positionV relativeFrom="paragraph">
                        <wp:posOffset>552450</wp:posOffset>
                      </wp:positionV>
                      <wp:extent cx="1432560" cy="320040"/>
                      <wp:effectExtent l="0" t="0" r="0" b="3810"/>
                      <wp:wrapSquare wrapText="bothSides"/>
                      <wp:docPr id="202064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D44B297" w14:textId="77777777" w:rsidR="00B21E87" w:rsidRPr="007D0161" w:rsidRDefault="00B21E87" w:rsidP="00A82867">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97E5DB" id="_x0000_s1062" style="position:absolute;margin-left:32.5pt;margin-top:43.5pt;width:112.8pt;height:25.2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" fillcolor="#adbdf5" stroked="f">
                      <v:stroke joinstyle="miter"/>
                      <v:textbox>
                        <w:txbxContent>
                          <w:p w14:paraId="7D44B297" w14:textId="77777777" w:rsidR="00B21E87" w:rsidRPr="007D0161" w:rsidRDefault="00B21E87" w:rsidP="00A82867">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00B21E87" w:rsidRPr="00A82867">
              <w:rPr>
                <w:rFonts w:eastAsia="Times New Roman" w:cs="Calibri"/>
                <w:sz w:val="20"/>
                <w:szCs w:val="22"/>
                <w:lang w:eastAsia="en-GB"/>
                <w14:ligatures w14:val="none"/>
              </w:rPr>
              <w:t>Something strange is happening in Ana’s city . . . she’s the only one awake. Confused and curious, Ana sets off to explore, bumping into the one other person who’s been able to rouse themse</w:t>
            </w:r>
            <w:r w:rsidR="008D63BF">
              <w:rPr>
                <w:rFonts w:eastAsia="Times New Roman" w:cs="Calibri"/>
                <w:sz w:val="20"/>
                <w:szCs w:val="22"/>
                <w:lang w:eastAsia="en-GB"/>
                <w14:ligatures w14:val="none"/>
              </w:rPr>
              <w:t>lf</w:t>
            </w:r>
            <w:r w:rsidR="00B21E87">
              <w:rPr>
                <w:rFonts w:eastAsia="Times New Roman" w:cs="Calibri"/>
                <w:sz w:val="20"/>
                <w:szCs w:val="22"/>
                <w:lang w:eastAsia="en-GB"/>
                <w14:ligatures w14:val="none"/>
              </w:rPr>
              <w:t xml:space="preserve"> – her ex–best friend, Tio.</w:t>
            </w:r>
          </w:p>
          <w:p w14:paraId="08076E5E" w14:textId="5170E4AF"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3FD460BA" w14:textId="77777777" w:rsidTr="00813124">
        <w:trPr>
          <w:trHeight w:val="1545"/>
        </w:trPr>
        <w:tc>
          <w:tcPr>
            <w:tcW w:w="1980" w:type="dxa"/>
          </w:tcPr>
          <w:p w14:paraId="52F88C93" w14:textId="5A3CE9FF"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63744" behindDoc="0" locked="0" layoutInCell="1" allowOverlap="1" wp14:anchorId="6DE9BBD8" wp14:editId="425CF548">
                  <wp:simplePos x="0" y="0"/>
                  <wp:positionH relativeFrom="column">
                    <wp:posOffset>157442</wp:posOffset>
                  </wp:positionH>
                  <wp:positionV relativeFrom="paragraph">
                    <wp:posOffset>45720</wp:posOffset>
                  </wp:positionV>
                  <wp:extent cx="853440" cy="1303116"/>
                  <wp:effectExtent l="0" t="0" r="3810" b="0"/>
                  <wp:wrapNone/>
                  <wp:docPr id="154983117" name="Picture 35" descr="Kid Normal: Kid Normal 1: Amazon.co.uk: James, Greg, Smith, Chris, Salcedo,  Erica: 978140888453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id Normal: Kid Normal 1: Amazon.co.uk: James, Greg, Smith, Chris, Salcedo,  Erica: 9781408884539: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3440" cy="13031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6FDCDAC" w14:textId="167A8265"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Kid Normal Series by Greg James and Chris Smith</w:t>
            </w:r>
          </w:p>
          <w:p w14:paraId="31C83353" w14:textId="68769C3B" w:rsidR="00B21E87" w:rsidRDefault="00364B5B" w:rsidP="00B21E87">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64768" behindDoc="0" locked="0" layoutInCell="1" allowOverlap="1" wp14:anchorId="5EB84894" wp14:editId="1E1324DC">
                      <wp:simplePos x="0" y="0"/>
                      <wp:positionH relativeFrom="column">
                        <wp:posOffset>407670</wp:posOffset>
                      </wp:positionH>
                      <wp:positionV relativeFrom="paragraph">
                        <wp:posOffset>795020</wp:posOffset>
                      </wp:positionV>
                      <wp:extent cx="1432560" cy="320040"/>
                      <wp:effectExtent l="0" t="0" r="0" b="3810"/>
                      <wp:wrapSquare wrapText="bothSides"/>
                      <wp:docPr id="154983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02B1647" w14:textId="77777777" w:rsidR="00B21E87" w:rsidRPr="007D0161" w:rsidRDefault="00B21E87" w:rsidP="005404FB">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B84894" id="_x0000_s1063" style="position:absolute;margin-left:32.1pt;margin-top:62.6pt;width:112.8pt;height:25.2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" fillcolor="#adbdf5" stroked="f">
                      <v:stroke joinstyle="miter"/>
                      <v:textbox>
                        <w:txbxContent>
                          <w:p w14:paraId="202B1647" w14:textId="77777777" w:rsidR="00B21E87" w:rsidRPr="007D0161" w:rsidRDefault="00B21E87" w:rsidP="005404FB">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65792" behindDoc="0" locked="0" layoutInCell="1" allowOverlap="1" wp14:anchorId="6865C9F2" wp14:editId="4FBBC6DB">
                      <wp:simplePos x="0" y="0"/>
                      <wp:positionH relativeFrom="column">
                        <wp:posOffset>2681605</wp:posOffset>
                      </wp:positionH>
                      <wp:positionV relativeFrom="paragraph">
                        <wp:posOffset>795020</wp:posOffset>
                      </wp:positionV>
                      <wp:extent cx="1402080" cy="320040"/>
                      <wp:effectExtent l="0" t="0" r="7620" b="3810"/>
                      <wp:wrapSquare wrapText="bothSides"/>
                      <wp:docPr id="154983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20040"/>
                              </a:xfrm>
                              <a:prstGeom prst="roundRect">
                                <a:avLst/>
                              </a:prstGeom>
                              <a:solidFill>
                                <a:srgbClr val="ADBDF5"/>
                              </a:solidFill>
                              <a:ln w="9525">
                                <a:noFill/>
                                <a:miter lim="800000"/>
                                <a:headEnd/>
                                <a:tailEnd/>
                              </a:ln>
                            </wps:spPr>
                            <wps:txbx>
                              <w:txbxContent>
                                <w:p w14:paraId="756C9816"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65C9F2" id="_x0000_s1064" style="position:absolute;margin-left:211.15pt;margin-top:62.6pt;width:110.4pt;height:25.2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" fillcolor="#adbdf5" stroked="f">
                      <v:stroke joinstyle="miter"/>
                      <v:textbox>
                        <w:txbxContent>
                          <w:p w14:paraId="756C9816"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9+</w:t>
                            </w:r>
                          </w:p>
                        </w:txbxContent>
                      </v:textbox>
                      <w10:wrap type="square"/>
                    </v:roundrect>
                  </w:pict>
                </mc:Fallback>
              </mc:AlternateContent>
            </w:r>
            <w:r w:rsidR="00B21E87" w:rsidRPr="00153CA8">
              <w:rPr>
                <w:rFonts w:eastAsia="Times New Roman" w:cs="Arial"/>
                <w:color w:val="070726"/>
                <w:sz w:val="20"/>
                <w:szCs w:val="24"/>
                <w:lang w:eastAsia="en-GB"/>
                <w14:ligatures w14:val="none"/>
              </w:rPr>
              <w:t>Murph Cooper has a problem.</w:t>
            </w:r>
            <w:r w:rsidR="00B21E87">
              <w:rPr>
                <w:rFonts w:eastAsia="Times New Roman" w:cs="Arial"/>
                <w:color w:val="070726"/>
                <w:sz w:val="20"/>
                <w:szCs w:val="24"/>
                <w:lang w:eastAsia="en-GB"/>
                <w14:ligatures w14:val="none"/>
              </w:rPr>
              <w:t xml:space="preserve"> </w:t>
            </w:r>
            <w:r w:rsidR="00B21E87" w:rsidRPr="00153CA8">
              <w:rPr>
                <w:rFonts w:eastAsia="Times New Roman" w:cs="Arial"/>
                <w:color w:val="070726"/>
                <w:sz w:val="20"/>
                <w:szCs w:val="24"/>
                <w:lang w:eastAsia="en-GB"/>
                <w14:ligatures w14:val="none"/>
              </w:rPr>
              <w:t>His new school is top secret, and super weird. His classmates can all fly or control the weather or conjure tiny horses from thin air. And what's Murph's ext</w:t>
            </w:r>
            <w:r w:rsidR="00B21E87">
              <w:rPr>
                <w:rFonts w:eastAsia="Times New Roman" w:cs="Arial"/>
                <w:color w:val="070726"/>
                <w:sz w:val="20"/>
                <w:szCs w:val="24"/>
                <w:lang w:eastAsia="en-GB"/>
                <w14:ligatures w14:val="none"/>
              </w:rPr>
              <w:t>raordinary skill?</w:t>
            </w:r>
            <w:r>
              <w:rPr>
                <w:rFonts w:eastAsia="Times New Roman" w:cs="Arial"/>
                <w:color w:val="070726"/>
                <w:sz w:val="20"/>
                <w:szCs w:val="24"/>
                <w:lang w:eastAsia="en-GB"/>
                <w14:ligatures w14:val="none"/>
              </w:rPr>
              <w:t xml:space="preserve"> Oh </w:t>
            </w:r>
            <w:r w:rsidR="00B21E87">
              <w:rPr>
                <w:rFonts w:eastAsia="Times New Roman" w:cs="Arial"/>
                <w:color w:val="070726"/>
                <w:sz w:val="20"/>
                <w:szCs w:val="24"/>
                <w:lang w:eastAsia="en-GB"/>
                <w14:ligatures w14:val="none"/>
              </w:rPr>
              <w:t>yeah,</w:t>
            </w:r>
            <w:r w:rsidR="00B21E87" w:rsidRPr="00153CA8">
              <w:rPr>
                <w:rFonts w:eastAsia="Times New Roman" w:cs="Arial"/>
                <w:color w:val="070726"/>
                <w:sz w:val="20"/>
                <w:szCs w:val="24"/>
                <w:lang w:eastAsia="en-GB"/>
                <w14:ligatures w14:val="none"/>
              </w:rPr>
              <w:t xml:space="preserve"> he hasn't got one.</w:t>
            </w:r>
          </w:p>
          <w:p w14:paraId="2435D260" w14:textId="3A649371"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138BA474" w14:textId="77777777" w:rsidTr="00813124">
        <w:trPr>
          <w:trHeight w:val="1545"/>
        </w:trPr>
        <w:tc>
          <w:tcPr>
            <w:tcW w:w="1980" w:type="dxa"/>
          </w:tcPr>
          <w:p w14:paraId="3FA4B305" w14:textId="0027A752"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57600" behindDoc="0" locked="0" layoutInCell="1" allowOverlap="1" wp14:anchorId="0C4A9430" wp14:editId="0A275FD3">
                  <wp:simplePos x="0" y="0"/>
                  <wp:positionH relativeFrom="column">
                    <wp:posOffset>120413</wp:posOffset>
                  </wp:positionH>
                  <wp:positionV relativeFrom="paragraph">
                    <wp:posOffset>57785</wp:posOffset>
                  </wp:positionV>
                  <wp:extent cx="906780" cy="1381732"/>
                  <wp:effectExtent l="0" t="0" r="7620" b="9525"/>
                  <wp:wrapNone/>
                  <wp:docPr id="202064599" name="Picture 202064599" descr="Picture Perfect by Serena Patel - Barrington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erfect by Serena Patel - Barrington Stok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780" cy="13817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24EFFAFC" w14:textId="7AC931FC"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Picture Perfect by Serena Patel</w:t>
            </w:r>
          </w:p>
          <w:p w14:paraId="2CB26C00" w14:textId="2274D455" w:rsidR="00B21E87" w:rsidRDefault="00364B5B" w:rsidP="00B21E87">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13158B">
              <w:rPr>
                <w:rFonts w:cs="Arial"/>
                <w:noProof/>
                <w:sz w:val="24"/>
                <w:szCs w:val="24"/>
                <w:lang w:eastAsia="en-GB"/>
              </w:rPr>
              <mc:AlternateContent>
                <mc:Choice Requires="wps">
                  <w:drawing>
                    <wp:anchor distT="45720" distB="45720" distL="114300" distR="114300" simplePos="0" relativeHeight="252058624" behindDoc="0" locked="0" layoutInCell="1" allowOverlap="1" wp14:anchorId="44AAEC71" wp14:editId="33F044CA">
                      <wp:simplePos x="0" y="0"/>
                      <wp:positionH relativeFrom="column">
                        <wp:posOffset>414020</wp:posOffset>
                      </wp:positionH>
                      <wp:positionV relativeFrom="paragraph">
                        <wp:posOffset>917575</wp:posOffset>
                      </wp:positionV>
                      <wp:extent cx="1432560" cy="320040"/>
                      <wp:effectExtent l="0" t="0" r="0" b="3810"/>
                      <wp:wrapSquare wrapText="bothSides"/>
                      <wp:docPr id="1691026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56739C8" w14:textId="77777777" w:rsidR="00B21E87" w:rsidRPr="007D0161" w:rsidRDefault="00B21E87" w:rsidP="0013158B">
                                  <w:pPr>
                                    <w:rPr>
                                      <w:sz w:val="24"/>
                                      <w:szCs w:val="24"/>
                                    </w:rPr>
                                  </w:pPr>
                                  <w:r w:rsidRPr="007D0161">
                                    <w:rPr>
                                      <w:sz w:val="24"/>
                                      <w:szCs w:val="24"/>
                                    </w:rPr>
                                    <w:t>Reading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AAEC71" id="_x0000_s1065" style="position:absolute;margin-left:32.6pt;margin-top:72.25pt;width:112.8pt;height:25.2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" fillcolor="#adbdf5" stroked="f">
                      <v:stroke joinstyle="miter"/>
                      <v:textbox>
                        <w:txbxContent>
                          <w:p w14:paraId="556739C8" w14:textId="77777777" w:rsidR="00B21E87" w:rsidRPr="007D0161" w:rsidRDefault="00B21E87" w:rsidP="0013158B">
                            <w:pPr>
                              <w:rPr>
                                <w:sz w:val="24"/>
                                <w:szCs w:val="24"/>
                              </w:rPr>
                            </w:pPr>
                            <w:r w:rsidRPr="007D0161">
                              <w:rPr>
                                <w:sz w:val="24"/>
                                <w:szCs w:val="24"/>
                              </w:rPr>
                              <w:t>Reading age:</w:t>
                            </w:r>
                            <w:r>
                              <w:rPr>
                                <w:sz w:val="24"/>
                                <w:szCs w:val="24"/>
                              </w:rPr>
                              <w:t xml:space="preserve"> 6-8</w:t>
                            </w:r>
                          </w:p>
                        </w:txbxContent>
                      </v:textbox>
                      <w10:wrap type="square"/>
                    </v:roundrect>
                  </w:pict>
                </mc:Fallback>
              </mc:AlternateContent>
            </w:r>
            <w:r w:rsidR="006256D2" w:rsidRPr="0013158B">
              <w:rPr>
                <w:rFonts w:cs="Arial"/>
                <w:noProof/>
                <w:sz w:val="24"/>
                <w:szCs w:val="24"/>
                <w:lang w:eastAsia="en-GB"/>
              </w:rPr>
              <mc:AlternateContent>
                <mc:Choice Requires="wps">
                  <w:drawing>
                    <wp:anchor distT="45720" distB="45720" distL="114300" distR="114300" simplePos="0" relativeHeight="252059648" behindDoc="0" locked="0" layoutInCell="1" allowOverlap="1" wp14:anchorId="0CA4AD16" wp14:editId="5AAD20B1">
                      <wp:simplePos x="0" y="0"/>
                      <wp:positionH relativeFrom="column">
                        <wp:posOffset>2628265</wp:posOffset>
                      </wp:positionH>
                      <wp:positionV relativeFrom="paragraph">
                        <wp:posOffset>915035</wp:posOffset>
                      </wp:positionV>
                      <wp:extent cx="1455420" cy="320040"/>
                      <wp:effectExtent l="0" t="0" r="0" b="3810"/>
                      <wp:wrapSquare wrapText="bothSides"/>
                      <wp:docPr id="1691026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1FD10B23"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A4AD16" id="_x0000_s1066" style="position:absolute;margin-left:206.95pt;margin-top:72.05pt;width:114.6pt;height:25.2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" fillcolor="#adbdf5" stroked="f">
                      <v:stroke joinstyle="miter"/>
                      <v:textbox>
                        <w:txbxContent>
                          <w:p w14:paraId="1FD10B23"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00B21E87" w:rsidRPr="00C46455">
              <w:rPr>
                <w:rFonts w:eastAsia="Times New Roman" w:cs="Arial"/>
                <w:color w:val="070726"/>
                <w:sz w:val="20"/>
                <w:szCs w:val="24"/>
                <w:lang w:eastAsia="en-GB"/>
                <w14:ligatures w14:val="none"/>
              </w:rPr>
              <w:t>Sonal needs to capture a great family picture for her school photography project but it’s impossible when everyone’s always so busy!</w:t>
            </w:r>
            <w:r w:rsidR="00B21E87">
              <w:rPr>
                <w:rFonts w:eastAsia="Times New Roman" w:cs="Arial"/>
                <w:color w:val="070726"/>
                <w:sz w:val="20"/>
                <w:szCs w:val="24"/>
                <w:lang w:eastAsia="en-GB"/>
                <w14:ligatures w14:val="none"/>
              </w:rPr>
              <w:t xml:space="preserve"> </w:t>
            </w:r>
            <w:r w:rsidR="00B21E87" w:rsidRPr="00C46455">
              <w:rPr>
                <w:rFonts w:eastAsia="Times New Roman" w:cs="Arial"/>
                <w:color w:val="070726"/>
                <w:sz w:val="20"/>
                <w:szCs w:val="24"/>
                <w:lang w:eastAsia="en-GB"/>
                <w14:ligatures w14:val="none"/>
              </w:rPr>
              <w:t>Luckily</w:t>
            </w:r>
            <w:r w:rsidR="008D63BF">
              <w:rPr>
                <w:rFonts w:eastAsia="Times New Roman" w:cs="Arial"/>
                <w:color w:val="070726"/>
                <w:sz w:val="20"/>
                <w:szCs w:val="24"/>
                <w:lang w:eastAsia="en-GB"/>
                <w14:ligatures w14:val="none"/>
              </w:rPr>
              <w:t>,</w:t>
            </w:r>
            <w:r w:rsidR="00B21E87" w:rsidRPr="00C46455">
              <w:rPr>
                <w:rFonts w:eastAsia="Times New Roman" w:cs="Arial"/>
                <w:color w:val="070726"/>
                <w:sz w:val="20"/>
                <w:szCs w:val="24"/>
                <w:lang w:eastAsia="en-GB"/>
                <w14:ligatures w14:val="none"/>
              </w:rPr>
              <w:t xml:space="preserve"> they’r</w:t>
            </w:r>
            <w:r w:rsidR="00B21E87">
              <w:rPr>
                <w:rFonts w:eastAsia="Times New Roman" w:cs="Arial"/>
                <w:color w:val="070726"/>
                <w:sz w:val="20"/>
                <w:szCs w:val="24"/>
                <w:lang w:eastAsia="en-GB"/>
                <w14:ligatures w14:val="none"/>
              </w:rPr>
              <w:t xml:space="preserve">e </w:t>
            </w:r>
            <w:r w:rsidR="00B21E87" w:rsidRPr="00C46455">
              <w:rPr>
                <w:rFonts w:eastAsia="Times New Roman" w:cs="Arial"/>
                <w:color w:val="070726"/>
                <w:sz w:val="20"/>
                <w:szCs w:val="24"/>
                <w:lang w:eastAsia="en-GB"/>
                <w14:ligatures w14:val="none"/>
              </w:rPr>
              <w:t>off on a family camping</w:t>
            </w:r>
            <w:r w:rsidR="008D63BF">
              <w:rPr>
                <w:rFonts w:eastAsia="Times New Roman" w:cs="Arial"/>
                <w:color w:val="070726"/>
                <w:sz w:val="20"/>
                <w:szCs w:val="24"/>
                <w:lang w:eastAsia="en-GB"/>
                <w14:ligatures w14:val="none"/>
              </w:rPr>
              <w:t xml:space="preserve"> trip</w:t>
            </w:r>
            <w:r w:rsidR="00B21E87">
              <w:rPr>
                <w:rFonts w:eastAsia="Times New Roman" w:cs="Arial"/>
                <w:color w:val="070726"/>
                <w:sz w:val="20"/>
                <w:szCs w:val="24"/>
                <w:lang w:eastAsia="en-GB"/>
                <w14:ligatures w14:val="none"/>
              </w:rPr>
              <w:t>. W</w:t>
            </w:r>
            <w:r w:rsidR="00B21E87" w:rsidRPr="00C46455">
              <w:rPr>
                <w:rFonts w:eastAsia="Times New Roman" w:cs="Arial"/>
                <w:color w:val="070726"/>
                <w:sz w:val="20"/>
                <w:szCs w:val="24"/>
                <w:lang w:eastAsia="en-GB"/>
                <w14:ligatures w14:val="none"/>
              </w:rPr>
              <w:t>ill Sonal’s family come together and have fun, or will the trip end in disaster?</w:t>
            </w:r>
          </w:p>
          <w:p w14:paraId="2C74AFDE" w14:textId="44641458" w:rsidR="00B21E87" w:rsidRPr="00C46455" w:rsidRDefault="00B21E87" w:rsidP="00B21E87">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p>
        </w:tc>
      </w:tr>
      <w:tr w:rsidR="00B21E87" w14:paraId="205FD92B" w14:textId="77777777" w:rsidTr="00813124">
        <w:trPr>
          <w:trHeight w:val="1545"/>
        </w:trPr>
        <w:tc>
          <w:tcPr>
            <w:tcW w:w="1980" w:type="dxa"/>
          </w:tcPr>
          <w:p w14:paraId="71051DFA" w14:textId="4B3B31AD"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54528" behindDoc="0" locked="0" layoutInCell="1" allowOverlap="1" wp14:anchorId="38ED9CFB" wp14:editId="010A1167">
                  <wp:simplePos x="0" y="0"/>
                  <wp:positionH relativeFrom="column">
                    <wp:posOffset>183808</wp:posOffset>
                  </wp:positionH>
                  <wp:positionV relativeFrom="paragraph">
                    <wp:posOffset>43815</wp:posOffset>
                  </wp:positionV>
                  <wp:extent cx="838200" cy="1268078"/>
                  <wp:effectExtent l="0" t="0" r="0" b="8890"/>
                  <wp:wrapNone/>
                  <wp:docPr id="1691026080" name="Picture 19" descr="Erika and the Angermare (Dream Defenders Book 1) eBook : Percival, Tom: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ika and the Angermare (Dream Defenders Book 1) eBook : Percival, Tom:  Amazon.co.uk: Kindle Sto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12680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39985D4F" w14:textId="51AC4CDB" w:rsidR="00B21E87" w:rsidRDefault="00B21E87" w:rsidP="00B21E87">
            <w:pPr>
              <w:tabs>
                <w:tab w:val="clear" w:pos="283"/>
                <w:tab w:val="clear" w:pos="680"/>
                <w:tab w:val="clear" w:pos="964"/>
                <w:tab w:val="left" w:pos="5640"/>
              </w:tabs>
              <w:suppressAutoHyphens w:val="0"/>
              <w:autoSpaceDE/>
              <w:autoSpaceDN/>
              <w:adjustRightInd/>
              <w:spacing w:after="0"/>
              <w:textAlignment w:val="auto"/>
              <w:rPr>
                <w:rFonts w:cs="Arial"/>
                <w:sz w:val="24"/>
                <w:szCs w:val="24"/>
              </w:rPr>
            </w:pPr>
            <w:r>
              <w:rPr>
                <w:rFonts w:cs="Arial"/>
                <w:sz w:val="24"/>
                <w:szCs w:val="24"/>
              </w:rPr>
              <w:t>Erika and the Anger Mare by Tom Percival</w:t>
            </w:r>
          </w:p>
          <w:p w14:paraId="6C5BFF59" w14:textId="5A0D4287" w:rsidR="00B21E87" w:rsidRPr="00364B5B" w:rsidRDefault="00B21E87" w:rsidP="00364B5B">
            <w:pPr>
              <w:pStyle w:val="NormalWeb"/>
              <w:shd w:val="clear" w:color="auto" w:fill="FFFFFF"/>
              <w:textAlignment w:val="baseline"/>
              <w:rPr>
                <w:rFonts w:asciiTheme="minorHAnsi" w:hAnsiTheme="minorHAnsi"/>
                <w:color w:val="070726"/>
                <w:sz w:val="20"/>
                <w:szCs w:val="20"/>
              </w:rPr>
            </w:pPr>
            <w:r w:rsidRPr="00213177">
              <w:rPr>
                <w:rFonts w:asciiTheme="minorHAnsi" w:hAnsiTheme="minorHAnsi"/>
                <w:noProof/>
                <w:color w:val="070726"/>
                <w:sz w:val="20"/>
                <w:szCs w:val="20"/>
              </w:rPr>
              <mc:AlternateContent>
                <mc:Choice Requires="wps">
                  <w:drawing>
                    <wp:anchor distT="45720" distB="45720" distL="114300" distR="114300" simplePos="0" relativeHeight="252055552" behindDoc="0" locked="0" layoutInCell="1" allowOverlap="1" wp14:anchorId="34D6FC91" wp14:editId="5A9CEFE7">
                      <wp:simplePos x="0" y="0"/>
                      <wp:positionH relativeFrom="column">
                        <wp:posOffset>407670</wp:posOffset>
                      </wp:positionH>
                      <wp:positionV relativeFrom="paragraph">
                        <wp:posOffset>771525</wp:posOffset>
                      </wp:positionV>
                      <wp:extent cx="1432560" cy="320040"/>
                      <wp:effectExtent l="0" t="0" r="0" b="3810"/>
                      <wp:wrapSquare wrapText="bothSides"/>
                      <wp:docPr id="202064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139772F" w14:textId="77777777" w:rsidR="00B21E87" w:rsidRPr="007D0161" w:rsidRDefault="00B21E87" w:rsidP="005404F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4D6FC91" id="_x0000_s1067" style="position:absolute;margin-left:32.1pt;margin-top:60.75pt;width:112.8pt;height:25.2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" fillcolor="#adbdf5" stroked="f">
                      <v:stroke joinstyle="miter"/>
                      <v:textbox>
                        <w:txbxContent>
                          <w:p w14:paraId="2139772F" w14:textId="77777777" w:rsidR="00B21E87" w:rsidRPr="007D0161" w:rsidRDefault="00B21E87" w:rsidP="005404FB">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213177">
              <w:rPr>
                <w:rFonts w:asciiTheme="minorHAnsi" w:hAnsiTheme="minorHAnsi"/>
                <w:noProof/>
                <w:color w:val="070726"/>
                <w:sz w:val="20"/>
                <w:szCs w:val="20"/>
              </w:rPr>
              <mc:AlternateContent>
                <mc:Choice Requires="wps">
                  <w:drawing>
                    <wp:anchor distT="45720" distB="45720" distL="114300" distR="114300" simplePos="0" relativeHeight="252056576" behindDoc="0" locked="0" layoutInCell="1" allowOverlap="1" wp14:anchorId="4E3E9F21" wp14:editId="536B9439">
                      <wp:simplePos x="0" y="0"/>
                      <wp:positionH relativeFrom="column">
                        <wp:posOffset>2629535</wp:posOffset>
                      </wp:positionH>
                      <wp:positionV relativeFrom="paragraph">
                        <wp:posOffset>770890</wp:posOffset>
                      </wp:positionV>
                      <wp:extent cx="1455420" cy="320040"/>
                      <wp:effectExtent l="0" t="0" r="0" b="3810"/>
                      <wp:wrapSquare wrapText="bothSides"/>
                      <wp:docPr id="202064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CEB5758"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3E9F21" id="_x0000_s1068" style="position:absolute;margin-left:207.05pt;margin-top:60.7pt;width:114.6pt;height:25.2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" fillcolor="#adbdf5" stroked="f">
                      <v:stroke joinstyle="miter"/>
                      <v:textbox>
                        <w:txbxContent>
                          <w:p w14:paraId="2CEB5758" w14:textId="77777777" w:rsidR="00B21E87" w:rsidRPr="007D0161" w:rsidRDefault="00B21E87" w:rsidP="005404FB">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F85CCF">
              <w:rPr>
                <w:rFonts w:asciiTheme="minorHAnsi" w:hAnsiTheme="minorHAnsi"/>
                <w:color w:val="070726"/>
                <w:sz w:val="20"/>
                <w:szCs w:val="20"/>
              </w:rPr>
              <w:t xml:space="preserve">Erika </w:t>
            </w:r>
            <w:proofErr w:type="spellStart"/>
            <w:r w:rsidRPr="00F85CCF">
              <w:rPr>
                <w:rFonts w:asciiTheme="minorHAnsi" w:hAnsiTheme="minorHAnsi"/>
                <w:color w:val="070726"/>
                <w:sz w:val="20"/>
                <w:szCs w:val="20"/>
              </w:rPr>
              <w:t>Delgano</w:t>
            </w:r>
            <w:proofErr w:type="spellEnd"/>
            <w:r w:rsidRPr="00F85CCF">
              <w:rPr>
                <w:rFonts w:asciiTheme="minorHAnsi" w:hAnsiTheme="minorHAnsi"/>
                <w:color w:val="070726"/>
                <w:sz w:val="20"/>
                <w:szCs w:val="20"/>
              </w:rPr>
              <w:t xml:space="preserve"> can sometimes get a little angry</w:t>
            </w:r>
            <w:r>
              <w:rPr>
                <w:rFonts w:asciiTheme="minorHAnsi" w:hAnsiTheme="minorHAnsi"/>
                <w:color w:val="070726"/>
                <w:sz w:val="20"/>
                <w:szCs w:val="20"/>
              </w:rPr>
              <w:t>…</w:t>
            </w:r>
            <w:r w:rsidRPr="00F85CCF">
              <w:rPr>
                <w:rFonts w:asciiTheme="minorHAnsi" w:hAnsiTheme="minorHAnsi"/>
                <w:color w:val="070726"/>
                <w:sz w:val="20"/>
                <w:szCs w:val="20"/>
              </w:rPr>
              <w:t xml:space="preserve">And </w:t>
            </w:r>
            <w:proofErr w:type="gramStart"/>
            <w:r w:rsidRPr="00F85CCF">
              <w:rPr>
                <w:rFonts w:asciiTheme="minorHAnsi" w:hAnsiTheme="minorHAnsi"/>
                <w:color w:val="070726"/>
                <w:sz w:val="20"/>
                <w:szCs w:val="20"/>
              </w:rPr>
              <w:t>one night</w:t>
            </w:r>
            <w:proofErr w:type="gramEnd"/>
            <w:r w:rsidRPr="00F85CCF">
              <w:rPr>
                <w:rFonts w:asciiTheme="minorHAnsi" w:hAnsiTheme="minorHAnsi"/>
                <w:color w:val="070726"/>
                <w:sz w:val="20"/>
                <w:szCs w:val="20"/>
              </w:rPr>
              <w:t xml:space="preserve"> things go from bad to worse when she falls asleep upset</w:t>
            </w:r>
            <w:r>
              <w:rPr>
                <w:rFonts w:asciiTheme="minorHAnsi" w:hAnsiTheme="minorHAnsi"/>
                <w:color w:val="070726"/>
                <w:sz w:val="20"/>
                <w:szCs w:val="20"/>
              </w:rPr>
              <w:t>,</w:t>
            </w:r>
            <w:r w:rsidRPr="00F85CCF">
              <w:rPr>
                <w:rFonts w:asciiTheme="minorHAnsi" w:hAnsiTheme="minorHAnsi"/>
                <w:color w:val="070726"/>
                <w:sz w:val="20"/>
                <w:szCs w:val="20"/>
              </w:rPr>
              <w:t xml:space="preserve"> she finds herself stuck in a bad dream with no way to get home</w:t>
            </w:r>
            <w:r w:rsidR="008D63BF">
              <w:rPr>
                <w:rFonts w:asciiTheme="minorHAnsi" w:hAnsiTheme="minorHAnsi"/>
                <w:color w:val="070726"/>
                <w:sz w:val="20"/>
                <w:szCs w:val="20"/>
              </w:rPr>
              <w:t>,</w:t>
            </w:r>
            <w:r w:rsidRPr="00F85CCF">
              <w:rPr>
                <w:rFonts w:asciiTheme="minorHAnsi" w:hAnsiTheme="minorHAnsi"/>
                <w:color w:val="070726"/>
                <w:sz w:val="20"/>
                <w:szCs w:val="20"/>
              </w:rPr>
              <w:t xml:space="preserve"> being chased by a terrifying Anger</w:t>
            </w:r>
            <w:r w:rsidR="008D63BF">
              <w:rPr>
                <w:rFonts w:asciiTheme="minorHAnsi" w:hAnsiTheme="minorHAnsi"/>
                <w:color w:val="070726"/>
                <w:sz w:val="20"/>
                <w:szCs w:val="20"/>
              </w:rPr>
              <w:t xml:space="preserve"> M</w:t>
            </w:r>
            <w:r w:rsidRPr="00F85CCF">
              <w:rPr>
                <w:rFonts w:asciiTheme="minorHAnsi" w:hAnsiTheme="minorHAnsi"/>
                <w:color w:val="070726"/>
                <w:sz w:val="20"/>
                <w:szCs w:val="20"/>
              </w:rPr>
              <w:t>are!</w:t>
            </w:r>
          </w:p>
        </w:tc>
      </w:tr>
      <w:tr w:rsidR="00B21E87" w14:paraId="70E8B6B1" w14:textId="77777777" w:rsidTr="00813124">
        <w:trPr>
          <w:trHeight w:val="1545"/>
        </w:trPr>
        <w:tc>
          <w:tcPr>
            <w:tcW w:w="1980" w:type="dxa"/>
          </w:tcPr>
          <w:p w14:paraId="137D8F32" w14:textId="283AACC1" w:rsidR="00B21E87" w:rsidRPr="002D6F1B" w:rsidRDefault="00F35DC5" w:rsidP="00B21E87">
            <w:pPr>
              <w:ind w:firstLine="720"/>
              <w:rPr>
                <w:lang w:eastAsia="en-GB"/>
              </w:rPr>
            </w:pPr>
            <w:r>
              <w:rPr>
                <w:noProof/>
                <w:lang w:eastAsia="en-GB"/>
              </w:rPr>
              <w:lastRenderedPageBreak/>
              <w:drawing>
                <wp:anchor distT="0" distB="0" distL="114300" distR="114300" simplePos="0" relativeHeight="252048384" behindDoc="0" locked="0" layoutInCell="1" allowOverlap="1" wp14:anchorId="28B60354" wp14:editId="575065C4">
                  <wp:simplePos x="0" y="0"/>
                  <wp:positionH relativeFrom="column">
                    <wp:posOffset>208915</wp:posOffset>
                  </wp:positionH>
                  <wp:positionV relativeFrom="paragraph">
                    <wp:posOffset>1347470</wp:posOffset>
                  </wp:positionV>
                  <wp:extent cx="788670" cy="1166495"/>
                  <wp:effectExtent l="0" t="0" r="0" b="0"/>
                  <wp:wrapNone/>
                  <wp:docPr id="139476642" name="Picture 139476642" descr="Dog Man: Lord of the Fleas: From the Creator of Captain Underpants (Dog Man  #5) : Dav Pilkey, Dav Pilk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g Man: Lord of the Fleas: From the Creator of Captain Underpants (Dog Man  #5) : Dav Pilkey, Dav Pilkey: Amazon.co.uk: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867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E87">
              <w:rPr>
                <w:noProof/>
                <w:lang w:eastAsia="en-GB"/>
              </w:rPr>
              <w:drawing>
                <wp:anchor distT="0" distB="0" distL="114300" distR="114300" simplePos="0" relativeHeight="252051456" behindDoc="0" locked="0" layoutInCell="1" allowOverlap="1" wp14:anchorId="17817163" wp14:editId="1950A0F7">
                  <wp:simplePos x="0" y="0"/>
                  <wp:positionH relativeFrom="column">
                    <wp:posOffset>152131</wp:posOffset>
                  </wp:positionH>
                  <wp:positionV relativeFrom="paragraph">
                    <wp:posOffset>43978</wp:posOffset>
                  </wp:positionV>
                  <wp:extent cx="834921" cy="1253490"/>
                  <wp:effectExtent l="0" t="0" r="3810" b="3810"/>
                  <wp:wrapNone/>
                  <wp:docPr id="1691026093" name="Picture 1691026093" descr="Captain Underpants 1: Captain Underpants: Two Pant-tastic Novels in One  (Full Colour!) : Pilkey, Dav, Pilkey, Dav: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ain Underpants 1: Captain Underpants: Two Pant-tastic Novels in One  (Full Colour!) : Pilkey, Dav, Pilkey, Dav: Amazon.co.uk: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492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37133FF6" w14:textId="3EDC8F22" w:rsidR="00B21E87" w:rsidRDefault="00B21E87" w:rsidP="00B21E87">
            <w:pPr>
              <w:tabs>
                <w:tab w:val="clear" w:pos="283"/>
                <w:tab w:val="clear" w:pos="680"/>
                <w:tab w:val="clear" w:pos="964"/>
              </w:tabs>
              <w:suppressAutoHyphens w:val="0"/>
              <w:autoSpaceDE/>
              <w:autoSpaceDN/>
              <w:adjustRightInd/>
              <w:textAlignment w:val="auto"/>
              <w:rPr>
                <w:bCs/>
                <w:color w:val="auto"/>
                <w:sz w:val="24"/>
                <w:szCs w:val="24"/>
              </w:rPr>
            </w:pPr>
            <w:r>
              <w:rPr>
                <w:bCs/>
                <w:color w:val="auto"/>
                <w:sz w:val="24"/>
                <w:szCs w:val="24"/>
              </w:rPr>
              <w:t>Captain Underpants: Two Pant-</w:t>
            </w:r>
            <w:proofErr w:type="spellStart"/>
            <w:r>
              <w:rPr>
                <w:bCs/>
                <w:color w:val="auto"/>
                <w:sz w:val="24"/>
                <w:szCs w:val="24"/>
              </w:rPr>
              <w:t>tastic</w:t>
            </w:r>
            <w:proofErr w:type="spellEnd"/>
            <w:r>
              <w:rPr>
                <w:bCs/>
                <w:color w:val="auto"/>
                <w:sz w:val="24"/>
                <w:szCs w:val="24"/>
              </w:rPr>
              <w:t xml:space="preserve"> Novels in One by Dav Pilkey</w:t>
            </w:r>
          </w:p>
          <w:p w14:paraId="67384F55" w14:textId="77777777" w:rsidR="00B21E87" w:rsidRDefault="00B21E87" w:rsidP="00B21E87">
            <w:pPr>
              <w:tabs>
                <w:tab w:val="clear" w:pos="283"/>
                <w:tab w:val="clear" w:pos="680"/>
                <w:tab w:val="clear" w:pos="964"/>
              </w:tabs>
              <w:suppressAutoHyphens w:val="0"/>
              <w:autoSpaceDE/>
              <w:autoSpaceDN/>
              <w:adjustRightInd/>
              <w:spacing w:after="0"/>
              <w:textAlignment w:val="auto"/>
              <w:rPr>
                <w:bCs/>
                <w:color w:val="auto"/>
                <w:sz w:val="20"/>
                <w:szCs w:val="24"/>
              </w:rPr>
            </w:pPr>
            <w:r w:rsidRPr="004C5EC8">
              <w:rPr>
                <w:bCs/>
                <w:color w:val="auto"/>
                <w:sz w:val="20"/>
                <w:szCs w:val="24"/>
              </w:rPr>
              <w:t>George and Harold have created the greatest superhero in the history of their school — and now they're about to bring him to life!</w:t>
            </w:r>
          </w:p>
          <w:p w14:paraId="7220D718" w14:textId="6F6D5664" w:rsidR="00B21E87" w:rsidRPr="00C46455" w:rsidRDefault="00F35DC5" w:rsidP="00B21E87">
            <w:pPr>
              <w:tabs>
                <w:tab w:val="clear" w:pos="283"/>
                <w:tab w:val="clear" w:pos="680"/>
                <w:tab w:val="clear" w:pos="964"/>
              </w:tabs>
              <w:suppressAutoHyphens w:val="0"/>
              <w:autoSpaceDE/>
              <w:autoSpaceDN/>
              <w:adjustRightInd/>
              <w:spacing w:after="0"/>
              <w:textAlignment w:val="auto"/>
              <w:rPr>
                <w:bCs/>
                <w:color w:val="auto"/>
                <w:sz w:val="20"/>
                <w:szCs w:val="24"/>
              </w:rPr>
            </w:pPr>
            <w:r w:rsidRPr="004C5EC8">
              <w:rPr>
                <w:bCs/>
                <w:noProof/>
                <w:color w:val="auto"/>
                <w:sz w:val="24"/>
                <w:szCs w:val="24"/>
                <w:lang w:eastAsia="en-GB"/>
              </w:rPr>
              <mc:AlternateContent>
                <mc:Choice Requires="wps">
                  <w:drawing>
                    <wp:anchor distT="45720" distB="45720" distL="114300" distR="114300" simplePos="0" relativeHeight="252053504" behindDoc="0" locked="0" layoutInCell="1" allowOverlap="1" wp14:anchorId="23B01AEF" wp14:editId="65EBFF83">
                      <wp:simplePos x="0" y="0"/>
                      <wp:positionH relativeFrom="column">
                        <wp:posOffset>2654300</wp:posOffset>
                      </wp:positionH>
                      <wp:positionV relativeFrom="paragraph">
                        <wp:posOffset>86360</wp:posOffset>
                      </wp:positionV>
                      <wp:extent cx="1485900" cy="3200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
                              </a:xfrm>
                              <a:prstGeom prst="roundRect">
                                <a:avLst/>
                              </a:prstGeom>
                              <a:solidFill>
                                <a:srgbClr val="ADBDF5"/>
                              </a:solidFill>
                              <a:ln w="9525">
                                <a:noFill/>
                                <a:miter lim="800000"/>
                                <a:headEnd/>
                                <a:tailEnd/>
                              </a:ln>
                            </wps:spPr>
                            <wps:txbx>
                              <w:txbxContent>
                                <w:p w14:paraId="1EF76894"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B01AEF" id="_x0000_s1069" style="position:absolute;margin-left:209pt;margin-top:6.8pt;width:117pt;height:25.2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" fillcolor="#adbdf5" stroked="f">
                      <v:stroke joinstyle="miter"/>
                      <v:textbox>
                        <w:txbxContent>
                          <w:p w14:paraId="1EF76894"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7-12</w:t>
                            </w:r>
                          </w:p>
                        </w:txbxContent>
                      </v:textbox>
                      <w10:wrap type="square"/>
                    </v:roundrect>
                  </w:pict>
                </mc:Fallback>
              </mc:AlternateContent>
            </w:r>
            <w:r w:rsidR="00B21E87" w:rsidRPr="004C5EC8">
              <w:rPr>
                <w:bCs/>
                <w:noProof/>
                <w:color w:val="auto"/>
                <w:sz w:val="24"/>
                <w:szCs w:val="24"/>
                <w:lang w:eastAsia="en-GB"/>
              </w:rPr>
              <mc:AlternateContent>
                <mc:Choice Requires="wps">
                  <w:drawing>
                    <wp:anchor distT="45720" distB="45720" distL="114300" distR="114300" simplePos="0" relativeHeight="252052480" behindDoc="0" locked="0" layoutInCell="1" allowOverlap="1" wp14:anchorId="3189363B" wp14:editId="30D8BDAA">
                      <wp:simplePos x="0" y="0"/>
                      <wp:positionH relativeFrom="column">
                        <wp:posOffset>334645</wp:posOffset>
                      </wp:positionH>
                      <wp:positionV relativeFrom="paragraph">
                        <wp:posOffset>90170</wp:posOffset>
                      </wp:positionV>
                      <wp:extent cx="1432560" cy="320040"/>
                      <wp:effectExtent l="0" t="0" r="0" b="38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96885E4" w14:textId="77777777" w:rsidR="00B21E87" w:rsidRPr="007D0161" w:rsidRDefault="00B21E87" w:rsidP="004C5EC8">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89363B" id="Text Box 8" o:spid="_x0000_s1070" style="position:absolute;margin-left:26.35pt;margin-top:7.1pt;width:112.8pt;height:25.2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" fillcolor="#adbdf5" stroked="f">
                      <v:stroke joinstyle="miter"/>
                      <v:textbox>
                        <w:txbxContent>
                          <w:p w14:paraId="696885E4" w14:textId="77777777" w:rsidR="00B21E87" w:rsidRPr="007D0161" w:rsidRDefault="00B21E87" w:rsidP="004C5EC8">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B21E87" w14:paraId="4899410E" w14:textId="77777777" w:rsidTr="00813124">
        <w:trPr>
          <w:trHeight w:val="1545"/>
        </w:trPr>
        <w:tc>
          <w:tcPr>
            <w:tcW w:w="1980" w:type="dxa"/>
          </w:tcPr>
          <w:p w14:paraId="5B94898D" w14:textId="1119DCDC"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p>
        </w:tc>
        <w:tc>
          <w:tcPr>
            <w:tcW w:w="7308" w:type="dxa"/>
          </w:tcPr>
          <w:p w14:paraId="6B081BBE" w14:textId="5F6F687B" w:rsidR="00B21E87"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sidRPr="004C5EC8">
              <w:rPr>
                <w:bCs/>
                <w:color w:val="auto"/>
                <w:sz w:val="24"/>
                <w:szCs w:val="24"/>
              </w:rPr>
              <w:t>Dog Man</w:t>
            </w:r>
            <w:r>
              <w:rPr>
                <w:bCs/>
                <w:color w:val="auto"/>
                <w:sz w:val="24"/>
                <w:szCs w:val="24"/>
              </w:rPr>
              <w:t>: Lord of the Fleas by Dav Pilkey</w:t>
            </w:r>
          </w:p>
          <w:p w14:paraId="311D3306" w14:textId="12986C95" w:rsidR="00B21E87" w:rsidRDefault="00B21E87" w:rsidP="00B21E87">
            <w:pPr>
              <w:tabs>
                <w:tab w:val="clear" w:pos="283"/>
                <w:tab w:val="clear" w:pos="680"/>
                <w:tab w:val="clear" w:pos="964"/>
              </w:tabs>
              <w:suppressAutoHyphens w:val="0"/>
              <w:autoSpaceDE/>
              <w:autoSpaceDN/>
              <w:adjustRightInd/>
              <w:spacing w:before="240" w:after="0"/>
              <w:textAlignment w:val="auto"/>
              <w:rPr>
                <w:bCs/>
                <w:color w:val="auto"/>
                <w:sz w:val="20"/>
                <w:szCs w:val="24"/>
              </w:rPr>
            </w:pPr>
            <w:r w:rsidRPr="004C5EC8">
              <w:rPr>
                <w:bCs/>
                <w:color w:val="auto"/>
                <w:sz w:val="20"/>
                <w:szCs w:val="24"/>
              </w:rPr>
              <w:t>When a new bunch of baddies bust up the town, Dog Man is called into action – and this time</w:t>
            </w:r>
            <w:r w:rsidR="008D63BF">
              <w:rPr>
                <w:bCs/>
                <w:color w:val="auto"/>
                <w:sz w:val="20"/>
                <w:szCs w:val="24"/>
              </w:rPr>
              <w:t>,</w:t>
            </w:r>
            <w:r w:rsidRPr="004C5EC8">
              <w:rPr>
                <w:bCs/>
                <w:color w:val="auto"/>
                <w:sz w:val="20"/>
                <w:szCs w:val="24"/>
              </w:rPr>
              <w:t xml:space="preserve"> he isn’t alone.</w:t>
            </w:r>
          </w:p>
          <w:p w14:paraId="6C6DBA84" w14:textId="35F76C37" w:rsidR="00B21E87" w:rsidRDefault="00F35DC5"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sidRPr="004C5EC8">
              <w:rPr>
                <w:bCs/>
                <w:noProof/>
                <w:color w:val="auto"/>
                <w:sz w:val="20"/>
                <w:szCs w:val="24"/>
                <w:lang w:eastAsia="en-GB"/>
              </w:rPr>
              <mc:AlternateContent>
                <mc:Choice Requires="wps">
                  <w:drawing>
                    <wp:anchor distT="45720" distB="45720" distL="114300" distR="114300" simplePos="0" relativeHeight="252049408" behindDoc="0" locked="0" layoutInCell="1" allowOverlap="1" wp14:anchorId="2194055B" wp14:editId="2F064A92">
                      <wp:simplePos x="0" y="0"/>
                      <wp:positionH relativeFrom="column">
                        <wp:posOffset>337185</wp:posOffset>
                      </wp:positionH>
                      <wp:positionV relativeFrom="paragraph">
                        <wp:posOffset>86360</wp:posOffset>
                      </wp:positionV>
                      <wp:extent cx="1432560" cy="320040"/>
                      <wp:effectExtent l="0" t="0" r="0" b="3810"/>
                      <wp:wrapSquare wrapText="bothSides"/>
                      <wp:docPr id="139476640" name="Text Box 139476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A3D68C2" w14:textId="77777777" w:rsidR="00B21E87" w:rsidRPr="007D0161" w:rsidRDefault="00B21E87" w:rsidP="004C5EC8">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94055B" id="Text Box 139476640" o:spid="_x0000_s1071" style="position:absolute;margin-left:26.55pt;margin-top:6.8pt;width:112.8pt;height:25.2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" fillcolor="#adbdf5" stroked="f">
                      <v:stroke joinstyle="miter"/>
                      <v:textbox>
                        <w:txbxContent>
                          <w:p w14:paraId="1A3D68C2" w14:textId="77777777" w:rsidR="00B21E87" w:rsidRPr="007D0161" w:rsidRDefault="00B21E87" w:rsidP="004C5EC8">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006256D2" w:rsidRPr="004C5EC8">
              <w:rPr>
                <w:bCs/>
                <w:noProof/>
                <w:color w:val="auto"/>
                <w:sz w:val="20"/>
                <w:szCs w:val="24"/>
                <w:lang w:eastAsia="en-GB"/>
              </w:rPr>
              <mc:AlternateContent>
                <mc:Choice Requires="wps">
                  <w:drawing>
                    <wp:anchor distT="45720" distB="45720" distL="114300" distR="114300" simplePos="0" relativeHeight="252050432" behindDoc="0" locked="0" layoutInCell="1" allowOverlap="1" wp14:anchorId="41BD86A0" wp14:editId="5AC60E7D">
                      <wp:simplePos x="0" y="0"/>
                      <wp:positionH relativeFrom="column">
                        <wp:posOffset>2673985</wp:posOffset>
                      </wp:positionH>
                      <wp:positionV relativeFrom="paragraph">
                        <wp:posOffset>102870</wp:posOffset>
                      </wp:positionV>
                      <wp:extent cx="1455420" cy="320040"/>
                      <wp:effectExtent l="0" t="0" r="0" b="3810"/>
                      <wp:wrapSquare wrapText="bothSides"/>
                      <wp:docPr id="139476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36F36049"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BD86A0" id="_x0000_s1072" style="position:absolute;margin-left:210.55pt;margin-top:8.1pt;width:114.6pt;height:25.2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" fillcolor="#adbdf5" stroked="f">
                      <v:stroke joinstyle="miter"/>
                      <v:textbox>
                        <w:txbxContent>
                          <w:p w14:paraId="36F36049" w14:textId="77777777" w:rsidR="00B21E87" w:rsidRPr="007D0161" w:rsidRDefault="00B21E87" w:rsidP="004C5EC8">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p>
        </w:tc>
      </w:tr>
      <w:tr w:rsidR="00B21E87" w14:paraId="32CD6593" w14:textId="77777777" w:rsidTr="00813124">
        <w:trPr>
          <w:trHeight w:val="1545"/>
        </w:trPr>
        <w:tc>
          <w:tcPr>
            <w:tcW w:w="1980" w:type="dxa"/>
          </w:tcPr>
          <w:p w14:paraId="5B9199AA" w14:textId="7A81BB85"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45312" behindDoc="0" locked="0" layoutInCell="1" allowOverlap="1" wp14:anchorId="5E03C8D6" wp14:editId="047A477F">
                  <wp:simplePos x="0" y="0"/>
                  <wp:positionH relativeFrom="column">
                    <wp:posOffset>152131</wp:posOffset>
                  </wp:positionH>
                  <wp:positionV relativeFrom="paragraph">
                    <wp:posOffset>20320</wp:posOffset>
                  </wp:positionV>
                  <wp:extent cx="875508" cy="1310640"/>
                  <wp:effectExtent l="0" t="0" r="1270" b="3810"/>
                  <wp:wrapNone/>
                  <wp:docPr id="1691026097" name="Picture 1691026097" descr="The Firework Maker's Daughter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Firework Maker's Daughter : Pullman, Philip: Amazon.co.uk: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5508"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29805E5" w14:textId="41EA392C"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The Firework Maker’s Daughter by Philip Pullman</w:t>
            </w:r>
          </w:p>
          <w:p w14:paraId="7D271128" w14:textId="7678854B"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sz w:val="20"/>
                <w:szCs w:val="24"/>
              </w:rPr>
              <w:t>What Lila wants to be</w:t>
            </w:r>
            <w:r w:rsidR="008D63BF">
              <w:rPr>
                <w:rFonts w:cs="Arial"/>
                <w:sz w:val="20"/>
                <w:szCs w:val="24"/>
              </w:rPr>
              <w:t>,</w:t>
            </w:r>
            <w:r w:rsidRPr="00EB199B">
              <w:rPr>
                <w:rFonts w:cs="Arial"/>
                <w:sz w:val="20"/>
                <w:szCs w:val="24"/>
              </w:rPr>
              <w:t xml:space="preserve"> more than anything else in the world</w:t>
            </w:r>
            <w:r w:rsidR="008D63BF">
              <w:rPr>
                <w:rFonts w:cs="Arial"/>
                <w:sz w:val="20"/>
                <w:szCs w:val="24"/>
              </w:rPr>
              <w:t>,</w:t>
            </w:r>
            <w:r w:rsidRPr="00EB199B">
              <w:rPr>
                <w:rFonts w:cs="Arial"/>
                <w:sz w:val="20"/>
                <w:szCs w:val="24"/>
              </w:rPr>
              <w:t xml:space="preserve"> is a Firework-Maker! But firework-making is not just about being able to make Crackle-Drago</w:t>
            </w:r>
            <w:r w:rsidR="0032693F">
              <w:rPr>
                <w:rFonts w:cs="Arial"/>
                <w:sz w:val="20"/>
                <w:szCs w:val="24"/>
              </w:rPr>
              <w:t>ns and Golden Sneezes.</w:t>
            </w:r>
          </w:p>
          <w:p w14:paraId="7BC0E991" w14:textId="4028353B" w:rsidR="00B21E87" w:rsidRDefault="0032693F"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sidRPr="00EB199B">
              <w:rPr>
                <w:rFonts w:cs="Arial"/>
                <w:noProof/>
                <w:sz w:val="20"/>
                <w:szCs w:val="24"/>
                <w:lang w:eastAsia="en-GB"/>
              </w:rPr>
              <mc:AlternateContent>
                <mc:Choice Requires="wps">
                  <w:drawing>
                    <wp:anchor distT="45720" distB="45720" distL="114300" distR="114300" simplePos="0" relativeHeight="252046336" behindDoc="0" locked="0" layoutInCell="1" allowOverlap="1" wp14:anchorId="0EBC874A" wp14:editId="03F03152">
                      <wp:simplePos x="0" y="0"/>
                      <wp:positionH relativeFrom="column">
                        <wp:posOffset>338455</wp:posOffset>
                      </wp:positionH>
                      <wp:positionV relativeFrom="paragraph">
                        <wp:posOffset>85725</wp:posOffset>
                      </wp:positionV>
                      <wp:extent cx="1432560" cy="32004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B674A33" w14:textId="77777777" w:rsidR="00B21E87" w:rsidRPr="007D0161" w:rsidRDefault="00B21E87" w:rsidP="00EB199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BC874A" id="_x0000_s1073" style="position:absolute;margin-left:26.65pt;margin-top:6.75pt;width:112.8pt;height:25.2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" fillcolor="#adbdf5" stroked="f">
                      <v:stroke joinstyle="miter"/>
                      <v:textbox>
                        <w:txbxContent>
                          <w:p w14:paraId="0B674A33" w14:textId="77777777" w:rsidR="00B21E87" w:rsidRPr="007D0161" w:rsidRDefault="00B21E87" w:rsidP="00EB199B">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EB199B">
              <w:rPr>
                <w:rFonts w:cs="Arial"/>
                <w:noProof/>
                <w:sz w:val="20"/>
                <w:szCs w:val="24"/>
                <w:lang w:eastAsia="en-GB"/>
              </w:rPr>
              <mc:AlternateContent>
                <mc:Choice Requires="wps">
                  <w:drawing>
                    <wp:anchor distT="45720" distB="45720" distL="114300" distR="114300" simplePos="0" relativeHeight="252047360" behindDoc="0" locked="0" layoutInCell="1" allowOverlap="1" wp14:anchorId="0D0AFC53" wp14:editId="5341945E">
                      <wp:simplePos x="0" y="0"/>
                      <wp:positionH relativeFrom="column">
                        <wp:posOffset>2682240</wp:posOffset>
                      </wp:positionH>
                      <wp:positionV relativeFrom="paragraph">
                        <wp:posOffset>153670</wp:posOffset>
                      </wp:positionV>
                      <wp:extent cx="1455420" cy="320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1EF6920"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0AFC53" id="_x0000_s1074" style="position:absolute;margin-left:211.2pt;margin-top:12.1pt;width:114.6pt;height:25.2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" fillcolor="#adbdf5" stroked="f">
                      <v:stroke joinstyle="miter"/>
                      <v:textbox>
                        <w:txbxContent>
                          <w:p w14:paraId="61EF6920"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7+</w:t>
                            </w:r>
                          </w:p>
                        </w:txbxContent>
                      </v:textbox>
                      <w10:wrap type="square"/>
                    </v:roundrect>
                  </w:pict>
                </mc:Fallback>
              </mc:AlternateContent>
            </w:r>
          </w:p>
        </w:tc>
      </w:tr>
      <w:tr w:rsidR="00B21E87" w14:paraId="39DAEB6F" w14:textId="77777777" w:rsidTr="00813124">
        <w:trPr>
          <w:trHeight w:val="1545"/>
        </w:trPr>
        <w:tc>
          <w:tcPr>
            <w:tcW w:w="1980" w:type="dxa"/>
          </w:tcPr>
          <w:p w14:paraId="7118D830" w14:textId="76F90A34"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42240" behindDoc="0" locked="0" layoutInCell="1" allowOverlap="1" wp14:anchorId="4B095484" wp14:editId="60E26F3D">
                  <wp:simplePos x="0" y="0"/>
                  <wp:positionH relativeFrom="column">
                    <wp:posOffset>171442</wp:posOffset>
                  </wp:positionH>
                  <wp:positionV relativeFrom="paragraph">
                    <wp:posOffset>43180</wp:posOffset>
                  </wp:positionV>
                  <wp:extent cx="819150" cy="1241136"/>
                  <wp:effectExtent l="0" t="0" r="0" b="0"/>
                  <wp:wrapNone/>
                  <wp:docPr id="1691026102" name="Picture 1691026102" descr="A Dinosaur Ate My Sister by Pooja Puri (9781529070668/Paper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Dinosaur Ate My Sister by Pooja Puri (9781529070668/Paperback) |  LoveReading4Ki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150" cy="1241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D5FB9C1" w14:textId="77777777"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A Dinosaur Ate My Sister by Pooja Puri</w:t>
            </w:r>
          </w:p>
          <w:p w14:paraId="7C65DFC0" w14:textId="6DA3C4BD" w:rsidR="00B21E87" w:rsidRDefault="00F35DC5"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noProof/>
                <w:sz w:val="24"/>
                <w:szCs w:val="24"/>
                <w:lang w:eastAsia="en-GB"/>
              </w:rPr>
              <mc:AlternateContent>
                <mc:Choice Requires="wps">
                  <w:drawing>
                    <wp:anchor distT="45720" distB="45720" distL="114300" distR="114300" simplePos="0" relativeHeight="252043264" behindDoc="0" locked="0" layoutInCell="1" allowOverlap="1" wp14:anchorId="784642CA" wp14:editId="7C9298C0">
                      <wp:simplePos x="0" y="0"/>
                      <wp:positionH relativeFrom="column">
                        <wp:posOffset>338455</wp:posOffset>
                      </wp:positionH>
                      <wp:positionV relativeFrom="paragraph">
                        <wp:posOffset>760095</wp:posOffset>
                      </wp:positionV>
                      <wp:extent cx="1432560" cy="32004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31EB248" w14:textId="77777777" w:rsidR="00B21E87" w:rsidRPr="007D0161" w:rsidRDefault="00B21E87" w:rsidP="00EB199B">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4642CA" id="_x0000_s1075" style="position:absolute;margin-left:26.65pt;margin-top:59.85pt;width:112.8pt;height:25.2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" fillcolor="#adbdf5" stroked="f">
                      <v:stroke joinstyle="miter"/>
                      <v:textbox>
                        <w:txbxContent>
                          <w:p w14:paraId="431EB248" w14:textId="77777777" w:rsidR="00B21E87" w:rsidRPr="007D0161" w:rsidRDefault="00B21E87" w:rsidP="00EB199B">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00B21E87" w:rsidRPr="00EB199B">
              <w:rPr>
                <w:rFonts w:cs="Arial"/>
                <w:sz w:val="20"/>
                <w:szCs w:val="24"/>
              </w:rPr>
              <w:t>Esha Verma, her snotty apprentice Broccoli and his cunning pet tortoise</w:t>
            </w:r>
            <w:r w:rsidR="008D63BF">
              <w:rPr>
                <w:rFonts w:cs="Arial"/>
                <w:sz w:val="20"/>
                <w:szCs w:val="24"/>
              </w:rPr>
              <w:t>,</w:t>
            </w:r>
            <w:r w:rsidR="00B21E87" w:rsidRPr="00EB199B">
              <w:rPr>
                <w:rFonts w:cs="Arial"/>
                <w:sz w:val="20"/>
                <w:szCs w:val="24"/>
              </w:rPr>
              <w:t xml:space="preserve"> have a dream. They are going to win the legendary Brain Trophy – the ultimate inventing prize. This year's entry: A TIME MACHINE.</w:t>
            </w:r>
          </w:p>
          <w:p w14:paraId="612A9675" w14:textId="031F9500" w:rsidR="00B21E87" w:rsidRDefault="0032693F"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sidRPr="00EB199B">
              <w:rPr>
                <w:rFonts w:cs="Arial"/>
                <w:noProof/>
                <w:sz w:val="24"/>
                <w:szCs w:val="24"/>
                <w:lang w:eastAsia="en-GB"/>
              </w:rPr>
              <mc:AlternateContent>
                <mc:Choice Requires="wps">
                  <w:drawing>
                    <wp:anchor distT="45720" distB="45720" distL="114300" distR="114300" simplePos="0" relativeHeight="252044288" behindDoc="0" locked="0" layoutInCell="1" allowOverlap="1" wp14:anchorId="6E609437" wp14:editId="74F7E0B1">
                      <wp:simplePos x="0" y="0"/>
                      <wp:positionH relativeFrom="column">
                        <wp:posOffset>2682240</wp:posOffset>
                      </wp:positionH>
                      <wp:positionV relativeFrom="paragraph">
                        <wp:posOffset>82550</wp:posOffset>
                      </wp:positionV>
                      <wp:extent cx="1455420" cy="320040"/>
                      <wp:effectExtent l="0" t="0" r="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9DEC473"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609437" id="_x0000_s1076" style="position:absolute;margin-left:211.2pt;margin-top:6.5pt;width:114.6pt;height:25.2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MGFw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" fillcolor="#adbdf5" stroked="f">
                      <v:stroke joinstyle="miter"/>
                      <v:textbox>
                        <w:txbxContent>
                          <w:p w14:paraId="69DEC473"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p>
        </w:tc>
      </w:tr>
      <w:tr w:rsidR="00B21E87" w14:paraId="2713A613" w14:textId="77777777" w:rsidTr="00813124">
        <w:trPr>
          <w:trHeight w:val="1545"/>
        </w:trPr>
        <w:tc>
          <w:tcPr>
            <w:tcW w:w="1980" w:type="dxa"/>
          </w:tcPr>
          <w:p w14:paraId="2EAD6524" w14:textId="70CD20E5"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39168" behindDoc="0" locked="0" layoutInCell="1" allowOverlap="1" wp14:anchorId="0873E40F" wp14:editId="6B710570">
                  <wp:simplePos x="0" y="0"/>
                  <wp:positionH relativeFrom="column">
                    <wp:posOffset>171450</wp:posOffset>
                  </wp:positionH>
                  <wp:positionV relativeFrom="paragraph">
                    <wp:posOffset>52102</wp:posOffset>
                  </wp:positionV>
                  <wp:extent cx="792283" cy="1205865"/>
                  <wp:effectExtent l="0" t="0" r="8255" b="0"/>
                  <wp:wrapNone/>
                  <wp:docPr id="2079864003" name="Picture 21" descr="The Great (Food) Bank Heist: Written with great empathy and Raúf's  trademark humour, this moving story gives a child's-eye view of the  increasing problem of food poverty.: Amazon.co.uk: Onjali Q. Raúf,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Great (Food) Bank Heist: Written with great empathy and Raúf's  trademark humour, this moving story gives a child's-eye view of the  increasing problem of food poverty.: Amazon.co.uk: Onjali Q. Raúf, Eli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2283"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FF1B979" w14:textId="77777777"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The Great (Food) Bank Heist by </w:t>
            </w:r>
            <w:proofErr w:type="spellStart"/>
            <w:r>
              <w:rPr>
                <w:rFonts w:cs="Arial"/>
                <w:sz w:val="24"/>
                <w:szCs w:val="24"/>
              </w:rPr>
              <w:t>Onjali</w:t>
            </w:r>
            <w:proofErr w:type="spellEnd"/>
            <w:r>
              <w:rPr>
                <w:rFonts w:cs="Arial"/>
                <w:sz w:val="24"/>
                <w:szCs w:val="24"/>
              </w:rPr>
              <w:t xml:space="preserve"> Q Rauf</w:t>
            </w:r>
          </w:p>
          <w:p w14:paraId="77655D00" w14:textId="18F394F0" w:rsidR="00B21E87" w:rsidRDefault="00B21E87" w:rsidP="00B21E87">
            <w:pPr>
              <w:tabs>
                <w:tab w:val="clear" w:pos="283"/>
                <w:tab w:val="clear" w:pos="680"/>
                <w:tab w:val="clear" w:pos="964"/>
              </w:tabs>
              <w:suppressAutoHyphens w:val="0"/>
              <w:autoSpaceDE/>
              <w:autoSpaceDN/>
              <w:adjustRightInd/>
              <w:spacing w:before="240" w:after="0"/>
              <w:textAlignment w:val="auto"/>
              <w:rPr>
                <w:color w:val="070726"/>
                <w:sz w:val="20"/>
                <w:szCs w:val="20"/>
              </w:rPr>
            </w:pPr>
            <w:r w:rsidRPr="00340E29">
              <w:rPr>
                <w:color w:val="070726"/>
                <w:sz w:val="20"/>
                <w:szCs w:val="20"/>
              </w:rPr>
              <w:t>On Thursdays, Nelson, Ashley and Mum head out to the bank.</w:t>
            </w:r>
            <w:r>
              <w:rPr>
                <w:color w:val="070726"/>
                <w:sz w:val="20"/>
                <w:szCs w:val="20"/>
              </w:rPr>
              <w:t xml:space="preserve"> </w:t>
            </w:r>
            <w:r w:rsidRPr="00340E29">
              <w:rPr>
                <w:color w:val="070726"/>
                <w:sz w:val="20"/>
                <w:szCs w:val="20"/>
              </w:rPr>
              <w:t>But not just any old bank</w:t>
            </w:r>
            <w:r>
              <w:rPr>
                <w:color w:val="070726"/>
                <w:sz w:val="20"/>
                <w:szCs w:val="20"/>
              </w:rPr>
              <w:t xml:space="preserve">, </w:t>
            </w:r>
            <w:r w:rsidRPr="00340E29">
              <w:rPr>
                <w:color w:val="070726"/>
                <w:sz w:val="20"/>
                <w:szCs w:val="20"/>
              </w:rPr>
              <w:t xml:space="preserve">the food bank. </w:t>
            </w:r>
            <w:r>
              <w:rPr>
                <w:color w:val="070726"/>
                <w:sz w:val="20"/>
                <w:szCs w:val="20"/>
              </w:rPr>
              <w:t xml:space="preserve"> </w:t>
            </w:r>
            <w:r w:rsidRPr="00340E29">
              <w:rPr>
                <w:color w:val="070726"/>
                <w:sz w:val="20"/>
                <w:szCs w:val="20"/>
              </w:rPr>
              <w:t>But ther</w:t>
            </w:r>
            <w:r>
              <w:rPr>
                <w:color w:val="070726"/>
                <w:sz w:val="20"/>
                <w:szCs w:val="20"/>
              </w:rPr>
              <w:t>e’</w:t>
            </w:r>
            <w:r w:rsidRPr="00340E29">
              <w:rPr>
                <w:color w:val="070726"/>
                <w:sz w:val="20"/>
                <w:szCs w:val="20"/>
              </w:rPr>
              <w:t>s a thief in town, leaving people hungrier than ever.</w:t>
            </w:r>
            <w:r>
              <w:rPr>
                <w:color w:val="070726"/>
                <w:sz w:val="20"/>
                <w:szCs w:val="20"/>
              </w:rPr>
              <w:t xml:space="preserve"> Can Nelson </w:t>
            </w:r>
            <w:r w:rsidRPr="00340E29">
              <w:rPr>
                <w:color w:val="070726"/>
                <w:sz w:val="20"/>
                <w:szCs w:val="20"/>
              </w:rPr>
              <w:t>and his friends catch the bank robber?</w:t>
            </w:r>
          </w:p>
          <w:p w14:paraId="4D0DD791" w14:textId="09F4A273" w:rsidR="00B21E87" w:rsidRPr="00A82867" w:rsidRDefault="00F35DC5"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r w:rsidRPr="00213177">
              <w:rPr>
                <w:noProof/>
                <w:color w:val="070726"/>
                <w:sz w:val="20"/>
                <w:szCs w:val="20"/>
                <w:lang w:eastAsia="en-GB"/>
              </w:rPr>
              <mc:AlternateContent>
                <mc:Choice Requires="wps">
                  <w:drawing>
                    <wp:anchor distT="45720" distB="45720" distL="114300" distR="114300" simplePos="0" relativeHeight="252041216" behindDoc="0" locked="0" layoutInCell="1" allowOverlap="1" wp14:anchorId="53CD647B" wp14:editId="44B6B16D">
                      <wp:simplePos x="0" y="0"/>
                      <wp:positionH relativeFrom="column">
                        <wp:posOffset>2675255</wp:posOffset>
                      </wp:positionH>
                      <wp:positionV relativeFrom="paragraph">
                        <wp:posOffset>86995</wp:posOffset>
                      </wp:positionV>
                      <wp:extent cx="1455420" cy="320040"/>
                      <wp:effectExtent l="0" t="0" r="0" b="3810"/>
                      <wp:wrapSquare wrapText="bothSides"/>
                      <wp:docPr id="207986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A7D805E"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CD647B" id="_x0000_s1077" style="position:absolute;margin-left:210.65pt;margin-top:6.85pt;width:114.6pt;height:25.2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3wFw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" fillcolor="#adbdf5" stroked="f">
                      <v:stroke joinstyle="miter"/>
                      <v:textbox>
                        <w:txbxContent>
                          <w:p w14:paraId="6A7D805E" w14:textId="77777777" w:rsidR="00B21E87" w:rsidRPr="007D0161" w:rsidRDefault="00B21E87" w:rsidP="0013158B">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0032693F" w:rsidRPr="00213177">
              <w:rPr>
                <w:noProof/>
                <w:color w:val="070726"/>
                <w:sz w:val="20"/>
                <w:szCs w:val="20"/>
                <w:lang w:eastAsia="en-GB"/>
              </w:rPr>
              <mc:AlternateContent>
                <mc:Choice Requires="wps">
                  <w:drawing>
                    <wp:anchor distT="45720" distB="45720" distL="114300" distR="114300" simplePos="0" relativeHeight="252040192" behindDoc="0" locked="0" layoutInCell="1" allowOverlap="1" wp14:anchorId="28564F0C" wp14:editId="085B2DC0">
                      <wp:simplePos x="0" y="0"/>
                      <wp:positionH relativeFrom="column">
                        <wp:posOffset>331470</wp:posOffset>
                      </wp:positionH>
                      <wp:positionV relativeFrom="paragraph">
                        <wp:posOffset>78105</wp:posOffset>
                      </wp:positionV>
                      <wp:extent cx="1432560" cy="320040"/>
                      <wp:effectExtent l="0" t="0" r="0" b="3810"/>
                      <wp:wrapSquare wrapText="bothSides"/>
                      <wp:docPr id="207986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D27CD67" w14:textId="77777777" w:rsidR="00B21E87" w:rsidRPr="007D0161" w:rsidRDefault="00B21E87" w:rsidP="0013158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564F0C" id="_x0000_s1078" style="position:absolute;margin-left:26.1pt;margin-top:6.15pt;width:112.8pt;height:25.2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" fillcolor="#adbdf5" stroked="f">
                      <v:stroke joinstyle="miter"/>
                      <v:textbox>
                        <w:txbxContent>
                          <w:p w14:paraId="3D27CD67" w14:textId="77777777" w:rsidR="00B21E87" w:rsidRPr="007D0161" w:rsidRDefault="00B21E87" w:rsidP="0013158B">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B21E87" w14:paraId="2559E1C0" w14:textId="77777777" w:rsidTr="00813124">
        <w:trPr>
          <w:trHeight w:val="1545"/>
        </w:trPr>
        <w:tc>
          <w:tcPr>
            <w:tcW w:w="1980" w:type="dxa"/>
          </w:tcPr>
          <w:p w14:paraId="6C9342A0" w14:textId="0CDB5BCE"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36096" behindDoc="0" locked="0" layoutInCell="1" allowOverlap="1" wp14:anchorId="565DB684" wp14:editId="40876A3D">
                  <wp:simplePos x="0" y="0"/>
                  <wp:positionH relativeFrom="column">
                    <wp:posOffset>128905</wp:posOffset>
                  </wp:positionH>
                  <wp:positionV relativeFrom="paragraph">
                    <wp:posOffset>54610</wp:posOffset>
                  </wp:positionV>
                  <wp:extent cx="837773" cy="1173480"/>
                  <wp:effectExtent l="0" t="0" r="635" b="7620"/>
                  <wp:wrapNone/>
                  <wp:docPr id="1691026105" name="Picture 1691026105" descr="Stuntboy, in the Meantime (Stuntboy, #1) by Jason Reynolds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untboy, in the Meantime (Stuntboy, #1) by Jason Reynolds | Goodrea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0695" cy="1177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6BD2214" w14:textId="79E8B38E"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proofErr w:type="spellStart"/>
            <w:r>
              <w:rPr>
                <w:rFonts w:cs="Arial"/>
                <w:sz w:val="24"/>
                <w:szCs w:val="24"/>
              </w:rPr>
              <w:t>Stuntboy</w:t>
            </w:r>
            <w:proofErr w:type="spellEnd"/>
            <w:r>
              <w:rPr>
                <w:rFonts w:cs="Arial"/>
                <w:sz w:val="24"/>
                <w:szCs w:val="24"/>
              </w:rPr>
              <w:t xml:space="preserve">: In the </w:t>
            </w:r>
            <w:proofErr w:type="gramStart"/>
            <w:r>
              <w:rPr>
                <w:rFonts w:cs="Arial"/>
                <w:sz w:val="24"/>
                <w:szCs w:val="24"/>
              </w:rPr>
              <w:t>Meantime</w:t>
            </w:r>
            <w:proofErr w:type="gramEnd"/>
            <w:r>
              <w:rPr>
                <w:rFonts w:cs="Arial"/>
                <w:sz w:val="24"/>
                <w:szCs w:val="24"/>
              </w:rPr>
              <w:t xml:space="preserve"> by Jason Reynolds</w:t>
            </w:r>
          </w:p>
          <w:p w14:paraId="60D12A69" w14:textId="01987C8A" w:rsidR="00B21E87" w:rsidRDefault="00F35DC5" w:rsidP="006256D2">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noProof/>
                <w:sz w:val="24"/>
                <w:szCs w:val="24"/>
                <w:lang w:eastAsia="en-GB"/>
              </w:rPr>
              <mc:AlternateContent>
                <mc:Choice Requires="wps">
                  <w:drawing>
                    <wp:anchor distT="45720" distB="45720" distL="114300" distR="114300" simplePos="0" relativeHeight="252037120" behindDoc="0" locked="0" layoutInCell="1" allowOverlap="1" wp14:anchorId="4EAD4DF0" wp14:editId="5C8130F2">
                      <wp:simplePos x="0" y="0"/>
                      <wp:positionH relativeFrom="column">
                        <wp:posOffset>325120</wp:posOffset>
                      </wp:positionH>
                      <wp:positionV relativeFrom="paragraph">
                        <wp:posOffset>718820</wp:posOffset>
                      </wp:positionV>
                      <wp:extent cx="1432560" cy="320040"/>
                      <wp:effectExtent l="0" t="0" r="0" b="38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1ED0298" w14:textId="77777777" w:rsidR="00B21E87" w:rsidRPr="007D0161" w:rsidRDefault="00B21E87" w:rsidP="00EB199B">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AD4DF0" id="_x0000_s1079" style="position:absolute;margin-left:25.6pt;margin-top:56.6pt;width:112.8pt;height:25.2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" fillcolor="#adbdf5" stroked="f">
                      <v:stroke joinstyle="miter"/>
                      <v:textbox>
                        <w:txbxContent>
                          <w:p w14:paraId="11ED0298" w14:textId="77777777" w:rsidR="00B21E87" w:rsidRPr="007D0161" w:rsidRDefault="00B21E87" w:rsidP="00EB199B">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00B21E87" w:rsidRPr="00EB199B">
              <w:rPr>
                <w:rFonts w:cs="Arial"/>
                <w:sz w:val="20"/>
                <w:szCs w:val="24"/>
              </w:rPr>
              <w:t>Portico Reeves's superpower is making sure all the other superheroes - like his parents and two best friends - stay super. And he does this all in secret. No one in his civilian l</w:t>
            </w:r>
            <w:r w:rsidR="002259B3">
              <w:rPr>
                <w:rFonts w:cs="Arial"/>
                <w:sz w:val="20"/>
                <w:szCs w:val="24"/>
              </w:rPr>
              <w:t>i</w:t>
            </w:r>
            <w:r w:rsidR="00B21E87" w:rsidRPr="00EB199B">
              <w:rPr>
                <w:rFonts w:cs="Arial"/>
                <w:sz w:val="20"/>
                <w:szCs w:val="24"/>
              </w:rPr>
              <w:t xml:space="preserve">fe knows he's actually... </w:t>
            </w:r>
            <w:proofErr w:type="spellStart"/>
            <w:r w:rsidR="00B21E87" w:rsidRPr="00EB199B">
              <w:rPr>
                <w:rFonts w:cs="Arial"/>
                <w:sz w:val="20"/>
                <w:szCs w:val="24"/>
              </w:rPr>
              <w:t>Stuntboy</w:t>
            </w:r>
            <w:proofErr w:type="spellEnd"/>
            <w:r w:rsidR="00B21E87" w:rsidRPr="00EB199B">
              <w:rPr>
                <w:rFonts w:cs="Arial"/>
                <w:sz w:val="20"/>
                <w:szCs w:val="24"/>
              </w:rPr>
              <w:t>!</w:t>
            </w:r>
          </w:p>
          <w:p w14:paraId="686FD561" w14:textId="51EE6F55" w:rsidR="00B21E87" w:rsidRDefault="00F35DC5"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sidRPr="00EB199B">
              <w:rPr>
                <w:rFonts w:cs="Arial"/>
                <w:noProof/>
                <w:sz w:val="24"/>
                <w:szCs w:val="24"/>
                <w:lang w:eastAsia="en-GB"/>
              </w:rPr>
              <mc:AlternateContent>
                <mc:Choice Requires="wps">
                  <w:drawing>
                    <wp:anchor distT="45720" distB="45720" distL="114300" distR="114300" simplePos="0" relativeHeight="252038144" behindDoc="0" locked="0" layoutInCell="1" allowOverlap="1" wp14:anchorId="7D0DA0C1" wp14:editId="7E750E8B">
                      <wp:simplePos x="0" y="0"/>
                      <wp:positionH relativeFrom="column">
                        <wp:posOffset>2635885</wp:posOffset>
                      </wp:positionH>
                      <wp:positionV relativeFrom="paragraph">
                        <wp:posOffset>79375</wp:posOffset>
                      </wp:positionV>
                      <wp:extent cx="1493520" cy="3200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0040"/>
                              </a:xfrm>
                              <a:prstGeom prst="roundRect">
                                <a:avLst/>
                              </a:prstGeom>
                              <a:solidFill>
                                <a:srgbClr val="ADBDF5"/>
                              </a:solidFill>
                              <a:ln w="9525">
                                <a:noFill/>
                                <a:miter lim="800000"/>
                                <a:headEnd/>
                                <a:tailEnd/>
                              </a:ln>
                            </wps:spPr>
                            <wps:txbx>
                              <w:txbxContent>
                                <w:p w14:paraId="06548B8D"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0DA0C1" id="_x0000_s1080" style="position:absolute;margin-left:207.55pt;margin-top:6.25pt;width:117.6pt;height:25.2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" fillcolor="#adbdf5" stroked="f">
                      <v:stroke joinstyle="miter"/>
                      <v:textbox>
                        <w:txbxContent>
                          <w:p w14:paraId="06548B8D"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p>
        </w:tc>
      </w:tr>
      <w:tr w:rsidR="00B21E87" w14:paraId="7570EA92" w14:textId="77777777" w:rsidTr="00813124">
        <w:trPr>
          <w:trHeight w:val="1545"/>
        </w:trPr>
        <w:tc>
          <w:tcPr>
            <w:tcW w:w="1980" w:type="dxa"/>
          </w:tcPr>
          <w:p w14:paraId="609322BF" w14:textId="7364AB2A"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lastRenderedPageBreak/>
              <w:drawing>
                <wp:anchor distT="0" distB="0" distL="114300" distR="114300" simplePos="0" relativeHeight="252033024" behindDoc="0" locked="0" layoutInCell="1" allowOverlap="1" wp14:anchorId="7807588D" wp14:editId="7079184B">
                  <wp:simplePos x="0" y="0"/>
                  <wp:positionH relativeFrom="column">
                    <wp:posOffset>182245</wp:posOffset>
                  </wp:positionH>
                  <wp:positionV relativeFrom="paragraph">
                    <wp:posOffset>21591</wp:posOffset>
                  </wp:positionV>
                  <wp:extent cx="783777" cy="1203960"/>
                  <wp:effectExtent l="0" t="0" r="0" b="0"/>
                  <wp:wrapNone/>
                  <wp:docPr id="1691026109" name="Picture 1691026109" descr="The Council of Good Friends : Nikesh Shukla, Rochelle Falcon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Council of Good Friends : Nikesh Shukla, Rochelle Falconer: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7089" cy="1209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22A255F" w14:textId="1C5CDC4C" w:rsidR="00B21E87" w:rsidRDefault="00B21E87" w:rsidP="00B21E87">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The Council of Good Friends by Nikesh Shukla</w:t>
            </w:r>
          </w:p>
          <w:p w14:paraId="35E87F1C" w14:textId="5CEF4693" w:rsidR="00B21E87" w:rsidRDefault="00F35DC5"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35072" behindDoc="0" locked="0" layoutInCell="1" allowOverlap="1" wp14:anchorId="33612798" wp14:editId="534E28F1">
                      <wp:simplePos x="0" y="0"/>
                      <wp:positionH relativeFrom="column">
                        <wp:posOffset>2625090</wp:posOffset>
                      </wp:positionH>
                      <wp:positionV relativeFrom="paragraph">
                        <wp:posOffset>560705</wp:posOffset>
                      </wp:positionV>
                      <wp:extent cx="1455420" cy="320040"/>
                      <wp:effectExtent l="0" t="0" r="0" b="3810"/>
                      <wp:wrapSquare wrapText="bothSides"/>
                      <wp:docPr id="202064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C847F51"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612798" id="_x0000_s1081" style="position:absolute;margin-left:206.7pt;margin-top:44.15pt;width:114.6pt;height:25.2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fFw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" fillcolor="#adbdf5" stroked="f">
                      <v:stroke joinstyle="miter"/>
                      <v:textbox>
                        <w:txbxContent>
                          <w:p w14:paraId="2C847F51" w14:textId="77777777" w:rsidR="00B21E87" w:rsidRPr="007D0161" w:rsidRDefault="00B21E87" w:rsidP="008671C4">
                            <w:pPr>
                              <w:rPr>
                                <w:sz w:val="24"/>
                                <w:szCs w:val="24"/>
                              </w:rPr>
                            </w:pPr>
                            <w:r>
                              <w:rPr>
                                <w:sz w:val="24"/>
                                <w:szCs w:val="24"/>
                              </w:rPr>
                              <w:t>Interest</w:t>
                            </w:r>
                            <w:r w:rsidRPr="007D0161">
                              <w:rPr>
                                <w:sz w:val="24"/>
                                <w:szCs w:val="24"/>
                              </w:rPr>
                              <w:t xml:space="preserve"> age:</w:t>
                            </w:r>
                            <w:r>
                              <w:rPr>
                                <w:sz w:val="24"/>
                                <w:szCs w:val="24"/>
                              </w:rPr>
                              <w:t xml:space="preserve"> 6-9</w:t>
                            </w:r>
                          </w:p>
                        </w:txbxContent>
                      </v:textbox>
                      <w10:wrap type="square"/>
                    </v:roundrect>
                  </w:pict>
                </mc:Fallback>
              </mc:AlternateContent>
            </w:r>
            <w:r w:rsidRPr="008671C4">
              <w:rPr>
                <w:rFonts w:eastAsia="Times New Roman" w:cs="Calibri"/>
                <w:noProof/>
                <w:sz w:val="20"/>
                <w:szCs w:val="22"/>
                <w:lang w:eastAsia="en-GB"/>
                <w14:ligatures w14:val="none"/>
              </w:rPr>
              <mc:AlternateContent>
                <mc:Choice Requires="wps">
                  <w:drawing>
                    <wp:anchor distT="45720" distB="45720" distL="114300" distR="114300" simplePos="0" relativeHeight="252034048" behindDoc="0" locked="0" layoutInCell="1" allowOverlap="1" wp14:anchorId="69D9BA0D" wp14:editId="09855F35">
                      <wp:simplePos x="0" y="0"/>
                      <wp:positionH relativeFrom="column">
                        <wp:posOffset>380365</wp:posOffset>
                      </wp:positionH>
                      <wp:positionV relativeFrom="paragraph">
                        <wp:posOffset>561340</wp:posOffset>
                      </wp:positionV>
                      <wp:extent cx="1432560" cy="320040"/>
                      <wp:effectExtent l="0" t="0" r="0" b="3810"/>
                      <wp:wrapSquare wrapText="bothSides"/>
                      <wp:docPr id="20206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C7005D0" w14:textId="77777777" w:rsidR="00B21E87" w:rsidRPr="007D0161" w:rsidRDefault="00B21E87" w:rsidP="008671C4">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D9BA0D" id="_x0000_s1082" style="position:absolute;margin-left:29.95pt;margin-top:44.2pt;width:112.8pt;height:25.2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" fillcolor="#adbdf5" stroked="f">
                      <v:stroke joinstyle="miter"/>
                      <v:textbox>
                        <w:txbxContent>
                          <w:p w14:paraId="2C7005D0" w14:textId="77777777" w:rsidR="00B21E87" w:rsidRPr="007D0161" w:rsidRDefault="00B21E87" w:rsidP="008671C4">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B21E87" w:rsidRPr="008671C4">
              <w:rPr>
                <w:rFonts w:eastAsia="Times New Roman" w:cs="Calibri"/>
                <w:sz w:val="20"/>
                <w:szCs w:val="22"/>
                <w:lang w:eastAsia="en-GB"/>
                <w14:ligatures w14:val="none"/>
              </w:rPr>
              <w:t>Vinay, Musa, Inua and Nish are best friends. Nothing can separate them... until one day</w:t>
            </w:r>
            <w:r w:rsidR="002259B3">
              <w:rPr>
                <w:rFonts w:eastAsia="Times New Roman" w:cs="Calibri"/>
                <w:sz w:val="20"/>
                <w:szCs w:val="22"/>
                <w:lang w:eastAsia="en-GB"/>
                <w14:ligatures w14:val="none"/>
              </w:rPr>
              <w:t>,</w:t>
            </w:r>
            <w:r w:rsidR="00B21E87" w:rsidRPr="008671C4">
              <w:rPr>
                <w:rFonts w:eastAsia="Times New Roman" w:cs="Calibri"/>
                <w:sz w:val="20"/>
                <w:szCs w:val="22"/>
                <w:lang w:eastAsia="en-GB"/>
                <w14:ligatures w14:val="none"/>
              </w:rPr>
              <w:t xml:space="preserve"> when Vinay's cousin com</w:t>
            </w:r>
            <w:r w:rsidR="00B21E87">
              <w:rPr>
                <w:rFonts w:eastAsia="Times New Roman" w:cs="Calibri"/>
                <w:sz w:val="20"/>
                <w:szCs w:val="22"/>
                <w:lang w:eastAsia="en-GB"/>
                <w14:ligatures w14:val="none"/>
              </w:rPr>
              <w:t>es to invade his bunk bed haven.</w:t>
            </w:r>
            <w:r w:rsidR="00B21E87" w:rsidRPr="008671C4">
              <w:rPr>
                <w:rFonts w:eastAsia="Times New Roman" w:cs="Calibri"/>
                <w:sz w:val="20"/>
                <w:szCs w:val="22"/>
                <w:lang w:eastAsia="en-GB"/>
                <w14:ligatures w14:val="none"/>
              </w:rPr>
              <w:t xml:space="preserve"> When a prank war starts, can the friends remember what really matters?</w:t>
            </w:r>
          </w:p>
          <w:p w14:paraId="225A0DEE" w14:textId="77777777" w:rsidR="000F2C25" w:rsidRDefault="000F2C25" w:rsidP="00B21E87">
            <w:pPr>
              <w:tabs>
                <w:tab w:val="clear" w:pos="283"/>
                <w:tab w:val="clear" w:pos="680"/>
                <w:tab w:val="clear" w:pos="964"/>
              </w:tabs>
              <w:suppressAutoHyphens w:val="0"/>
              <w:autoSpaceDE/>
              <w:autoSpaceDN/>
              <w:adjustRightInd/>
              <w:textAlignment w:val="auto"/>
              <w:rPr>
                <w:rFonts w:eastAsia="Times New Roman" w:cs="Calibri"/>
                <w:sz w:val="20"/>
                <w:szCs w:val="22"/>
                <w:lang w:eastAsia="en-GB"/>
                <w14:ligatures w14:val="none"/>
              </w:rPr>
            </w:pPr>
          </w:p>
          <w:p w14:paraId="07A8E54A" w14:textId="11292716"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4"/>
                <w:szCs w:val="24"/>
              </w:rPr>
            </w:pPr>
          </w:p>
        </w:tc>
      </w:tr>
      <w:tr w:rsidR="00B21E87" w14:paraId="3468E57D" w14:textId="77777777" w:rsidTr="00813124">
        <w:trPr>
          <w:trHeight w:val="1545"/>
        </w:trPr>
        <w:tc>
          <w:tcPr>
            <w:tcW w:w="1980" w:type="dxa"/>
          </w:tcPr>
          <w:p w14:paraId="60F9FE76" w14:textId="5033E768"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29952" behindDoc="0" locked="0" layoutInCell="1" allowOverlap="1" wp14:anchorId="72416D59" wp14:editId="0F9B8EC3">
                  <wp:simplePos x="0" y="0"/>
                  <wp:positionH relativeFrom="column">
                    <wp:posOffset>128905</wp:posOffset>
                  </wp:positionH>
                  <wp:positionV relativeFrom="paragraph">
                    <wp:posOffset>43180</wp:posOffset>
                  </wp:positionV>
                  <wp:extent cx="875332" cy="1348740"/>
                  <wp:effectExtent l="0" t="0" r="1270" b="3810"/>
                  <wp:wrapNone/>
                  <wp:docPr id="1691026101" name="Picture 1691026101" descr="My Brother is a Superhero: Amazon.co.uk: David Solomons: 978085763479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 Brother is a Superhero: Amazon.co.uk: David Solomons: 9780857634795: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5332"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658F61D" w14:textId="62735F20" w:rsidR="00B21E87" w:rsidRDefault="00B21E87" w:rsidP="00B21E87">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My Brother is a Superhero by David Solomons</w:t>
            </w:r>
          </w:p>
          <w:p w14:paraId="7DE6A414" w14:textId="0A0724BF" w:rsidR="00B21E87" w:rsidRDefault="00B21E87"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sz w:val="20"/>
                <w:szCs w:val="24"/>
              </w:rPr>
              <w:t>Luke</w:t>
            </w:r>
            <w:r w:rsidR="006256D2">
              <w:rPr>
                <w:rFonts w:cs="Arial"/>
                <w:sz w:val="20"/>
                <w:szCs w:val="24"/>
              </w:rPr>
              <w:t xml:space="preserve">, </w:t>
            </w:r>
            <w:r w:rsidRPr="00EB199B">
              <w:rPr>
                <w:rFonts w:cs="Arial"/>
                <w:sz w:val="20"/>
                <w:szCs w:val="24"/>
              </w:rPr>
              <w:t xml:space="preserve">a comic-mad </w:t>
            </w:r>
            <w:proofErr w:type="gramStart"/>
            <w:r w:rsidRPr="00EB199B">
              <w:rPr>
                <w:rFonts w:cs="Arial"/>
                <w:sz w:val="20"/>
                <w:szCs w:val="24"/>
              </w:rPr>
              <w:t>eleven-year old</w:t>
            </w:r>
            <w:proofErr w:type="gramEnd"/>
            <w:r w:rsidR="006256D2">
              <w:rPr>
                <w:rFonts w:cs="Arial"/>
                <w:sz w:val="20"/>
                <w:szCs w:val="24"/>
              </w:rPr>
              <w:t>,</w:t>
            </w:r>
            <w:r w:rsidRPr="00EB199B">
              <w:rPr>
                <w:rFonts w:cs="Arial"/>
                <w:sz w:val="20"/>
                <w:szCs w:val="24"/>
              </w:rPr>
              <w:t xml:space="preserve"> shares a treehouse with his older brother, Zack. Luke' s only mistake is to go for a wee right at the wrong time. While he's gone, an alien gives his brother superpowers and then tells him to save the universe.</w:t>
            </w:r>
          </w:p>
          <w:p w14:paraId="51819F7D" w14:textId="77777777" w:rsidR="000F2C25" w:rsidRDefault="000F2C25"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p>
          <w:p w14:paraId="71A3CFD4" w14:textId="3711D717" w:rsidR="00B21E87" w:rsidRPr="00E54CFC" w:rsidRDefault="006256D2" w:rsidP="00B21E87">
            <w:pPr>
              <w:tabs>
                <w:tab w:val="clear" w:pos="283"/>
                <w:tab w:val="clear" w:pos="680"/>
                <w:tab w:val="clear" w:pos="964"/>
              </w:tabs>
              <w:suppressAutoHyphens w:val="0"/>
              <w:autoSpaceDE/>
              <w:autoSpaceDN/>
              <w:adjustRightInd/>
              <w:spacing w:before="240" w:after="0"/>
              <w:textAlignment w:val="auto"/>
              <w:rPr>
                <w:rFonts w:cs="Arial"/>
                <w:sz w:val="20"/>
                <w:szCs w:val="24"/>
              </w:rPr>
            </w:pPr>
            <w:r w:rsidRPr="00EB199B">
              <w:rPr>
                <w:rFonts w:cs="Arial"/>
                <w:noProof/>
                <w:sz w:val="20"/>
                <w:szCs w:val="24"/>
                <w:lang w:eastAsia="en-GB"/>
              </w:rPr>
              <mc:AlternateContent>
                <mc:Choice Requires="wps">
                  <w:drawing>
                    <wp:anchor distT="45720" distB="45720" distL="114300" distR="114300" simplePos="0" relativeHeight="252032000" behindDoc="0" locked="0" layoutInCell="1" allowOverlap="1" wp14:anchorId="4F0252AC" wp14:editId="08E9B243">
                      <wp:simplePos x="0" y="0"/>
                      <wp:positionH relativeFrom="column">
                        <wp:posOffset>2628900</wp:posOffset>
                      </wp:positionH>
                      <wp:positionV relativeFrom="paragraph">
                        <wp:posOffset>42545</wp:posOffset>
                      </wp:positionV>
                      <wp:extent cx="1455420" cy="320040"/>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D58F4E3"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0252AC" id="_x0000_s1083" style="position:absolute;margin-left:207pt;margin-top:3.35pt;width:114.6pt;height:25.2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" fillcolor="#adbdf5" stroked="f">
                      <v:stroke joinstyle="miter"/>
                      <v:textbox>
                        <w:txbxContent>
                          <w:p w14:paraId="4D58F4E3" w14:textId="77777777" w:rsidR="00B21E87" w:rsidRPr="007D0161" w:rsidRDefault="00B21E87" w:rsidP="00EB199B">
                            <w:pPr>
                              <w:rPr>
                                <w:sz w:val="24"/>
                                <w:szCs w:val="24"/>
                              </w:rPr>
                            </w:pPr>
                            <w:r>
                              <w:rPr>
                                <w:sz w:val="24"/>
                                <w:szCs w:val="24"/>
                              </w:rPr>
                              <w:t>Interest</w:t>
                            </w:r>
                            <w:r w:rsidRPr="007D0161">
                              <w:rPr>
                                <w:sz w:val="24"/>
                                <w:szCs w:val="24"/>
                              </w:rPr>
                              <w:t xml:space="preserve"> age:</w:t>
                            </w:r>
                            <w:r>
                              <w:rPr>
                                <w:sz w:val="24"/>
                                <w:szCs w:val="24"/>
                              </w:rPr>
                              <w:t xml:space="preserve"> 9+</w:t>
                            </w:r>
                          </w:p>
                        </w:txbxContent>
                      </v:textbox>
                      <w10:wrap type="square"/>
                    </v:roundrect>
                  </w:pict>
                </mc:Fallback>
              </mc:AlternateContent>
            </w:r>
            <w:r w:rsidRPr="00EB199B">
              <w:rPr>
                <w:rFonts w:cs="Arial"/>
                <w:noProof/>
                <w:sz w:val="20"/>
                <w:szCs w:val="24"/>
                <w:lang w:eastAsia="en-GB"/>
              </w:rPr>
              <mc:AlternateContent>
                <mc:Choice Requires="wps">
                  <w:drawing>
                    <wp:anchor distT="45720" distB="45720" distL="114300" distR="114300" simplePos="0" relativeHeight="252030976" behindDoc="0" locked="0" layoutInCell="1" allowOverlap="1" wp14:anchorId="1431828A" wp14:editId="2AD6A888">
                      <wp:simplePos x="0" y="0"/>
                      <wp:positionH relativeFrom="column">
                        <wp:posOffset>384175</wp:posOffset>
                      </wp:positionH>
                      <wp:positionV relativeFrom="paragraph">
                        <wp:posOffset>50800</wp:posOffset>
                      </wp:positionV>
                      <wp:extent cx="1432560" cy="320040"/>
                      <wp:effectExtent l="0" t="0" r="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DD38B65" w14:textId="77777777" w:rsidR="00B21E87" w:rsidRPr="007D0161" w:rsidRDefault="00B21E87" w:rsidP="00EB199B">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31828A" id="_x0000_s1084" style="position:absolute;margin-left:30.25pt;margin-top:4pt;width:112.8pt;height:25.2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" fillcolor="#adbdf5" stroked="f">
                      <v:stroke joinstyle="miter"/>
                      <v:textbox>
                        <w:txbxContent>
                          <w:p w14:paraId="7DD38B65" w14:textId="77777777" w:rsidR="00B21E87" w:rsidRPr="007D0161" w:rsidRDefault="00B21E87" w:rsidP="00EB199B">
                            <w:pPr>
                              <w:rPr>
                                <w:sz w:val="24"/>
                                <w:szCs w:val="24"/>
                              </w:rPr>
                            </w:pPr>
                            <w:r w:rsidRPr="007D0161">
                              <w:rPr>
                                <w:sz w:val="24"/>
                                <w:szCs w:val="24"/>
                              </w:rPr>
                              <w:t>Reading age:</w:t>
                            </w:r>
                            <w:r>
                              <w:rPr>
                                <w:sz w:val="24"/>
                                <w:szCs w:val="24"/>
                              </w:rPr>
                              <w:t xml:space="preserve"> 9+</w:t>
                            </w:r>
                          </w:p>
                        </w:txbxContent>
                      </v:textbox>
                      <w10:wrap type="square"/>
                    </v:roundrect>
                  </w:pict>
                </mc:Fallback>
              </mc:AlternateContent>
            </w:r>
          </w:p>
        </w:tc>
      </w:tr>
      <w:tr w:rsidR="004A35C2" w14:paraId="7F57C21D" w14:textId="77777777" w:rsidTr="00813124">
        <w:trPr>
          <w:trHeight w:val="1545"/>
        </w:trPr>
        <w:tc>
          <w:tcPr>
            <w:tcW w:w="1980" w:type="dxa"/>
          </w:tcPr>
          <w:p w14:paraId="7A901B96" w14:textId="2C9AE028" w:rsidR="004A35C2" w:rsidRDefault="004A35C2" w:rsidP="004A35C2">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191744" behindDoc="0" locked="0" layoutInCell="1" allowOverlap="1" wp14:anchorId="4C962D35" wp14:editId="10D9D3B5">
                  <wp:simplePos x="0" y="0"/>
                  <wp:positionH relativeFrom="column">
                    <wp:posOffset>162552</wp:posOffset>
                  </wp:positionH>
                  <wp:positionV relativeFrom="paragraph">
                    <wp:posOffset>22225</wp:posOffset>
                  </wp:positionV>
                  <wp:extent cx="822960" cy="1257442"/>
                  <wp:effectExtent l="0" t="0" r="0" b="0"/>
                  <wp:wrapNone/>
                  <wp:docPr id="1194214464" name="Picture 1194214464" descr="Dragon Mountain (Dragon Realm) : Tsang, Katie, Tsang, Kev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gon Mountain (Dragon Realm) : Tsang, Katie, Tsang, Kevin: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 cy="12574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340878A8" w14:textId="7FC771DA" w:rsidR="004A35C2" w:rsidRDefault="004A35C2" w:rsidP="004A35C2">
            <w:pPr>
              <w:tabs>
                <w:tab w:val="clear" w:pos="283"/>
                <w:tab w:val="clear" w:pos="680"/>
                <w:tab w:val="clear" w:pos="964"/>
              </w:tabs>
              <w:suppressAutoHyphens w:val="0"/>
              <w:autoSpaceDE/>
              <w:autoSpaceDN/>
              <w:adjustRightInd/>
              <w:textAlignment w:val="auto"/>
              <w:rPr>
                <w:rFonts w:eastAsia="Times New Roman" w:cs="Calibri"/>
                <w:sz w:val="24"/>
                <w:szCs w:val="22"/>
                <w:lang w:eastAsia="en-GB"/>
                <w14:ligatures w14:val="none"/>
              </w:rPr>
            </w:pPr>
            <w:r>
              <w:rPr>
                <w:rFonts w:eastAsia="Times New Roman" w:cs="Calibri"/>
                <w:sz w:val="24"/>
                <w:szCs w:val="22"/>
                <w:lang w:eastAsia="en-GB"/>
                <w14:ligatures w14:val="none"/>
              </w:rPr>
              <w:t>Dragon Mountain by Katie and Kevin Tsang</w:t>
            </w:r>
          </w:p>
          <w:p w14:paraId="7712E9B7" w14:textId="77777777" w:rsidR="004A35C2" w:rsidRDefault="004A35C2" w:rsidP="004A35C2">
            <w:pPr>
              <w:tabs>
                <w:tab w:val="clear" w:pos="283"/>
                <w:tab w:val="clear" w:pos="680"/>
                <w:tab w:val="clear" w:pos="964"/>
              </w:tabs>
              <w:suppressAutoHyphens w:val="0"/>
              <w:autoSpaceDE/>
              <w:autoSpaceDN/>
              <w:adjustRightInd/>
              <w:spacing w:after="0"/>
              <w:textAlignment w:val="auto"/>
              <w:rPr>
                <w:rFonts w:eastAsia="Times New Roman" w:cs="Calibri"/>
                <w:sz w:val="20"/>
                <w:szCs w:val="22"/>
                <w:lang w:eastAsia="en-GB"/>
                <w14:ligatures w14:val="none"/>
              </w:rPr>
            </w:pPr>
            <w:r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193792" behindDoc="0" locked="0" layoutInCell="1" allowOverlap="1" wp14:anchorId="52F281CF" wp14:editId="3E830D16">
                      <wp:simplePos x="0" y="0"/>
                      <wp:positionH relativeFrom="column">
                        <wp:posOffset>2632075</wp:posOffset>
                      </wp:positionH>
                      <wp:positionV relativeFrom="paragraph">
                        <wp:posOffset>585470</wp:posOffset>
                      </wp:positionV>
                      <wp:extent cx="1455420" cy="320040"/>
                      <wp:effectExtent l="0" t="0" r="0" b="3810"/>
                      <wp:wrapSquare wrapText="bothSides"/>
                      <wp:docPr id="202064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1E0F7E4" w14:textId="77777777" w:rsidR="004A35C2" w:rsidRPr="007D0161" w:rsidRDefault="004A35C2" w:rsidP="00A82867">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F281CF" id="_x0000_s1085" style="position:absolute;margin-left:207.25pt;margin-top:46.1pt;width:114.6pt;height:25.2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wu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" fillcolor="#adbdf5" stroked="f">
                      <v:stroke joinstyle="miter"/>
                      <v:textbox>
                        <w:txbxContent>
                          <w:p w14:paraId="61E0F7E4" w14:textId="77777777" w:rsidR="004A35C2" w:rsidRPr="007D0161" w:rsidRDefault="004A35C2" w:rsidP="00A82867">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Pr="00A82867">
              <w:rPr>
                <w:rFonts w:eastAsia="Times New Roman" w:cs="Calibri"/>
                <w:noProof/>
                <w:sz w:val="20"/>
                <w:szCs w:val="22"/>
                <w:lang w:eastAsia="en-GB"/>
                <w14:ligatures w14:val="none"/>
              </w:rPr>
              <mc:AlternateContent>
                <mc:Choice Requires="wps">
                  <w:drawing>
                    <wp:anchor distT="45720" distB="45720" distL="114300" distR="114300" simplePos="0" relativeHeight="252192768" behindDoc="0" locked="0" layoutInCell="1" allowOverlap="1" wp14:anchorId="4057403A" wp14:editId="555EC5A5">
                      <wp:simplePos x="0" y="0"/>
                      <wp:positionH relativeFrom="column">
                        <wp:posOffset>372110</wp:posOffset>
                      </wp:positionH>
                      <wp:positionV relativeFrom="paragraph">
                        <wp:posOffset>586740</wp:posOffset>
                      </wp:positionV>
                      <wp:extent cx="1432560" cy="320040"/>
                      <wp:effectExtent l="0" t="0" r="0" b="3810"/>
                      <wp:wrapSquare wrapText="bothSides"/>
                      <wp:docPr id="202064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008DF3F" w14:textId="77777777" w:rsidR="004A35C2" w:rsidRPr="007D0161" w:rsidRDefault="004A35C2" w:rsidP="00A82867">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57403A" id="_x0000_s1086" style="position:absolute;margin-left:29.3pt;margin-top:46.2pt;width:112.8pt;height:25.2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BRGQ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" fillcolor="#adbdf5" stroked="f">
                      <v:stroke joinstyle="miter"/>
                      <v:textbox>
                        <w:txbxContent>
                          <w:p w14:paraId="3008DF3F" w14:textId="77777777" w:rsidR="004A35C2" w:rsidRPr="007D0161" w:rsidRDefault="004A35C2" w:rsidP="00A82867">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Pr="008671C4">
              <w:rPr>
                <w:rFonts w:eastAsia="Times New Roman" w:cs="Calibri"/>
                <w:sz w:val="20"/>
                <w:szCs w:val="22"/>
                <w:lang w:eastAsia="en-GB"/>
                <w14:ligatures w14:val="none"/>
              </w:rPr>
              <w:t>When 12-year-old Billy Chan </w:t>
            </w:r>
            <w:r>
              <w:rPr>
                <w:rFonts w:eastAsia="Times New Roman" w:cs="Calibri"/>
                <w:sz w:val="20"/>
                <w:szCs w:val="22"/>
                <w:lang w:eastAsia="en-GB"/>
                <w14:ligatures w14:val="none"/>
              </w:rPr>
              <w:t>gets sent</w:t>
            </w:r>
            <w:r w:rsidRPr="008671C4">
              <w:rPr>
                <w:rFonts w:eastAsia="Times New Roman" w:cs="Calibri"/>
                <w:sz w:val="20"/>
                <w:szCs w:val="22"/>
                <w:lang w:eastAsia="en-GB"/>
                <w14:ligatures w14:val="none"/>
              </w:rPr>
              <w:t xml:space="preserve"> to a summer camp</w:t>
            </w:r>
            <w:r>
              <w:rPr>
                <w:rFonts w:eastAsia="Times New Roman" w:cs="Calibri"/>
                <w:sz w:val="20"/>
                <w:szCs w:val="22"/>
                <w:lang w:eastAsia="en-GB"/>
                <w14:ligatures w14:val="none"/>
              </w:rPr>
              <w:t xml:space="preserve">, he </w:t>
            </w:r>
            <w:r w:rsidRPr="008671C4">
              <w:rPr>
                <w:rFonts w:eastAsia="Times New Roman" w:cs="Calibri"/>
                <w:sz w:val="20"/>
                <w:szCs w:val="22"/>
                <w:lang w:eastAsia="en-GB"/>
                <w14:ligatures w14:val="none"/>
              </w:rPr>
              <w:t>doesn’t know what to expect. Th</w:t>
            </w:r>
            <w:r>
              <w:rPr>
                <w:rFonts w:eastAsia="Times New Roman" w:cs="Calibri"/>
                <w:sz w:val="20"/>
                <w:szCs w:val="22"/>
                <w:lang w:eastAsia="en-GB"/>
                <w14:ligatures w14:val="none"/>
              </w:rPr>
              <w:t>ere, he, and fellow campers</w:t>
            </w:r>
            <w:r w:rsidRPr="008671C4">
              <w:rPr>
                <w:rFonts w:eastAsia="Times New Roman" w:cs="Calibri"/>
                <w:sz w:val="20"/>
                <w:szCs w:val="22"/>
                <w:lang w:eastAsia="en-GB"/>
                <w14:ligatures w14:val="none"/>
              </w:rPr>
              <w:t xml:space="preserve"> </w:t>
            </w:r>
            <w:r>
              <w:rPr>
                <w:rFonts w:eastAsia="Times New Roman" w:cs="Calibri"/>
                <w:sz w:val="20"/>
                <w:szCs w:val="22"/>
                <w:lang w:eastAsia="en-GB"/>
                <w14:ligatures w14:val="none"/>
              </w:rPr>
              <w:t xml:space="preserve">stumble upon </w:t>
            </w:r>
            <w:r w:rsidRPr="008671C4">
              <w:rPr>
                <w:rFonts w:eastAsia="Times New Roman" w:cs="Calibri"/>
                <w:sz w:val="20"/>
                <w:szCs w:val="22"/>
                <w:lang w:eastAsia="en-GB"/>
                <w14:ligatures w14:val="none"/>
              </w:rPr>
              <w:t>four powerful</w:t>
            </w:r>
            <w:r w:rsidR="002259B3">
              <w:rPr>
                <w:rFonts w:eastAsia="Times New Roman" w:cs="Calibri"/>
                <w:sz w:val="20"/>
                <w:szCs w:val="22"/>
                <w:lang w:eastAsia="en-GB"/>
                <w14:ligatures w14:val="none"/>
              </w:rPr>
              <w:t>,</w:t>
            </w:r>
            <w:r w:rsidRPr="008671C4">
              <w:rPr>
                <w:rFonts w:eastAsia="Times New Roman" w:cs="Calibri"/>
                <w:sz w:val="20"/>
                <w:szCs w:val="22"/>
                <w:lang w:eastAsia="en-GB"/>
                <w14:ligatures w14:val="none"/>
              </w:rPr>
              <w:t xml:space="preserve"> warrior dragons, hidden deep within the mountain behind the camp.</w:t>
            </w:r>
          </w:p>
          <w:p w14:paraId="3FB166E1" w14:textId="77777777" w:rsidR="000F2C25" w:rsidRDefault="000F2C25" w:rsidP="004A35C2">
            <w:pPr>
              <w:tabs>
                <w:tab w:val="clear" w:pos="283"/>
                <w:tab w:val="clear" w:pos="680"/>
                <w:tab w:val="clear" w:pos="964"/>
              </w:tabs>
              <w:suppressAutoHyphens w:val="0"/>
              <w:autoSpaceDE/>
              <w:autoSpaceDN/>
              <w:adjustRightInd/>
              <w:spacing w:after="0"/>
              <w:textAlignment w:val="auto"/>
              <w:rPr>
                <w:rFonts w:eastAsia="Times New Roman" w:cs="Arial"/>
                <w:sz w:val="24"/>
                <w:szCs w:val="22"/>
                <w:lang w:eastAsia="en-GB"/>
                <w14:ligatures w14:val="none"/>
              </w:rPr>
            </w:pPr>
          </w:p>
          <w:p w14:paraId="7841ECE9" w14:textId="77777777" w:rsidR="000F2C25" w:rsidRDefault="000F2C25" w:rsidP="004A35C2">
            <w:pPr>
              <w:tabs>
                <w:tab w:val="clear" w:pos="283"/>
                <w:tab w:val="clear" w:pos="680"/>
                <w:tab w:val="clear" w:pos="964"/>
              </w:tabs>
              <w:suppressAutoHyphens w:val="0"/>
              <w:autoSpaceDE/>
              <w:autoSpaceDN/>
              <w:adjustRightInd/>
              <w:spacing w:after="0"/>
              <w:textAlignment w:val="auto"/>
              <w:rPr>
                <w:rFonts w:eastAsia="Times New Roman" w:cs="Arial"/>
                <w:sz w:val="24"/>
                <w:szCs w:val="22"/>
                <w:lang w:eastAsia="en-GB"/>
                <w14:ligatures w14:val="none"/>
              </w:rPr>
            </w:pPr>
          </w:p>
          <w:p w14:paraId="057F4A73" w14:textId="2A0E7A07" w:rsidR="000F2C25" w:rsidRDefault="000F2C25" w:rsidP="004A35C2">
            <w:pPr>
              <w:tabs>
                <w:tab w:val="clear" w:pos="283"/>
                <w:tab w:val="clear" w:pos="680"/>
                <w:tab w:val="clear" w:pos="964"/>
              </w:tabs>
              <w:suppressAutoHyphens w:val="0"/>
              <w:autoSpaceDE/>
              <w:autoSpaceDN/>
              <w:adjustRightInd/>
              <w:spacing w:after="0"/>
              <w:textAlignment w:val="auto"/>
              <w:rPr>
                <w:rFonts w:cs="Arial"/>
                <w:sz w:val="24"/>
                <w:szCs w:val="24"/>
              </w:rPr>
            </w:pPr>
          </w:p>
        </w:tc>
      </w:tr>
      <w:tr w:rsidR="00B21E87" w14:paraId="284E288C" w14:textId="77777777" w:rsidTr="00813124">
        <w:trPr>
          <w:trHeight w:val="1545"/>
        </w:trPr>
        <w:tc>
          <w:tcPr>
            <w:tcW w:w="1980" w:type="dxa"/>
          </w:tcPr>
          <w:p w14:paraId="2BCAD4E0" w14:textId="3D7CD9AB" w:rsidR="00B21E87" w:rsidRDefault="00B21E87" w:rsidP="00B21E87">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023808" behindDoc="0" locked="0" layoutInCell="1" allowOverlap="1" wp14:anchorId="79B75626" wp14:editId="0970F8A1">
                  <wp:simplePos x="0" y="0"/>
                  <wp:positionH relativeFrom="column">
                    <wp:posOffset>185229</wp:posOffset>
                  </wp:positionH>
                  <wp:positionV relativeFrom="paragraph">
                    <wp:posOffset>56515</wp:posOffset>
                  </wp:positionV>
                  <wp:extent cx="828675" cy="1273054"/>
                  <wp:effectExtent l="0" t="0" r="0" b="3810"/>
                  <wp:wrapNone/>
                  <wp:docPr id="1691026094" name="Picture 1691026094" descr="Daydreams and Jellybeans | Firefly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ydreams and Jellybeans | Firefly Pre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12730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F050704" w14:textId="77777777" w:rsidR="00B21E87" w:rsidRDefault="00B21E87" w:rsidP="00B21E87">
            <w:pPr>
              <w:tabs>
                <w:tab w:val="clear" w:pos="283"/>
                <w:tab w:val="clear" w:pos="680"/>
                <w:tab w:val="clear" w:pos="964"/>
              </w:tabs>
              <w:suppressAutoHyphens w:val="0"/>
              <w:autoSpaceDE/>
              <w:autoSpaceDN/>
              <w:adjustRightInd/>
              <w:spacing w:after="0"/>
              <w:textAlignment w:val="auto"/>
              <w:rPr>
                <w:bCs/>
                <w:color w:val="auto"/>
                <w:sz w:val="24"/>
                <w:szCs w:val="24"/>
              </w:rPr>
            </w:pPr>
            <w:r>
              <w:rPr>
                <w:bCs/>
                <w:color w:val="auto"/>
                <w:sz w:val="24"/>
                <w:szCs w:val="24"/>
              </w:rPr>
              <w:t>Daydreams and Jellybeans by Alex Wharton and Katy Riddell</w:t>
            </w:r>
          </w:p>
          <w:p w14:paraId="41869911" w14:textId="77777777" w:rsidR="00B21E87" w:rsidRDefault="00F35DC5" w:rsidP="006256D2">
            <w:pPr>
              <w:tabs>
                <w:tab w:val="clear" w:pos="283"/>
                <w:tab w:val="clear" w:pos="680"/>
                <w:tab w:val="clear" w:pos="964"/>
              </w:tabs>
              <w:suppressAutoHyphens w:val="0"/>
              <w:autoSpaceDE/>
              <w:autoSpaceDN/>
              <w:adjustRightInd/>
              <w:spacing w:before="240" w:after="0"/>
              <w:textAlignment w:val="auto"/>
              <w:rPr>
                <w:bCs/>
                <w:color w:val="auto"/>
                <w:sz w:val="20"/>
                <w:szCs w:val="24"/>
              </w:rPr>
            </w:pPr>
            <w:r w:rsidRPr="00813124">
              <w:rPr>
                <w:bCs/>
                <w:noProof/>
                <w:color w:val="auto"/>
                <w:sz w:val="20"/>
                <w:szCs w:val="24"/>
                <w:lang w:eastAsia="en-GB"/>
              </w:rPr>
              <mc:AlternateContent>
                <mc:Choice Requires="wps">
                  <w:drawing>
                    <wp:anchor distT="45720" distB="45720" distL="114300" distR="114300" simplePos="0" relativeHeight="252024832" behindDoc="0" locked="0" layoutInCell="1" allowOverlap="1" wp14:anchorId="23D9294F" wp14:editId="7938F53F">
                      <wp:simplePos x="0" y="0"/>
                      <wp:positionH relativeFrom="column">
                        <wp:posOffset>383540</wp:posOffset>
                      </wp:positionH>
                      <wp:positionV relativeFrom="paragraph">
                        <wp:posOffset>775970</wp:posOffset>
                      </wp:positionV>
                      <wp:extent cx="1432560" cy="3200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8326E2B" w14:textId="77777777" w:rsidR="00B21E87" w:rsidRPr="007D0161" w:rsidRDefault="00B21E87" w:rsidP="00813124">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D9294F" id="_x0000_s1087" style="position:absolute;margin-left:30.2pt;margin-top:61.1pt;width:112.8pt;height:25.2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" fillcolor="#adbdf5" stroked="f">
                      <v:stroke joinstyle="miter"/>
                      <v:textbox>
                        <w:txbxContent>
                          <w:p w14:paraId="78326E2B" w14:textId="77777777" w:rsidR="00B21E87" w:rsidRPr="007D0161" w:rsidRDefault="00B21E87" w:rsidP="00813124">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6256D2" w:rsidRPr="00813124">
              <w:rPr>
                <w:bCs/>
                <w:noProof/>
                <w:color w:val="auto"/>
                <w:sz w:val="20"/>
                <w:szCs w:val="24"/>
                <w:lang w:eastAsia="en-GB"/>
              </w:rPr>
              <mc:AlternateContent>
                <mc:Choice Requires="wps">
                  <w:drawing>
                    <wp:anchor distT="45720" distB="45720" distL="114300" distR="114300" simplePos="0" relativeHeight="252025856" behindDoc="0" locked="0" layoutInCell="1" allowOverlap="1" wp14:anchorId="5D558A3E" wp14:editId="6986AD53">
                      <wp:simplePos x="0" y="0"/>
                      <wp:positionH relativeFrom="column">
                        <wp:posOffset>2628265</wp:posOffset>
                      </wp:positionH>
                      <wp:positionV relativeFrom="paragraph">
                        <wp:posOffset>790575</wp:posOffset>
                      </wp:positionV>
                      <wp:extent cx="1455420" cy="3200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5D7C99D" w14:textId="77777777" w:rsidR="00B21E87" w:rsidRPr="007D0161" w:rsidRDefault="00B21E87" w:rsidP="00813124">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558A3E" id="_x0000_s1088" style="position:absolute;margin-left:206.95pt;margin-top:62.25pt;width:114.6pt;height:25.2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" fillcolor="#adbdf5" stroked="f">
                      <v:stroke joinstyle="miter"/>
                      <v:textbox>
                        <w:txbxContent>
                          <w:p w14:paraId="45D7C99D" w14:textId="77777777" w:rsidR="00B21E87" w:rsidRPr="007D0161" w:rsidRDefault="00B21E87" w:rsidP="00813124">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00B21E87" w:rsidRPr="00813124">
              <w:rPr>
                <w:bCs/>
                <w:color w:val="auto"/>
                <w:sz w:val="20"/>
                <w:szCs w:val="24"/>
              </w:rPr>
              <w:t>From forgotten jellybeans to sparking daydreams, Alex's poems, written for primary school age children, are both funny and thoughtful</w:t>
            </w:r>
            <w:r w:rsidR="002259B3">
              <w:rPr>
                <w:bCs/>
                <w:color w:val="auto"/>
                <w:sz w:val="20"/>
                <w:szCs w:val="24"/>
              </w:rPr>
              <w:t>;</w:t>
            </w:r>
            <w:r w:rsidR="00B21E87" w:rsidRPr="00813124">
              <w:rPr>
                <w:bCs/>
                <w:color w:val="auto"/>
                <w:sz w:val="20"/>
                <w:szCs w:val="24"/>
              </w:rPr>
              <w:t xml:space="preserve"> and aim to spark familiarity and inclusion.</w:t>
            </w:r>
          </w:p>
          <w:p w14:paraId="1F555943" w14:textId="2405B1B0" w:rsidR="000F2C25" w:rsidRPr="006256D2" w:rsidRDefault="000F2C25" w:rsidP="006256D2">
            <w:pPr>
              <w:tabs>
                <w:tab w:val="clear" w:pos="283"/>
                <w:tab w:val="clear" w:pos="680"/>
                <w:tab w:val="clear" w:pos="964"/>
              </w:tabs>
              <w:suppressAutoHyphens w:val="0"/>
              <w:autoSpaceDE/>
              <w:autoSpaceDN/>
              <w:adjustRightInd/>
              <w:spacing w:before="240" w:after="0"/>
              <w:textAlignment w:val="auto"/>
              <w:rPr>
                <w:bCs/>
                <w:color w:val="auto"/>
                <w:sz w:val="20"/>
                <w:szCs w:val="24"/>
              </w:rPr>
            </w:pPr>
          </w:p>
        </w:tc>
      </w:tr>
      <w:tr w:rsidR="00D711D8" w14:paraId="7E276E68" w14:textId="77777777" w:rsidTr="00813124">
        <w:trPr>
          <w:trHeight w:val="1545"/>
        </w:trPr>
        <w:tc>
          <w:tcPr>
            <w:tcW w:w="1980" w:type="dxa"/>
          </w:tcPr>
          <w:p w14:paraId="27AB5E3D" w14:textId="638048AF" w:rsidR="00D711D8" w:rsidRDefault="00D711D8" w:rsidP="00D711D8">
            <w:pPr>
              <w:tabs>
                <w:tab w:val="clear" w:pos="283"/>
                <w:tab w:val="clear" w:pos="680"/>
                <w:tab w:val="clear" w:pos="964"/>
              </w:tabs>
              <w:suppressAutoHyphens w:val="0"/>
              <w:autoSpaceDE/>
              <w:autoSpaceDN/>
              <w:adjustRightInd/>
              <w:spacing w:after="0"/>
              <w:textAlignment w:val="auto"/>
              <w:rPr>
                <w:noProof/>
                <w:lang w:eastAsia="en-GB"/>
              </w:rPr>
            </w:pPr>
            <w:r>
              <w:rPr>
                <w:noProof/>
                <w:lang w:eastAsia="en-GB"/>
              </w:rPr>
              <w:drawing>
                <wp:anchor distT="0" distB="0" distL="114300" distR="114300" simplePos="0" relativeHeight="252201984" behindDoc="0" locked="0" layoutInCell="1" allowOverlap="1" wp14:anchorId="4B714993" wp14:editId="54206ABC">
                  <wp:simplePos x="0" y="0"/>
                  <wp:positionH relativeFrom="column">
                    <wp:posOffset>138331</wp:posOffset>
                  </wp:positionH>
                  <wp:positionV relativeFrom="paragraph">
                    <wp:posOffset>10393</wp:posOffset>
                  </wp:positionV>
                  <wp:extent cx="877669" cy="1343815"/>
                  <wp:effectExtent l="0" t="0" r="0" b="8890"/>
                  <wp:wrapNone/>
                  <wp:docPr id="1208838916" name="Picture 34" descr="Funky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nky Chicken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7943" cy="13442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86EBDC6" w14:textId="77777777" w:rsidR="00D711D8" w:rsidRDefault="00D711D8" w:rsidP="00D711D8">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Funky Chickens by Benjamin Zephaniah</w:t>
            </w:r>
          </w:p>
          <w:p w14:paraId="6B73113F" w14:textId="77777777" w:rsidR="00D711D8" w:rsidRDefault="00D711D8" w:rsidP="00D711D8">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04032" behindDoc="0" locked="0" layoutInCell="1" allowOverlap="1" wp14:anchorId="38698032" wp14:editId="4267BDA1">
                      <wp:simplePos x="0" y="0"/>
                      <wp:positionH relativeFrom="column">
                        <wp:posOffset>2629535</wp:posOffset>
                      </wp:positionH>
                      <wp:positionV relativeFrom="paragraph">
                        <wp:posOffset>744855</wp:posOffset>
                      </wp:positionV>
                      <wp:extent cx="1455420" cy="320040"/>
                      <wp:effectExtent l="0" t="0" r="0" b="3810"/>
                      <wp:wrapSquare wrapText="bothSides"/>
                      <wp:docPr id="380240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5836AFF" w14:textId="77777777" w:rsidR="00D711D8" w:rsidRPr="007D0161" w:rsidRDefault="00D711D8" w:rsidP="008F5536">
                                  <w:pPr>
                                    <w:rPr>
                                      <w:sz w:val="24"/>
                                      <w:szCs w:val="24"/>
                                    </w:rPr>
                                  </w:pPr>
                                  <w:r>
                                    <w:rPr>
                                      <w:sz w:val="24"/>
                                      <w:szCs w:val="24"/>
                                    </w:rPr>
                                    <w:t>Interest</w:t>
                                  </w:r>
                                  <w:r w:rsidRPr="007D0161">
                                    <w:rPr>
                                      <w:sz w:val="24"/>
                                      <w:szCs w:val="24"/>
                                    </w:rPr>
                                    <w:t xml:space="preserve"> age:</w:t>
                                  </w:r>
                                  <w:r>
                                    <w:rPr>
                                      <w:sz w:val="24"/>
                                      <w:szCs w:val="24"/>
                                    </w:rPr>
                                    <w:t xml:space="preserve">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698032" id="_x0000_s1089" style="position:absolute;margin-left:207.05pt;margin-top:58.65pt;width:114.6pt;height:25.2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" fillcolor="#adbdf5" stroked="f">
                      <v:stroke joinstyle="miter"/>
                      <v:textbox>
                        <w:txbxContent>
                          <w:p w14:paraId="25836AFF" w14:textId="77777777" w:rsidR="00D711D8" w:rsidRPr="007D0161" w:rsidRDefault="00D711D8" w:rsidP="008F5536">
                            <w:pPr>
                              <w:rPr>
                                <w:sz w:val="24"/>
                                <w:szCs w:val="24"/>
                              </w:rPr>
                            </w:pPr>
                            <w:r>
                              <w:rPr>
                                <w:sz w:val="24"/>
                                <w:szCs w:val="24"/>
                              </w:rPr>
                              <w:t>Interest</w:t>
                            </w:r>
                            <w:r w:rsidRPr="007D0161">
                              <w:rPr>
                                <w:sz w:val="24"/>
                                <w:szCs w:val="24"/>
                              </w:rPr>
                              <w:t xml:space="preserve"> age:</w:t>
                            </w:r>
                            <w:r>
                              <w:rPr>
                                <w:sz w:val="24"/>
                                <w:szCs w:val="24"/>
                              </w:rPr>
                              <w:t xml:space="preserve"> 9-11</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03008" behindDoc="0" locked="0" layoutInCell="1" allowOverlap="1" wp14:anchorId="20E29D8F" wp14:editId="30C34926">
                      <wp:simplePos x="0" y="0"/>
                      <wp:positionH relativeFrom="column">
                        <wp:posOffset>331470</wp:posOffset>
                      </wp:positionH>
                      <wp:positionV relativeFrom="paragraph">
                        <wp:posOffset>745490</wp:posOffset>
                      </wp:positionV>
                      <wp:extent cx="1432560" cy="320040"/>
                      <wp:effectExtent l="0" t="0" r="0" b="3810"/>
                      <wp:wrapSquare wrapText="bothSides"/>
                      <wp:docPr id="1318652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C601354" w14:textId="77777777" w:rsidR="00D711D8" w:rsidRPr="007D0161" w:rsidRDefault="00D711D8" w:rsidP="008F5536">
                                  <w:pPr>
                                    <w:rPr>
                                      <w:sz w:val="24"/>
                                      <w:szCs w:val="24"/>
                                    </w:rPr>
                                  </w:pPr>
                                  <w:r w:rsidRPr="007D0161">
                                    <w:rPr>
                                      <w:sz w:val="24"/>
                                      <w:szCs w:val="24"/>
                                    </w:rPr>
                                    <w:t>Reading age:</w:t>
                                  </w:r>
                                  <w:r>
                                    <w:rPr>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29D8F" id="_x0000_s1090" style="position:absolute;margin-left:26.1pt;margin-top:58.7pt;width:112.8pt;height:25.2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" fillcolor="#adbdf5" stroked="f">
                      <v:stroke joinstyle="miter"/>
                      <v:textbox>
                        <w:txbxContent>
                          <w:p w14:paraId="1C601354" w14:textId="77777777" w:rsidR="00D711D8" w:rsidRPr="007D0161" w:rsidRDefault="00D711D8" w:rsidP="008F5536">
                            <w:pPr>
                              <w:rPr>
                                <w:sz w:val="24"/>
                                <w:szCs w:val="24"/>
                              </w:rPr>
                            </w:pPr>
                            <w:r w:rsidRPr="007D0161">
                              <w:rPr>
                                <w:sz w:val="24"/>
                                <w:szCs w:val="24"/>
                              </w:rPr>
                              <w:t>Reading age:</w:t>
                            </w:r>
                            <w:r>
                              <w:rPr>
                                <w:sz w:val="24"/>
                                <w:szCs w:val="24"/>
                              </w:rPr>
                              <w:t xml:space="preserve"> 9+</w:t>
                            </w:r>
                          </w:p>
                        </w:txbxContent>
                      </v:textbox>
                      <w10:wrap type="square"/>
                    </v:roundrect>
                  </w:pict>
                </mc:Fallback>
              </mc:AlternateContent>
            </w:r>
            <w:r w:rsidRPr="00153CA8">
              <w:rPr>
                <w:rFonts w:eastAsia="Times New Roman" w:cs="Arial"/>
                <w:color w:val="070726"/>
                <w:sz w:val="20"/>
                <w:szCs w:val="24"/>
                <w:lang w:eastAsia="en-GB"/>
                <w14:ligatures w14:val="none"/>
              </w:rPr>
              <w:t>Enter the crazy world of rap poet Benjamin Zephaniah!</w:t>
            </w:r>
            <w:r>
              <w:rPr>
                <w:rFonts w:eastAsia="Times New Roman" w:cs="Arial"/>
                <w:color w:val="070726"/>
                <w:sz w:val="20"/>
                <w:szCs w:val="24"/>
                <w:lang w:eastAsia="en-GB"/>
                <w14:ligatures w14:val="none"/>
              </w:rPr>
              <w:t xml:space="preserve"> </w:t>
            </w:r>
            <w:r w:rsidRPr="00153CA8">
              <w:rPr>
                <w:rFonts w:eastAsia="Times New Roman" w:cs="Arial"/>
                <w:color w:val="070726"/>
                <w:sz w:val="20"/>
                <w:szCs w:val="24"/>
                <w:lang w:eastAsia="en-GB"/>
                <w14:ligatures w14:val="none"/>
              </w:rPr>
              <w:t xml:space="preserve">A reissue of the wonderfully irreverent collection of poetry for young people, touching on anything </w:t>
            </w:r>
            <w:proofErr w:type="gramStart"/>
            <w:r w:rsidRPr="00153CA8">
              <w:rPr>
                <w:rFonts w:eastAsia="Times New Roman" w:cs="Arial"/>
                <w:color w:val="070726"/>
                <w:sz w:val="20"/>
                <w:szCs w:val="24"/>
                <w:lang w:eastAsia="en-GB"/>
                <w14:ligatures w14:val="none"/>
              </w:rPr>
              <w:t>from vegetables</w:t>
            </w:r>
            <w:r>
              <w:rPr>
                <w:rFonts w:eastAsia="Times New Roman" w:cs="Arial"/>
                <w:color w:val="070726"/>
                <w:sz w:val="20"/>
                <w:szCs w:val="24"/>
                <w:lang w:eastAsia="en-GB"/>
                <w14:ligatures w14:val="none"/>
              </w:rPr>
              <w:t>,</w:t>
            </w:r>
            <w:proofErr w:type="gramEnd"/>
            <w:r w:rsidRPr="00153CA8">
              <w:rPr>
                <w:rFonts w:eastAsia="Times New Roman" w:cs="Arial"/>
                <w:color w:val="070726"/>
                <w:sz w:val="20"/>
                <w:szCs w:val="24"/>
                <w:lang w:eastAsia="en-GB"/>
                <w14:ligatures w14:val="none"/>
              </w:rPr>
              <w:t xml:space="preserve"> to the Queen and from sewage</w:t>
            </w:r>
            <w:r>
              <w:rPr>
                <w:rFonts w:eastAsia="Times New Roman" w:cs="Arial"/>
                <w:color w:val="070726"/>
                <w:sz w:val="20"/>
                <w:szCs w:val="24"/>
                <w:lang w:eastAsia="en-GB"/>
                <w14:ligatures w14:val="none"/>
              </w:rPr>
              <w:t>,</w:t>
            </w:r>
            <w:r w:rsidRPr="00153CA8">
              <w:rPr>
                <w:rFonts w:eastAsia="Times New Roman" w:cs="Arial"/>
                <w:color w:val="070726"/>
                <w:sz w:val="20"/>
                <w:szCs w:val="24"/>
                <w:lang w:eastAsia="en-GB"/>
                <w14:ligatures w14:val="none"/>
              </w:rPr>
              <w:t xml:space="preserve"> to the sun.</w:t>
            </w:r>
          </w:p>
          <w:p w14:paraId="6E48B824" w14:textId="77777777" w:rsidR="00D711D8" w:rsidRDefault="00D711D8" w:rsidP="00D711D8">
            <w:pPr>
              <w:tabs>
                <w:tab w:val="clear" w:pos="283"/>
                <w:tab w:val="clear" w:pos="680"/>
                <w:tab w:val="clear" w:pos="964"/>
              </w:tabs>
              <w:suppressAutoHyphens w:val="0"/>
              <w:autoSpaceDE/>
              <w:autoSpaceDN/>
              <w:adjustRightInd/>
              <w:spacing w:after="0"/>
              <w:textAlignment w:val="auto"/>
              <w:rPr>
                <w:bCs/>
                <w:color w:val="auto"/>
                <w:sz w:val="24"/>
                <w:szCs w:val="24"/>
              </w:rPr>
            </w:pPr>
          </w:p>
          <w:p w14:paraId="744B0C65" w14:textId="77777777" w:rsidR="00186AF0" w:rsidRDefault="00186AF0" w:rsidP="00D711D8">
            <w:pPr>
              <w:tabs>
                <w:tab w:val="clear" w:pos="283"/>
                <w:tab w:val="clear" w:pos="680"/>
                <w:tab w:val="clear" w:pos="964"/>
              </w:tabs>
              <w:suppressAutoHyphens w:val="0"/>
              <w:autoSpaceDE/>
              <w:autoSpaceDN/>
              <w:adjustRightInd/>
              <w:spacing w:after="0"/>
              <w:textAlignment w:val="auto"/>
              <w:rPr>
                <w:bCs/>
                <w:color w:val="auto"/>
                <w:sz w:val="24"/>
                <w:szCs w:val="24"/>
              </w:rPr>
            </w:pPr>
          </w:p>
        </w:tc>
      </w:tr>
      <w:tr w:rsidR="00F81233" w14:paraId="5EFC3E49" w14:textId="77777777" w:rsidTr="00813124">
        <w:trPr>
          <w:trHeight w:val="1545"/>
        </w:trPr>
        <w:tc>
          <w:tcPr>
            <w:tcW w:w="1980" w:type="dxa"/>
          </w:tcPr>
          <w:p w14:paraId="5CA29FE3" w14:textId="4A8FD26A" w:rsidR="00F81233" w:rsidRDefault="00F81233" w:rsidP="00D711D8">
            <w:pPr>
              <w:tabs>
                <w:tab w:val="clear" w:pos="283"/>
                <w:tab w:val="clear" w:pos="680"/>
                <w:tab w:val="clear" w:pos="964"/>
              </w:tabs>
              <w:suppressAutoHyphens w:val="0"/>
              <w:autoSpaceDE/>
              <w:autoSpaceDN/>
              <w:adjustRightInd/>
              <w:spacing w:after="0"/>
              <w:textAlignment w:val="auto"/>
              <w:rPr>
                <w:noProof/>
                <w:lang w:eastAsia="en-GB"/>
              </w:rPr>
            </w:pPr>
            <w:r>
              <w:rPr>
                <w:noProof/>
              </w:rPr>
              <w:lastRenderedPageBreak/>
              <w:drawing>
                <wp:anchor distT="0" distB="0" distL="114300" distR="114300" simplePos="0" relativeHeight="252214272" behindDoc="0" locked="0" layoutInCell="1" allowOverlap="1" wp14:anchorId="0A881AF5" wp14:editId="79F5C4D0">
                  <wp:simplePos x="0" y="0"/>
                  <wp:positionH relativeFrom="column">
                    <wp:posOffset>75565</wp:posOffset>
                  </wp:positionH>
                  <wp:positionV relativeFrom="paragraph">
                    <wp:posOffset>67310</wp:posOffset>
                  </wp:positionV>
                  <wp:extent cx="990600" cy="1526062"/>
                  <wp:effectExtent l="0" t="0" r="0" b="0"/>
                  <wp:wrapNone/>
                  <wp:docPr id="287273637" name="Picture 144" descr="Beano Joke Book (Beano Non-fiction)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no Joke Book (Beano Non-fiction) b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9489" cy="153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0DEE6F75" w14:textId="77777777" w:rsidR="00F81233" w:rsidRDefault="00F81233"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Pr>
                <w:rFonts w:ascii="Relative NLT Book" w:hAnsi="Relative NLT Book" w:cs="Calibri"/>
                <w:sz w:val="24"/>
                <w:szCs w:val="24"/>
              </w:rPr>
              <w:t>Beano Joke Book by I.P Daley</w:t>
            </w:r>
          </w:p>
          <w:p w14:paraId="0F36956D" w14:textId="77777777" w:rsidR="00F81233" w:rsidRDefault="00F81233"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3C0F39BC" w14:textId="77777777" w:rsidR="00F81233" w:rsidRDefault="00F81233"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C43007">
              <w:rPr>
                <w:rFonts w:ascii="Relative NLT Book" w:hAnsi="Relative NLT Book" w:cs="Calibri"/>
                <w:sz w:val="20"/>
                <w:szCs w:val="20"/>
              </w:rPr>
              <w:t xml:space="preserve">It’s comedy night in </w:t>
            </w:r>
            <w:proofErr w:type="spellStart"/>
            <w:r w:rsidRPr="00C43007">
              <w:rPr>
                <w:rFonts w:ascii="Relative NLT Book" w:hAnsi="Relative NLT Book" w:cs="Calibri"/>
                <w:sz w:val="20"/>
                <w:szCs w:val="20"/>
              </w:rPr>
              <w:t>Beanotown</w:t>
            </w:r>
            <w:proofErr w:type="spellEnd"/>
            <w:r w:rsidRPr="00C43007">
              <w:rPr>
                <w:rFonts w:ascii="Relative NLT Book" w:hAnsi="Relative NLT Book" w:cs="Calibri"/>
                <w:sz w:val="20"/>
                <w:szCs w:val="20"/>
              </w:rPr>
              <w:t xml:space="preserve"> and Bash Street’s finest comedians have come together to compete for glory. Everyone has brought their funniest, most epic jokes with them to impress you. Who will you decide is the best joker?</w:t>
            </w:r>
            <w:r w:rsidRPr="00F6263F">
              <w:rPr>
                <w:rFonts w:cs="Arial"/>
                <w:noProof/>
                <w:color w:val="0F1111"/>
                <w:sz w:val="22"/>
                <w:szCs w:val="22"/>
              </w:rPr>
              <w:t xml:space="preserve"> </w:t>
            </w:r>
          </w:p>
          <w:p w14:paraId="65DCB442" w14:textId="0AC3F294" w:rsidR="00F81233" w:rsidRDefault="00F81233" w:rsidP="00D711D8">
            <w:pPr>
              <w:tabs>
                <w:tab w:val="clear" w:pos="283"/>
                <w:tab w:val="clear" w:pos="680"/>
                <w:tab w:val="clear" w:pos="964"/>
              </w:tabs>
              <w:suppressAutoHyphens w:val="0"/>
              <w:autoSpaceDE/>
              <w:autoSpaceDN/>
              <w:adjustRightInd/>
              <w:spacing w:after="0"/>
              <w:textAlignment w:val="auto"/>
              <w:rPr>
                <w:rFonts w:cs="Arial"/>
                <w:sz w:val="24"/>
                <w:szCs w:val="24"/>
              </w:rPr>
            </w:pPr>
            <w:r w:rsidRPr="00F6263F">
              <w:rPr>
                <w:rFonts w:cs="Arial"/>
                <w:noProof/>
                <w:color w:val="0F1111"/>
                <w:sz w:val="22"/>
                <w:szCs w:val="22"/>
              </w:rPr>
              <mc:AlternateContent>
                <mc:Choice Requires="wps">
                  <w:drawing>
                    <wp:anchor distT="45720" distB="45720" distL="114300" distR="114300" simplePos="0" relativeHeight="252206080" behindDoc="0" locked="0" layoutInCell="1" allowOverlap="1" wp14:anchorId="09360836" wp14:editId="6EF59F7A">
                      <wp:simplePos x="0" y="0"/>
                      <wp:positionH relativeFrom="column">
                        <wp:posOffset>374650</wp:posOffset>
                      </wp:positionH>
                      <wp:positionV relativeFrom="paragraph">
                        <wp:posOffset>172085</wp:posOffset>
                      </wp:positionV>
                      <wp:extent cx="1432560" cy="320040"/>
                      <wp:effectExtent l="0" t="0" r="0" b="3810"/>
                      <wp:wrapSquare wrapText="bothSides"/>
                      <wp:docPr id="1329923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7601F60" w14:textId="77777777" w:rsidR="00F81233" w:rsidRPr="007D0161" w:rsidRDefault="00F81233" w:rsidP="00F81233">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360836" id="_x0000_s1091" style="position:absolute;margin-left:29.5pt;margin-top:13.55pt;width:112.8pt;height:25.2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" fillcolor="#adbdf5" stroked="f">
                      <v:stroke joinstyle="miter"/>
                      <v:textbox>
                        <w:txbxContent>
                          <w:p w14:paraId="37601F60" w14:textId="77777777" w:rsidR="00F81233" w:rsidRPr="007D0161" w:rsidRDefault="00F81233" w:rsidP="00F81233">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208128" behindDoc="0" locked="0" layoutInCell="1" allowOverlap="1" wp14:anchorId="652D7E58" wp14:editId="75F46859">
                      <wp:simplePos x="0" y="0"/>
                      <wp:positionH relativeFrom="column">
                        <wp:posOffset>2531110</wp:posOffset>
                      </wp:positionH>
                      <wp:positionV relativeFrom="paragraph">
                        <wp:posOffset>133985</wp:posOffset>
                      </wp:positionV>
                      <wp:extent cx="1501140" cy="373380"/>
                      <wp:effectExtent l="0" t="0" r="3810" b="7620"/>
                      <wp:wrapSquare wrapText="bothSides"/>
                      <wp:docPr id="150820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73380"/>
                              </a:xfrm>
                              <a:prstGeom prst="roundRect">
                                <a:avLst/>
                              </a:prstGeom>
                              <a:solidFill>
                                <a:srgbClr val="ADBDF5"/>
                              </a:solidFill>
                              <a:ln w="9525">
                                <a:noFill/>
                                <a:miter lim="800000"/>
                                <a:headEnd/>
                                <a:tailEnd/>
                              </a:ln>
                            </wps:spPr>
                            <wps:txbx>
                              <w:txbxContent>
                                <w:p w14:paraId="71684CB1" w14:textId="77777777" w:rsidR="00F81233" w:rsidRPr="007D0161" w:rsidRDefault="00F81233" w:rsidP="00F81233">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2D7E58" id="_x0000_s1092" style="position:absolute;margin-left:199.3pt;margin-top:10.55pt;width:118.2pt;height:29.4pt;z-index:25220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" fillcolor="#adbdf5" stroked="f">
                      <v:stroke joinstyle="miter"/>
                      <v:textbox>
                        <w:txbxContent>
                          <w:p w14:paraId="71684CB1" w14:textId="77777777" w:rsidR="00F81233" w:rsidRPr="007D0161" w:rsidRDefault="00F81233" w:rsidP="00F81233">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p>
        </w:tc>
      </w:tr>
      <w:tr w:rsidR="00186AF0" w14:paraId="41A1CDE7" w14:textId="77777777" w:rsidTr="00813124">
        <w:trPr>
          <w:trHeight w:val="1545"/>
        </w:trPr>
        <w:tc>
          <w:tcPr>
            <w:tcW w:w="1980" w:type="dxa"/>
          </w:tcPr>
          <w:p w14:paraId="7B49AC6A" w14:textId="544AF537" w:rsidR="00186AF0" w:rsidRDefault="00186AF0" w:rsidP="00D711D8">
            <w:pPr>
              <w:tabs>
                <w:tab w:val="clear" w:pos="283"/>
                <w:tab w:val="clear" w:pos="680"/>
                <w:tab w:val="clear" w:pos="964"/>
              </w:tabs>
              <w:suppressAutoHyphens w:val="0"/>
              <w:autoSpaceDE/>
              <w:autoSpaceDN/>
              <w:adjustRightInd/>
              <w:spacing w:after="0"/>
              <w:textAlignment w:val="auto"/>
              <w:rPr>
                <w:noProof/>
              </w:rPr>
            </w:pPr>
            <w:r>
              <w:rPr>
                <w:noProof/>
              </w:rPr>
              <w:drawing>
                <wp:anchor distT="0" distB="0" distL="114300" distR="114300" simplePos="0" relativeHeight="252209152" behindDoc="0" locked="0" layoutInCell="1" allowOverlap="1" wp14:anchorId="1A56C7BD" wp14:editId="665172FB">
                  <wp:simplePos x="0" y="0"/>
                  <wp:positionH relativeFrom="column">
                    <wp:posOffset>90805</wp:posOffset>
                  </wp:positionH>
                  <wp:positionV relativeFrom="paragraph">
                    <wp:posOffset>34925</wp:posOffset>
                  </wp:positionV>
                  <wp:extent cx="952347" cy="1470660"/>
                  <wp:effectExtent l="0" t="0" r="635" b="0"/>
                  <wp:wrapNone/>
                  <wp:docPr id="1113618638" name="Picture 146" descr="The Dream Team: Naomie Mensa vs.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eam Team: Naomie Mensa vs. the Fu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347" cy="1470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79FB775A" w14:textId="77777777"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186AF0">
              <w:rPr>
                <w:rFonts w:ascii="Relative NLT Book" w:hAnsi="Relative NLT Book" w:cs="Calibri"/>
                <w:sz w:val="24"/>
                <w:szCs w:val="24"/>
              </w:rPr>
              <w:t>Naomie Mensa vs the Future</w:t>
            </w:r>
            <w:r>
              <w:rPr>
                <w:rFonts w:ascii="Relative NLT Book" w:hAnsi="Relative NLT Book" w:cs="Calibri"/>
                <w:sz w:val="24"/>
                <w:szCs w:val="24"/>
              </w:rPr>
              <w:t xml:space="preserve"> by Priscilla Mante</w:t>
            </w:r>
          </w:p>
          <w:p w14:paraId="186225A7" w14:textId="77777777"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0D353C36" w14:textId="4019101F"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186AF0">
              <w:rPr>
                <w:rFonts w:ascii="Relative NLT Book" w:hAnsi="Relative NLT Book" w:cs="Calibri"/>
                <w:sz w:val="20"/>
                <w:szCs w:val="20"/>
              </w:rPr>
              <w:t>The third story in the heart-warming, inclusive and funny Dream Team series about three big F's: friends, football and following your dreams!</w:t>
            </w:r>
          </w:p>
          <w:p w14:paraId="112C9F15" w14:textId="680D24D4"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p w14:paraId="5C263EEE" w14:textId="295B648B"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213248" behindDoc="0" locked="0" layoutInCell="1" allowOverlap="1" wp14:anchorId="1DDC82E9" wp14:editId="173348C8">
                      <wp:simplePos x="0" y="0"/>
                      <wp:positionH relativeFrom="column">
                        <wp:posOffset>2562860</wp:posOffset>
                      </wp:positionH>
                      <wp:positionV relativeFrom="paragraph">
                        <wp:posOffset>42545</wp:posOffset>
                      </wp:positionV>
                      <wp:extent cx="1432560" cy="320040"/>
                      <wp:effectExtent l="0" t="0" r="0" b="3810"/>
                      <wp:wrapSquare wrapText="bothSides"/>
                      <wp:docPr id="554173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BA46E4E" w14:textId="7BBE0D2E" w:rsidR="00186AF0" w:rsidRPr="007D0161" w:rsidRDefault="00186AF0" w:rsidP="00186AF0">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DC82E9" id="_x0000_s1093" style="position:absolute;margin-left:201.8pt;margin-top:3.35pt;width:112.8pt;height:25.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" fillcolor="#adbdf5" stroked="f">
                      <v:stroke joinstyle="miter"/>
                      <v:textbox>
                        <w:txbxContent>
                          <w:p w14:paraId="2BA46E4E" w14:textId="7BBE0D2E" w:rsidR="00186AF0" w:rsidRPr="007D0161" w:rsidRDefault="00186AF0" w:rsidP="00186AF0">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211200" behindDoc="0" locked="0" layoutInCell="1" allowOverlap="1" wp14:anchorId="582570DA" wp14:editId="3513F265">
                      <wp:simplePos x="0" y="0"/>
                      <wp:positionH relativeFrom="column">
                        <wp:posOffset>336550</wp:posOffset>
                      </wp:positionH>
                      <wp:positionV relativeFrom="paragraph">
                        <wp:posOffset>12065</wp:posOffset>
                      </wp:positionV>
                      <wp:extent cx="1432560" cy="320040"/>
                      <wp:effectExtent l="0" t="0" r="0" b="3810"/>
                      <wp:wrapSquare wrapText="bothSides"/>
                      <wp:docPr id="1474767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D2E9533" w14:textId="77777777" w:rsidR="00186AF0" w:rsidRPr="007D0161" w:rsidRDefault="00186AF0" w:rsidP="00186AF0">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2570DA" id="_x0000_s1094" style="position:absolute;margin-left:26.5pt;margin-top:.95pt;width:112.8pt;height:25.2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" fillcolor="#adbdf5" stroked="f">
                      <v:stroke joinstyle="miter"/>
                      <v:textbox>
                        <w:txbxContent>
                          <w:p w14:paraId="0D2E9533" w14:textId="77777777" w:rsidR="00186AF0" w:rsidRPr="007D0161" w:rsidRDefault="00186AF0" w:rsidP="00186AF0">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0AD752B6" w14:textId="5BED9CB6"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p w14:paraId="7AE06278" w14:textId="5CC915EF" w:rsid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p w14:paraId="5468556B" w14:textId="4AEDD295" w:rsidR="00186AF0" w:rsidRPr="00186AF0" w:rsidRDefault="00186AF0"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tc>
      </w:tr>
      <w:tr w:rsidR="00301AD4" w14:paraId="0DED94B3" w14:textId="77777777" w:rsidTr="00813124">
        <w:trPr>
          <w:trHeight w:val="1545"/>
        </w:trPr>
        <w:tc>
          <w:tcPr>
            <w:tcW w:w="1980" w:type="dxa"/>
          </w:tcPr>
          <w:p w14:paraId="4D40AD12" w14:textId="432D45E8" w:rsidR="00301AD4" w:rsidRDefault="00301AD4" w:rsidP="00D711D8">
            <w:pPr>
              <w:tabs>
                <w:tab w:val="clear" w:pos="283"/>
                <w:tab w:val="clear" w:pos="680"/>
                <w:tab w:val="clear" w:pos="964"/>
              </w:tabs>
              <w:suppressAutoHyphens w:val="0"/>
              <w:autoSpaceDE/>
              <w:autoSpaceDN/>
              <w:adjustRightInd/>
              <w:spacing w:after="0"/>
              <w:textAlignment w:val="auto"/>
              <w:rPr>
                <w:noProof/>
              </w:rPr>
            </w:pPr>
            <w:r>
              <w:rPr>
                <w:noProof/>
                <w:lang w:eastAsia="en-GB"/>
              </w:rPr>
              <w:drawing>
                <wp:anchor distT="0" distB="0" distL="114300" distR="114300" simplePos="0" relativeHeight="252225536" behindDoc="0" locked="0" layoutInCell="1" allowOverlap="1" wp14:anchorId="5E823CC8" wp14:editId="299C33C7">
                  <wp:simplePos x="0" y="0"/>
                  <wp:positionH relativeFrom="column">
                    <wp:posOffset>74930</wp:posOffset>
                  </wp:positionH>
                  <wp:positionV relativeFrom="paragraph">
                    <wp:posOffset>53340</wp:posOffset>
                  </wp:positionV>
                  <wp:extent cx="967105" cy="1484604"/>
                  <wp:effectExtent l="0" t="0" r="4445" b="1905"/>
                  <wp:wrapNone/>
                  <wp:docPr id="825882139" name="Picture 30" descr="Kiki Kallira Breaks a Kingdom: Book 1 : Mandanna, Sangu: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ki Kallira Breaks a Kingdom: Book 1 : Mandanna, Sangu: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7105" cy="1484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93589" w14:textId="77777777" w:rsidR="00301AD4" w:rsidRDefault="00301AD4" w:rsidP="00D711D8">
            <w:pPr>
              <w:tabs>
                <w:tab w:val="clear" w:pos="283"/>
                <w:tab w:val="clear" w:pos="680"/>
                <w:tab w:val="clear" w:pos="964"/>
              </w:tabs>
              <w:suppressAutoHyphens w:val="0"/>
              <w:autoSpaceDE/>
              <w:autoSpaceDN/>
              <w:adjustRightInd/>
              <w:spacing w:after="0"/>
              <w:textAlignment w:val="auto"/>
              <w:rPr>
                <w:noProof/>
              </w:rPr>
            </w:pPr>
          </w:p>
          <w:p w14:paraId="217471DA" w14:textId="77777777" w:rsidR="00301AD4" w:rsidRDefault="00301AD4" w:rsidP="00D711D8">
            <w:pPr>
              <w:tabs>
                <w:tab w:val="clear" w:pos="283"/>
                <w:tab w:val="clear" w:pos="680"/>
                <w:tab w:val="clear" w:pos="964"/>
              </w:tabs>
              <w:suppressAutoHyphens w:val="0"/>
              <w:autoSpaceDE/>
              <w:autoSpaceDN/>
              <w:adjustRightInd/>
              <w:spacing w:after="0"/>
              <w:textAlignment w:val="auto"/>
              <w:rPr>
                <w:noProof/>
              </w:rPr>
            </w:pPr>
          </w:p>
          <w:p w14:paraId="423E6DD8" w14:textId="77777777" w:rsidR="00301AD4" w:rsidRDefault="00301AD4" w:rsidP="00D711D8">
            <w:pPr>
              <w:tabs>
                <w:tab w:val="clear" w:pos="283"/>
                <w:tab w:val="clear" w:pos="680"/>
                <w:tab w:val="clear" w:pos="964"/>
              </w:tabs>
              <w:suppressAutoHyphens w:val="0"/>
              <w:autoSpaceDE/>
              <w:autoSpaceDN/>
              <w:adjustRightInd/>
              <w:spacing w:after="0"/>
              <w:textAlignment w:val="auto"/>
              <w:rPr>
                <w:noProof/>
              </w:rPr>
            </w:pPr>
          </w:p>
          <w:p w14:paraId="1EC84490" w14:textId="77777777" w:rsidR="00301AD4" w:rsidRDefault="00301AD4" w:rsidP="00D711D8">
            <w:pPr>
              <w:tabs>
                <w:tab w:val="clear" w:pos="283"/>
                <w:tab w:val="clear" w:pos="680"/>
                <w:tab w:val="clear" w:pos="964"/>
              </w:tabs>
              <w:suppressAutoHyphens w:val="0"/>
              <w:autoSpaceDE/>
              <w:autoSpaceDN/>
              <w:adjustRightInd/>
              <w:spacing w:after="0"/>
              <w:textAlignment w:val="auto"/>
              <w:rPr>
                <w:noProof/>
              </w:rPr>
            </w:pPr>
          </w:p>
          <w:p w14:paraId="7EDE6450" w14:textId="5F8D1A0D" w:rsidR="00301AD4" w:rsidRDefault="00301AD4" w:rsidP="00D711D8">
            <w:pPr>
              <w:tabs>
                <w:tab w:val="clear" w:pos="283"/>
                <w:tab w:val="clear" w:pos="680"/>
                <w:tab w:val="clear" w:pos="964"/>
              </w:tabs>
              <w:suppressAutoHyphens w:val="0"/>
              <w:autoSpaceDE/>
              <w:autoSpaceDN/>
              <w:adjustRightInd/>
              <w:spacing w:after="0"/>
              <w:textAlignment w:val="auto"/>
              <w:rPr>
                <w:noProof/>
              </w:rPr>
            </w:pPr>
          </w:p>
        </w:tc>
        <w:tc>
          <w:tcPr>
            <w:tcW w:w="7308" w:type="dxa"/>
          </w:tcPr>
          <w:p w14:paraId="23307562" w14:textId="77777777" w:rsidR="00301AD4" w:rsidRDefault="00301AD4" w:rsidP="00301AD4">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Kiki </w:t>
            </w:r>
            <w:proofErr w:type="spellStart"/>
            <w:r>
              <w:rPr>
                <w:rFonts w:cs="Arial"/>
                <w:sz w:val="24"/>
                <w:szCs w:val="24"/>
              </w:rPr>
              <w:t>Kallira</w:t>
            </w:r>
            <w:proofErr w:type="spellEnd"/>
            <w:r>
              <w:rPr>
                <w:rFonts w:cs="Arial"/>
                <w:sz w:val="24"/>
                <w:szCs w:val="24"/>
              </w:rPr>
              <w:t xml:space="preserve"> Breaks a Kingdom by Sangu </w:t>
            </w:r>
            <w:proofErr w:type="spellStart"/>
            <w:r>
              <w:rPr>
                <w:rFonts w:cs="Arial"/>
                <w:sz w:val="24"/>
                <w:szCs w:val="24"/>
              </w:rPr>
              <w:t>Mandanna</w:t>
            </w:r>
            <w:proofErr w:type="spellEnd"/>
          </w:p>
          <w:p w14:paraId="2FEF8539" w14:textId="66F4F1AE" w:rsidR="00301AD4" w:rsidRDefault="00301AD4" w:rsidP="00301AD4">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 xml:space="preserve">Kiki </w:t>
            </w:r>
            <w:proofErr w:type="spellStart"/>
            <w:r w:rsidRPr="00153CA8">
              <w:rPr>
                <w:rFonts w:eastAsia="Times New Roman" w:cs="Arial"/>
                <w:color w:val="070726"/>
                <w:sz w:val="20"/>
                <w:szCs w:val="24"/>
                <w:lang w:eastAsia="en-GB"/>
                <w14:ligatures w14:val="none"/>
              </w:rPr>
              <w:t>Kallira</w:t>
            </w:r>
            <w:proofErr w:type="spellEnd"/>
            <w:r w:rsidRPr="00153CA8">
              <w:rPr>
                <w:rFonts w:eastAsia="Times New Roman" w:cs="Arial"/>
                <w:color w:val="070726"/>
                <w:sz w:val="20"/>
                <w:szCs w:val="24"/>
                <w:lang w:eastAsia="en-GB"/>
                <w14:ligatures w14:val="none"/>
              </w:rPr>
              <w:t xml:space="preserve"> is more of a worrier than a warrior - but today she will learn to be a hero.</w:t>
            </w:r>
            <w:r>
              <w:rPr>
                <w:rFonts w:cs="Arial"/>
                <w:sz w:val="24"/>
                <w:szCs w:val="24"/>
              </w:rPr>
              <w:t xml:space="preserve"> </w:t>
            </w:r>
            <w:r w:rsidRPr="00153CA8">
              <w:rPr>
                <w:rFonts w:eastAsia="Times New Roman" w:cs="Arial"/>
                <w:color w:val="070726"/>
                <w:sz w:val="20"/>
                <w:szCs w:val="24"/>
                <w:lang w:eastAsia="en-GB"/>
                <w14:ligatures w14:val="none"/>
              </w:rPr>
              <w:t>The mythical beasts she loves to draw have come to life and she is the only one who can defeat them.</w:t>
            </w:r>
          </w:p>
          <w:p w14:paraId="1360FB79" w14:textId="10FF9E4A" w:rsidR="00301AD4" w:rsidRDefault="00301AD4" w:rsidP="00301AD4">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23488" behindDoc="0" locked="0" layoutInCell="1" allowOverlap="1" wp14:anchorId="687AF5DE" wp14:editId="56CA4B91">
                      <wp:simplePos x="0" y="0"/>
                      <wp:positionH relativeFrom="column">
                        <wp:posOffset>2477770</wp:posOffset>
                      </wp:positionH>
                      <wp:positionV relativeFrom="paragraph">
                        <wp:posOffset>139700</wp:posOffset>
                      </wp:positionV>
                      <wp:extent cx="1493520" cy="320040"/>
                      <wp:effectExtent l="0" t="0" r="0" b="3810"/>
                      <wp:wrapSquare wrapText="bothSides"/>
                      <wp:docPr id="1313865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0040"/>
                              </a:xfrm>
                              <a:prstGeom prst="roundRect">
                                <a:avLst/>
                              </a:prstGeom>
                              <a:solidFill>
                                <a:srgbClr val="ADBDF5"/>
                              </a:solidFill>
                              <a:ln w="9525">
                                <a:noFill/>
                                <a:miter lim="800000"/>
                                <a:headEnd/>
                                <a:tailEnd/>
                              </a:ln>
                            </wps:spPr>
                            <wps:txbx>
                              <w:txbxContent>
                                <w:p w14:paraId="6ED94637" w14:textId="77777777" w:rsidR="00301AD4" w:rsidRPr="007D0161" w:rsidRDefault="00301AD4" w:rsidP="00301AD4">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7AF5DE" id="_x0000_s1095" style="position:absolute;margin-left:195.1pt;margin-top:11pt;width:117.6pt;height:25.2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" fillcolor="#adbdf5" stroked="f">
                      <v:stroke joinstyle="miter"/>
                      <v:textbox>
                        <w:txbxContent>
                          <w:p w14:paraId="6ED94637" w14:textId="77777777" w:rsidR="00301AD4" w:rsidRPr="007D0161" w:rsidRDefault="00301AD4" w:rsidP="00301AD4">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21440" behindDoc="0" locked="0" layoutInCell="1" allowOverlap="1" wp14:anchorId="096801F1" wp14:editId="2EE28751">
                      <wp:simplePos x="0" y="0"/>
                      <wp:positionH relativeFrom="column">
                        <wp:posOffset>344170</wp:posOffset>
                      </wp:positionH>
                      <wp:positionV relativeFrom="paragraph">
                        <wp:posOffset>139700</wp:posOffset>
                      </wp:positionV>
                      <wp:extent cx="1432560" cy="320040"/>
                      <wp:effectExtent l="0" t="0" r="0" b="3810"/>
                      <wp:wrapSquare wrapText="bothSides"/>
                      <wp:docPr id="180126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E2D4C71" w14:textId="77777777" w:rsidR="00301AD4" w:rsidRPr="007D0161" w:rsidRDefault="00301AD4" w:rsidP="00301AD4">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6801F1" id="_x0000_s1096" style="position:absolute;margin-left:27.1pt;margin-top:11pt;width:112.8pt;height:25.2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" fillcolor="#adbdf5" stroked="f">
                      <v:stroke joinstyle="miter"/>
                      <v:textbox>
                        <w:txbxContent>
                          <w:p w14:paraId="0E2D4C71" w14:textId="77777777" w:rsidR="00301AD4" w:rsidRPr="007D0161" w:rsidRDefault="00301AD4" w:rsidP="00301AD4">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p w14:paraId="34BB3BB0" w14:textId="67465A35" w:rsidR="00301AD4" w:rsidRDefault="00301AD4" w:rsidP="00F8123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tc>
      </w:tr>
      <w:tr w:rsidR="00301AD4" w14:paraId="4ADAADFB" w14:textId="77777777" w:rsidTr="00813124">
        <w:trPr>
          <w:trHeight w:val="1545"/>
        </w:trPr>
        <w:tc>
          <w:tcPr>
            <w:tcW w:w="1980" w:type="dxa"/>
          </w:tcPr>
          <w:p w14:paraId="136F9028" w14:textId="329E02F5" w:rsidR="00301AD4" w:rsidRDefault="004333BA" w:rsidP="00D711D8">
            <w:pPr>
              <w:tabs>
                <w:tab w:val="clear" w:pos="283"/>
                <w:tab w:val="clear" w:pos="680"/>
                <w:tab w:val="clear" w:pos="964"/>
              </w:tabs>
              <w:suppressAutoHyphens w:val="0"/>
              <w:autoSpaceDE/>
              <w:autoSpaceDN/>
              <w:adjustRightInd/>
              <w:spacing w:after="0"/>
              <w:textAlignment w:val="auto"/>
              <w:rPr>
                <w:noProof/>
                <w:lang w:eastAsia="en-GB"/>
              </w:rPr>
            </w:pPr>
            <w:r>
              <w:rPr>
                <w:noProof/>
              </w:rPr>
              <w:drawing>
                <wp:anchor distT="0" distB="0" distL="114300" distR="114300" simplePos="0" relativeHeight="252226560" behindDoc="0" locked="0" layoutInCell="1" allowOverlap="1" wp14:anchorId="1182F753" wp14:editId="3D2D9471">
                  <wp:simplePos x="0" y="0"/>
                  <wp:positionH relativeFrom="column">
                    <wp:posOffset>-10795</wp:posOffset>
                  </wp:positionH>
                  <wp:positionV relativeFrom="paragraph">
                    <wp:posOffset>202565</wp:posOffset>
                  </wp:positionV>
                  <wp:extent cx="1116811" cy="1417320"/>
                  <wp:effectExtent l="0" t="0" r="7620" b="0"/>
                  <wp:wrapNone/>
                  <wp:docPr id="837498304" name="Picture 148" descr="Adventuregame Comics: Leviathan (Book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uregame Comics: Leviathan (Book 1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6811" cy="1417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0220D1DC" w14:textId="77777777" w:rsidR="00301AD4" w:rsidRDefault="004333BA" w:rsidP="00DB3B10">
            <w:pPr>
              <w:tabs>
                <w:tab w:val="clear" w:pos="283"/>
                <w:tab w:val="clear" w:pos="680"/>
                <w:tab w:val="clear" w:pos="964"/>
              </w:tabs>
              <w:suppressAutoHyphens w:val="0"/>
              <w:autoSpaceDE/>
              <w:autoSpaceDN/>
              <w:adjustRightInd/>
              <w:spacing w:after="0"/>
              <w:textAlignment w:val="auto"/>
              <w:rPr>
                <w:rFonts w:cs="Arial"/>
                <w:sz w:val="24"/>
                <w:szCs w:val="24"/>
              </w:rPr>
            </w:pPr>
            <w:proofErr w:type="spellStart"/>
            <w:r w:rsidRPr="004333BA">
              <w:rPr>
                <w:rFonts w:cs="Arial"/>
                <w:sz w:val="24"/>
                <w:szCs w:val="24"/>
              </w:rPr>
              <w:t>Adventuregame</w:t>
            </w:r>
            <w:proofErr w:type="spellEnd"/>
            <w:r w:rsidRPr="004333BA">
              <w:rPr>
                <w:rFonts w:cs="Arial"/>
                <w:sz w:val="24"/>
                <w:szCs w:val="24"/>
              </w:rPr>
              <w:t xml:space="preserve"> Comics: Leviathan (Book 1): An Interactive Graphic Novel </w:t>
            </w:r>
            <w:r>
              <w:rPr>
                <w:rFonts w:cs="Arial"/>
                <w:sz w:val="24"/>
                <w:szCs w:val="24"/>
              </w:rPr>
              <w:t>by Jason Shiga</w:t>
            </w:r>
          </w:p>
          <w:p w14:paraId="2DE3FF13" w14:textId="5E5EA4EA" w:rsidR="004333BA" w:rsidRDefault="004333BA" w:rsidP="00DB3B10">
            <w:pPr>
              <w:tabs>
                <w:tab w:val="clear" w:pos="283"/>
                <w:tab w:val="clear" w:pos="680"/>
                <w:tab w:val="clear" w:pos="964"/>
              </w:tabs>
              <w:suppressAutoHyphens w:val="0"/>
              <w:autoSpaceDE/>
              <w:autoSpaceDN/>
              <w:adjustRightInd/>
              <w:spacing w:after="0"/>
              <w:textAlignment w:val="auto"/>
              <w:rPr>
                <w:rFonts w:cs="Arial"/>
                <w:sz w:val="24"/>
                <w:szCs w:val="24"/>
              </w:rPr>
            </w:pPr>
          </w:p>
          <w:p w14:paraId="4D2C5565" w14:textId="36955301" w:rsidR="004333BA" w:rsidRDefault="004333BA" w:rsidP="00DB3B10">
            <w:pPr>
              <w:tabs>
                <w:tab w:val="clear" w:pos="283"/>
                <w:tab w:val="clear" w:pos="680"/>
                <w:tab w:val="clear" w:pos="964"/>
              </w:tabs>
              <w:suppressAutoHyphens w:val="0"/>
              <w:autoSpaceDE/>
              <w:autoSpaceDN/>
              <w:adjustRightInd/>
              <w:spacing w:after="0"/>
              <w:textAlignment w:val="auto"/>
              <w:rPr>
                <w:rFonts w:cs="Arial"/>
                <w:sz w:val="20"/>
                <w:szCs w:val="20"/>
              </w:rPr>
            </w:pPr>
            <w:r w:rsidRPr="00F6263F">
              <w:rPr>
                <w:rFonts w:cs="Arial"/>
                <w:noProof/>
                <w:color w:val="0F1111"/>
                <w:sz w:val="22"/>
                <w:szCs w:val="22"/>
              </w:rPr>
              <mc:AlternateContent>
                <mc:Choice Requires="wps">
                  <w:drawing>
                    <wp:anchor distT="45720" distB="45720" distL="114300" distR="114300" simplePos="0" relativeHeight="252230656" behindDoc="0" locked="0" layoutInCell="1" allowOverlap="1" wp14:anchorId="78A692D9" wp14:editId="5FDA8F86">
                      <wp:simplePos x="0" y="0"/>
                      <wp:positionH relativeFrom="column">
                        <wp:posOffset>2561590</wp:posOffset>
                      </wp:positionH>
                      <wp:positionV relativeFrom="paragraph">
                        <wp:posOffset>888365</wp:posOffset>
                      </wp:positionV>
                      <wp:extent cx="1432560" cy="320040"/>
                      <wp:effectExtent l="0" t="0" r="0" b="3810"/>
                      <wp:wrapSquare wrapText="bothSides"/>
                      <wp:docPr id="1500720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2062566" w14:textId="77777777" w:rsidR="004333BA" w:rsidRPr="007D0161" w:rsidRDefault="004333BA" w:rsidP="004333BA">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A692D9" id="_x0000_s1097" style="position:absolute;margin-left:201.7pt;margin-top:69.95pt;width:112.8pt;height:25.2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" fillcolor="#adbdf5" stroked="f">
                      <v:stroke joinstyle="miter"/>
                      <v:textbox>
                        <w:txbxContent>
                          <w:p w14:paraId="22062566" w14:textId="77777777" w:rsidR="004333BA" w:rsidRPr="007D0161" w:rsidRDefault="004333BA" w:rsidP="004333BA">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4333BA">
              <w:rPr>
                <w:rFonts w:cs="Arial"/>
                <w:sz w:val="20"/>
                <w:szCs w:val="20"/>
              </w:rPr>
              <w:t>Make choices to defeat a mysterious sea monster in the first of a new series of innovative, interactive graphic novels from the award-winning creator of Meanwhile</w:t>
            </w:r>
            <w:r>
              <w:rPr>
                <w:rFonts w:cs="Arial"/>
                <w:sz w:val="20"/>
                <w:szCs w:val="20"/>
              </w:rPr>
              <w:t xml:space="preserve"> </w:t>
            </w:r>
            <w:proofErr w:type="spellStart"/>
            <w:r w:rsidRPr="004333BA">
              <w:rPr>
                <w:rFonts w:cs="Arial"/>
                <w:sz w:val="20"/>
                <w:szCs w:val="20"/>
              </w:rPr>
              <w:t>Adventuregame</w:t>
            </w:r>
            <w:proofErr w:type="spellEnd"/>
            <w:r w:rsidRPr="004333BA">
              <w:rPr>
                <w:rFonts w:cs="Arial"/>
                <w:sz w:val="20"/>
                <w:szCs w:val="20"/>
              </w:rPr>
              <w:t xml:space="preserve"> Comics</w:t>
            </w:r>
            <w:r>
              <w:rPr>
                <w:rFonts w:cs="Arial"/>
                <w:sz w:val="20"/>
                <w:szCs w:val="20"/>
              </w:rPr>
              <w:t xml:space="preserve">. </w:t>
            </w:r>
            <w:r w:rsidRPr="004333BA">
              <w:rPr>
                <w:rFonts w:cs="Arial"/>
                <w:sz w:val="20"/>
                <w:szCs w:val="20"/>
              </w:rPr>
              <w:t>Readers follow the story from panel to panel using tubes that connect them, and sometimes the path will split, giving readers the chance to choose how the story unfolds. </w:t>
            </w:r>
          </w:p>
          <w:p w14:paraId="59E754B5" w14:textId="4D5AFC7E" w:rsidR="004333BA" w:rsidRDefault="004333BA" w:rsidP="00DB3B10">
            <w:pPr>
              <w:tabs>
                <w:tab w:val="clear" w:pos="283"/>
                <w:tab w:val="clear" w:pos="680"/>
                <w:tab w:val="clear" w:pos="964"/>
              </w:tabs>
              <w:suppressAutoHyphens w:val="0"/>
              <w:autoSpaceDE/>
              <w:autoSpaceDN/>
              <w:adjustRightInd/>
              <w:spacing w:after="0"/>
              <w:textAlignment w:val="auto"/>
              <w:rPr>
                <w:rFonts w:cs="Arial"/>
                <w:sz w:val="20"/>
                <w:szCs w:val="20"/>
              </w:rPr>
            </w:pPr>
            <w:r w:rsidRPr="00F6263F">
              <w:rPr>
                <w:rFonts w:cs="Arial"/>
                <w:noProof/>
                <w:color w:val="0F1111"/>
                <w:sz w:val="22"/>
                <w:szCs w:val="22"/>
              </w:rPr>
              <mc:AlternateContent>
                <mc:Choice Requires="wps">
                  <w:drawing>
                    <wp:anchor distT="45720" distB="45720" distL="114300" distR="114300" simplePos="0" relativeHeight="252228608" behindDoc="0" locked="0" layoutInCell="1" allowOverlap="1" wp14:anchorId="0651D195" wp14:editId="1E30C124">
                      <wp:simplePos x="0" y="0"/>
                      <wp:positionH relativeFrom="column">
                        <wp:posOffset>351790</wp:posOffset>
                      </wp:positionH>
                      <wp:positionV relativeFrom="paragraph">
                        <wp:posOffset>57150</wp:posOffset>
                      </wp:positionV>
                      <wp:extent cx="1432560" cy="320040"/>
                      <wp:effectExtent l="0" t="0" r="0" b="3810"/>
                      <wp:wrapSquare wrapText="bothSides"/>
                      <wp:docPr id="1350285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AA9786D" w14:textId="77777777" w:rsidR="004333BA" w:rsidRPr="007D0161" w:rsidRDefault="004333BA" w:rsidP="004333BA">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51D195" id="_x0000_s1098" style="position:absolute;margin-left:27.7pt;margin-top:4.5pt;width:112.8pt;height:25.2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" fillcolor="#adbdf5" stroked="f">
                      <v:stroke joinstyle="miter"/>
                      <v:textbox>
                        <w:txbxContent>
                          <w:p w14:paraId="1AA9786D" w14:textId="77777777" w:rsidR="004333BA" w:rsidRPr="007D0161" w:rsidRDefault="004333BA" w:rsidP="004333BA">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39FA1A96" w14:textId="3307EF5B" w:rsidR="004333BA" w:rsidRPr="004333BA" w:rsidRDefault="004333BA" w:rsidP="00DB3B10">
            <w:pPr>
              <w:tabs>
                <w:tab w:val="clear" w:pos="283"/>
                <w:tab w:val="clear" w:pos="680"/>
                <w:tab w:val="clear" w:pos="964"/>
              </w:tabs>
              <w:suppressAutoHyphens w:val="0"/>
              <w:autoSpaceDE/>
              <w:autoSpaceDN/>
              <w:adjustRightInd/>
              <w:spacing w:after="0"/>
              <w:textAlignment w:val="auto"/>
              <w:rPr>
                <w:rFonts w:cs="Arial"/>
                <w:sz w:val="20"/>
                <w:szCs w:val="20"/>
              </w:rPr>
            </w:pPr>
          </w:p>
        </w:tc>
      </w:tr>
    </w:tbl>
    <w:p w14:paraId="6882D373" w14:textId="42D64EE8" w:rsidR="006F2FB0" w:rsidRDefault="006F2FB0">
      <w:pPr>
        <w:tabs>
          <w:tab w:val="clear" w:pos="283"/>
          <w:tab w:val="clear" w:pos="680"/>
          <w:tab w:val="clear" w:pos="964"/>
        </w:tabs>
        <w:suppressAutoHyphens w:val="0"/>
        <w:autoSpaceDE/>
        <w:autoSpaceDN/>
        <w:adjustRightInd/>
        <w:spacing w:after="0"/>
        <w:textAlignment w:val="auto"/>
        <w:rPr>
          <w:b/>
          <w:bCs/>
          <w:color w:val="auto"/>
          <w:sz w:val="24"/>
          <w:szCs w:val="24"/>
        </w:rPr>
      </w:pPr>
    </w:p>
    <w:sectPr w:rsidR="006F2FB0" w:rsidSect="00B20129">
      <w:headerReference w:type="default" r:id="rId50"/>
      <w:footerReference w:type="even" r:id="rId51"/>
      <w:footerReference w:type="default" r:id="rId52"/>
      <w:pgSz w:w="11906" w:h="16838"/>
      <w:pgMar w:top="2608" w:right="1304" w:bottom="1191" w:left="1304" w:header="709" w:footer="709" w:gutter="0"/>
      <w:pgNumType w:start="1"/>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BB1DB" w14:textId="77777777" w:rsidR="00B20129" w:rsidRDefault="00B20129" w:rsidP="0048317E">
      <w:pPr>
        <w:spacing w:after="0"/>
      </w:pPr>
      <w:r>
        <w:separator/>
      </w:r>
    </w:p>
    <w:p w14:paraId="2172D5EF" w14:textId="77777777" w:rsidR="00B20129" w:rsidRDefault="00B20129"/>
  </w:endnote>
  <w:endnote w:type="continuationSeparator" w:id="0">
    <w:p w14:paraId="2610A8C2" w14:textId="77777777" w:rsidR="00B20129" w:rsidRDefault="00B20129" w:rsidP="0048317E">
      <w:pPr>
        <w:spacing w:after="0"/>
      </w:pPr>
      <w:r>
        <w:continuationSeparator/>
      </w:r>
    </w:p>
    <w:p w14:paraId="6826E481" w14:textId="77777777" w:rsidR="00B20129" w:rsidRDefault="00B20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elative NLT Book">
    <w:altName w:val="Calibri"/>
    <w:panose1 w:val="020B0503030402040103"/>
    <w:charset w:val="00"/>
    <w:family w:val="swiss"/>
    <w:notTrueType/>
    <w:pitch w:val="variable"/>
    <w:sig w:usb0="000002C7" w:usb1="000000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 w:name="Minion Pro">
    <w:charset w:val="00"/>
    <w:family w:val="roman"/>
    <w:pitch w:val="variable"/>
    <w:sig w:usb0="60000287" w:usb1="00000001" w:usb2="00000000" w:usb3="00000000" w:csb0="0000019F" w:csb1="00000000"/>
  </w:font>
  <w:font w:name="Relative NLT">
    <w:altName w:val="Calibri"/>
    <w:panose1 w:val="00000000000000000000"/>
    <w:charset w:val="00"/>
    <w:family w:val="swiss"/>
    <w:notTrueType/>
    <w:pitch w:val="variable"/>
    <w:sig w:usb0="000002C7" w:usb1="00000000" w:usb2="00000000" w:usb3="00000000" w:csb0="0000001F" w:csb1="00000000"/>
  </w:font>
  <w:font w:name="ApercuMonoPro-Medium">
    <w:altName w:val="Calibri"/>
    <w:panose1 w:val="00000000000000000000"/>
    <w:charset w:val="4D"/>
    <w:family w:val="auto"/>
    <w:notTrueType/>
    <w:pitch w:val="default"/>
    <w:sig w:usb0="00000003" w:usb1="00000000" w:usb2="00000000" w:usb3="00000000" w:csb0="00000001" w:csb1="00000000"/>
  </w:font>
  <w:font w:name="CircularStd-Book">
    <w:altName w:val="Calibri"/>
    <w:charset w:val="4D"/>
    <w:family w:val="swiss"/>
    <w:pitch w:val="variable"/>
    <w:sig w:usb0="8000002F" w:usb1="5000E47B" w:usb2="00000008" w:usb3="00000000" w:csb0="00000001" w:csb1="00000000"/>
  </w:font>
  <w:font w:name="RelativeTrial-Book">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9E4475-73A7-445E-A86C-9EC595F14A8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9830366"/>
      <w:docPartObj>
        <w:docPartGallery w:val="Page Numbers (Bottom of Page)"/>
        <w:docPartUnique/>
      </w:docPartObj>
    </w:sdtPr>
    <w:sdtEndPr>
      <w:rPr>
        <w:rStyle w:val="PageNumber"/>
      </w:rPr>
    </w:sdtEndPr>
    <w:sdtContent>
      <w:p w14:paraId="20A4DC46" w14:textId="77777777" w:rsidR="00B9789C" w:rsidRDefault="00B9789C" w:rsidP="009143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A335EE" w14:textId="77777777" w:rsidR="00B9789C" w:rsidRDefault="00B9789C" w:rsidP="00B978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3AE83" w14:textId="77777777" w:rsidR="00B9789C" w:rsidRPr="00B9789C" w:rsidRDefault="00DD1E1B" w:rsidP="00B9789C">
    <w:pPr>
      <w:pStyle w:val="Footer"/>
      <w:ind w:right="360"/>
    </w:pPr>
    <w:r>
      <w:rPr>
        <w:noProof/>
        <w:lang w:eastAsia="en-GB"/>
      </w:rPr>
      <mc:AlternateContent>
        <mc:Choice Requires="wps">
          <w:drawing>
            <wp:anchor distT="0" distB="0" distL="114300" distR="114300" simplePos="0" relativeHeight="251668480" behindDoc="0" locked="0" layoutInCell="1" allowOverlap="1" wp14:anchorId="50F72AA5" wp14:editId="352BD302">
              <wp:simplePos x="0" y="0"/>
              <wp:positionH relativeFrom="page">
                <wp:posOffset>5515610</wp:posOffset>
              </wp:positionH>
              <wp:positionV relativeFrom="page">
                <wp:posOffset>10253980</wp:posOffset>
              </wp:positionV>
              <wp:extent cx="1828800" cy="277200"/>
              <wp:effectExtent l="0" t="0" r="0" b="2540"/>
              <wp:wrapNone/>
              <wp:docPr id="2045633645" name="Text Box 2"/>
              <wp:cNvGraphicFramePr/>
              <a:graphic xmlns:a="http://schemas.openxmlformats.org/drawingml/2006/main">
                <a:graphicData uri="http://schemas.microsoft.com/office/word/2010/wordprocessingShape">
                  <wps:wsp>
                    <wps:cNvSpPr txBox="1"/>
                    <wps:spPr>
                      <a:xfrm>
                        <a:off x="0" y="0"/>
                        <a:ext cx="1828800" cy="277200"/>
                      </a:xfrm>
                      <a:prstGeom prst="rect">
                        <a:avLst/>
                      </a:prstGeom>
                      <a:solidFill>
                        <a:schemeClr val="lt1"/>
                      </a:solidFill>
                      <a:ln w="6350">
                        <a:noFill/>
                      </a:ln>
                    </wps:spPr>
                    <wps:txbx>
                      <w:txbxContent>
                        <w:sdt>
                          <w:sdtPr>
                            <w:rPr>
                              <w:rStyle w:val="PageNumber"/>
                              <w:sz w:val="16"/>
                            </w:rPr>
                            <w:id w:val="1535692723"/>
                            <w:docPartObj>
                              <w:docPartGallery w:val="Page Numbers (Bottom of Page)"/>
                              <w:docPartUnique/>
                            </w:docPartObj>
                          </w:sdtPr>
                          <w:sdtEndPr>
                            <w:rPr>
                              <w:rStyle w:val="PageNumber"/>
                            </w:rPr>
                          </w:sdtEndPr>
                          <w:sdtContent>
                            <w:p w14:paraId="0A47E9BF" w14:textId="0B050339" w:rsidR="00DD1E1B" w:rsidRPr="00B9789C" w:rsidRDefault="00DD1E1B" w:rsidP="00DD1E1B">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00FA51B3">
                                <w:rPr>
                                  <w:rStyle w:val="PageNumber"/>
                                  <w:noProof/>
                                  <w:sz w:val="16"/>
                                </w:rPr>
                                <w:t>7</w:t>
                              </w:r>
                              <w:r w:rsidRPr="00B9789C">
                                <w:rPr>
                                  <w:rStyle w:val="PageNumber"/>
                                  <w:sz w:val="16"/>
                                </w:rPr>
                                <w:fldChar w:fldCharType="end"/>
                              </w:r>
                            </w:p>
                          </w:sdtContent>
                        </w:sdt>
                        <w:p w14:paraId="03DEF4A5" w14:textId="77777777" w:rsidR="00DD1E1B" w:rsidRPr="00B9789C" w:rsidRDefault="00DD1E1B" w:rsidP="00DD1E1B">
                          <w:pPr>
                            <w:pStyle w:val="Footer"/>
                            <w:jc w:val="right"/>
                          </w:pPr>
                        </w:p>
                      </w:txbxContent>
                    </wps:txbx>
                    <wps:bodyPr rot="0" spcFirstLastPara="0" vertOverflow="overflow" horzOverflow="overflow" vert="horz" wrap="square" lIns="90000" tIns="46800" rIns="90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72AA5" id="_x0000_t202" coordsize="21600,21600" o:spt="202" path="m,l,21600r21600,l21600,xe">
              <v:stroke joinstyle="miter"/>
              <v:path gradientshapeok="t" o:connecttype="rect"/>
            </v:shapetype>
            <v:shape id="_x0000_s1099" type="#_x0000_t202" style="position:absolute;margin-left:434.3pt;margin-top:807.4pt;width:2in;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" fillcolor="white [3201]" stroked="f" strokeweight=".5pt">
              <v:textbox inset="2.5mm,1.3mm,2.5mm,1.3mm">
                <w:txbxContent>
                  <w:sdt>
                    <w:sdtPr>
                      <w:rPr>
                        <w:rStyle w:val="PageNumber"/>
                        <w:sz w:val="16"/>
                      </w:rPr>
                      <w:id w:val="1535692723"/>
                      <w:docPartObj>
                        <w:docPartGallery w:val="Page Numbers (Bottom of Page)"/>
                        <w:docPartUnique/>
                      </w:docPartObj>
                    </w:sdtPr>
                    <w:sdtEndPr>
                      <w:rPr>
                        <w:rStyle w:val="PageNumber"/>
                      </w:rPr>
                    </w:sdtEndPr>
                    <w:sdtContent>
                      <w:p w14:paraId="0A47E9BF" w14:textId="0B050339" w:rsidR="00DD1E1B" w:rsidRPr="00B9789C" w:rsidRDefault="00DD1E1B" w:rsidP="00DD1E1B">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00FA51B3">
                          <w:rPr>
                            <w:rStyle w:val="PageNumber"/>
                            <w:noProof/>
                            <w:sz w:val="16"/>
                          </w:rPr>
                          <w:t>7</w:t>
                        </w:r>
                        <w:r w:rsidRPr="00B9789C">
                          <w:rPr>
                            <w:rStyle w:val="PageNumber"/>
                            <w:sz w:val="16"/>
                          </w:rPr>
                          <w:fldChar w:fldCharType="end"/>
                        </w:r>
                      </w:p>
                    </w:sdtContent>
                  </w:sdt>
                  <w:p w14:paraId="03DEF4A5" w14:textId="77777777" w:rsidR="00DD1E1B" w:rsidRPr="00B9789C" w:rsidRDefault="00DD1E1B" w:rsidP="00DD1E1B">
                    <w:pPr>
                      <w:pStyle w:val="Footer"/>
                      <w:jc w:val="right"/>
                    </w:pPr>
                  </w:p>
                </w:txbxContent>
              </v:textbox>
              <w10:wrap anchorx="page" anchory="page"/>
            </v:shape>
          </w:pict>
        </mc:Fallback>
      </mc:AlternateContent>
    </w:r>
    <w:r w:rsidR="00B9789C">
      <w:rPr>
        <w:noProof/>
        <w:lang w:eastAsia="en-GB"/>
      </w:rPr>
      <mc:AlternateContent>
        <mc:Choice Requires="wps">
          <w:drawing>
            <wp:anchor distT="0" distB="0" distL="114300" distR="114300" simplePos="0" relativeHeight="251654144" behindDoc="0" locked="0" layoutInCell="1" allowOverlap="1" wp14:anchorId="6D4AD01C" wp14:editId="6A1EC0F3">
              <wp:simplePos x="0" y="0"/>
              <wp:positionH relativeFrom="page">
                <wp:posOffset>215900</wp:posOffset>
              </wp:positionH>
              <wp:positionV relativeFrom="page">
                <wp:posOffset>10261600</wp:posOffset>
              </wp:positionV>
              <wp:extent cx="1828800" cy="273600"/>
              <wp:effectExtent l="0" t="0" r="0" b="6350"/>
              <wp:wrapNone/>
              <wp:docPr id="1954531924" name="Text Box 2"/>
              <wp:cNvGraphicFramePr/>
              <a:graphic xmlns:a="http://schemas.openxmlformats.org/drawingml/2006/main">
                <a:graphicData uri="http://schemas.microsoft.com/office/word/2010/wordprocessingShape">
                  <wps:wsp>
                    <wps:cNvSpPr txBox="1"/>
                    <wps:spPr>
                      <a:xfrm>
                        <a:off x="0" y="0"/>
                        <a:ext cx="1828800" cy="273600"/>
                      </a:xfrm>
                      <a:prstGeom prst="rect">
                        <a:avLst/>
                      </a:prstGeom>
                      <a:solidFill>
                        <a:schemeClr val="lt1"/>
                      </a:solidFill>
                      <a:ln w="6350">
                        <a:noFill/>
                      </a:ln>
                    </wps:spPr>
                    <wps:txbx>
                      <w:txbxContent>
                        <w:p w14:paraId="35F28919" w14:textId="77777777" w:rsidR="00B9789C" w:rsidRDefault="00B9789C" w:rsidP="00B9789C">
                          <w:pPr>
                            <w:pStyle w:val="Footer"/>
                          </w:pPr>
                          <w:r w:rsidRPr="00B9789C">
                            <w:t>© National Literacy Trust 2023</w:t>
                          </w:r>
                        </w:p>
                        <w:p w14:paraId="34824233" w14:textId="77777777" w:rsidR="00B9789C" w:rsidRDefault="00B978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D01C" id="_x0000_s1100" type="#_x0000_t202" style="position:absolute;margin-left:17pt;margin-top:808pt;width:2in;height:2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" fillcolor="white [3201]" stroked="f" strokeweight=".5pt">
              <v:textbox>
                <w:txbxContent>
                  <w:p w14:paraId="35F28919" w14:textId="77777777" w:rsidR="00B9789C" w:rsidRDefault="00B9789C" w:rsidP="00B9789C">
                    <w:pPr>
                      <w:pStyle w:val="Footer"/>
                    </w:pPr>
                    <w:r w:rsidRPr="00B9789C">
                      <w:t>© National Literacy Trust 2023</w:t>
                    </w:r>
                  </w:p>
                  <w:p w14:paraId="34824233" w14:textId="77777777" w:rsidR="00B9789C" w:rsidRDefault="00B9789C"/>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CC511" w14:textId="77777777" w:rsidR="00B20129" w:rsidRDefault="00B20129" w:rsidP="0048317E">
      <w:pPr>
        <w:spacing w:after="0"/>
      </w:pPr>
      <w:r>
        <w:separator/>
      </w:r>
    </w:p>
    <w:p w14:paraId="0810DFCB" w14:textId="77777777" w:rsidR="00B20129" w:rsidRDefault="00B20129"/>
  </w:footnote>
  <w:footnote w:type="continuationSeparator" w:id="0">
    <w:p w14:paraId="09F57510" w14:textId="77777777" w:rsidR="00B20129" w:rsidRDefault="00B20129" w:rsidP="0048317E">
      <w:pPr>
        <w:spacing w:after="0"/>
      </w:pPr>
      <w:r>
        <w:continuationSeparator/>
      </w:r>
    </w:p>
    <w:p w14:paraId="28988E0A" w14:textId="77777777" w:rsidR="00B20129" w:rsidRDefault="00B201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D997" w14:textId="77777777" w:rsidR="002D59F5" w:rsidRDefault="004A3F86" w:rsidP="00DD1E1B">
    <w:pPr>
      <w:pStyle w:val="Header"/>
      <w:tabs>
        <w:tab w:val="clear" w:pos="9026"/>
      </w:tabs>
    </w:pPr>
    <w:r>
      <w:rPr>
        <w:noProof/>
        <w:lang w:eastAsia="en-GB"/>
      </w:rPr>
      <mc:AlternateContent>
        <mc:Choice Requires="wpg">
          <w:drawing>
            <wp:anchor distT="0" distB="0" distL="114300" distR="114300" simplePos="0" relativeHeight="251658240" behindDoc="0" locked="0" layoutInCell="1" allowOverlap="1" wp14:anchorId="03B3629E" wp14:editId="13DAEE5D">
              <wp:simplePos x="0" y="0"/>
              <wp:positionH relativeFrom="page">
                <wp:posOffset>431800</wp:posOffset>
              </wp:positionH>
              <wp:positionV relativeFrom="page">
                <wp:posOffset>431800</wp:posOffset>
              </wp:positionV>
              <wp:extent cx="766800" cy="756000"/>
              <wp:effectExtent l="63500" t="0" r="84455" b="19050"/>
              <wp:wrapNone/>
              <wp:docPr id="2086203103" name="Group 5"/>
              <wp:cNvGraphicFramePr/>
              <a:graphic xmlns:a="http://schemas.openxmlformats.org/drawingml/2006/main">
                <a:graphicData uri="http://schemas.microsoft.com/office/word/2010/wordprocessingGroup">
                  <wpg:wgp>
                    <wpg:cNvGrpSpPr/>
                    <wpg:grpSpPr>
                      <a:xfrm>
                        <a:off x="0" y="0"/>
                        <a:ext cx="766800" cy="756000"/>
                        <a:chOff x="0" y="0"/>
                        <a:chExt cx="766800" cy="754798"/>
                      </a:xfrm>
                    </wpg:grpSpPr>
                    <wps:wsp>
                      <wps:cNvPr id="326382442" name="Freeform 4">
                        <a:extLst>
                          <a:ext uri="{FF2B5EF4-FFF2-40B4-BE49-F238E27FC236}">
                            <a16:creationId xmlns:a16="http://schemas.microsoft.com/office/drawing/2014/main" id="{89F1DD73-01A0-BE30-05F1-D4EC2B3DCED4}"/>
                          </a:ext>
                        </a:extLst>
                      </wps:cNvPr>
                      <wps:cNvSpPr/>
                      <wps:spPr>
                        <a:xfrm>
                          <a:off x="0" y="0"/>
                          <a:ext cx="766800" cy="622109"/>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1736761236" name="Graphic 16">
                        <a:extLst>
                          <a:ext uri="{FF2B5EF4-FFF2-40B4-BE49-F238E27FC236}">
                            <a16:creationId xmlns:a16="http://schemas.microsoft.com/office/drawing/2014/main" id="{7DC93663-801C-793D-C4BA-0A5DB1D8F0BF}"/>
                          </a:ext>
                        </a:extLst>
                      </wpg:cNvPr>
                      <wpg:cNvGrpSpPr/>
                      <wpg:grpSpPr>
                        <a:xfrm>
                          <a:off x="62475" y="88033"/>
                          <a:ext cx="632866" cy="410327"/>
                          <a:chOff x="703839" y="997253"/>
                          <a:chExt cx="7027039" cy="4566970"/>
                        </a:xfrm>
                        <a:solidFill>
                          <a:srgbClr val="FFFFFF"/>
                        </a:solidFill>
                      </wpg:grpSpPr>
                      <wps:wsp>
                        <wps:cNvPr id="1084191382" name="Freeform 1084191382">
                          <a:extLst>
                            <a:ext uri="{FF2B5EF4-FFF2-40B4-BE49-F238E27FC236}">
                              <a16:creationId xmlns:a16="http://schemas.microsoft.com/office/drawing/2014/main" id="{DE4B6EF2-90CE-0C38-5D67-B561EEBB10C0}"/>
                            </a:ext>
                          </a:extLst>
                        </wps:cNvPr>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467161786" name="Freeform 467161786">
                          <a:extLst>
                            <a:ext uri="{FF2B5EF4-FFF2-40B4-BE49-F238E27FC236}">
                              <a16:creationId xmlns:a16="http://schemas.microsoft.com/office/drawing/2014/main" id="{A0992A93-C96E-833F-8425-F972DBE7B9FC}"/>
                            </a:ext>
                          </a:extLst>
                        </wps:cNvPr>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129235833" name="Freeform 129235833">
                          <a:extLst>
                            <a:ext uri="{FF2B5EF4-FFF2-40B4-BE49-F238E27FC236}">
                              <a16:creationId xmlns:a16="http://schemas.microsoft.com/office/drawing/2014/main" id="{36997FBB-6A25-7C89-6EBA-ED91695B8B2A}"/>
                            </a:ext>
                          </a:extLst>
                        </wps:cNvPr>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1778006139" name="Freeform 1778006139">
                          <a:extLst>
                            <a:ext uri="{FF2B5EF4-FFF2-40B4-BE49-F238E27FC236}">
                              <a16:creationId xmlns:a16="http://schemas.microsoft.com/office/drawing/2014/main" id="{8DE4FF61-B554-4D4F-DBE5-2945FF04B03F}"/>
                            </a:ext>
                          </a:extLst>
                        </wps:cNvPr>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1792122602" name="Freeform 1792122602">
                          <a:extLst>
                            <a:ext uri="{FF2B5EF4-FFF2-40B4-BE49-F238E27FC236}">
                              <a16:creationId xmlns:a16="http://schemas.microsoft.com/office/drawing/2014/main" id="{7C2BF1C1-43E4-8F5F-C313-AFDC8B571B8F}"/>
                            </a:ext>
                          </a:extLst>
                        </wps:cNvPr>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1064696466" name="Freeform 1064696466">
                          <a:extLst>
                            <a:ext uri="{FF2B5EF4-FFF2-40B4-BE49-F238E27FC236}">
                              <a16:creationId xmlns:a16="http://schemas.microsoft.com/office/drawing/2014/main" id="{A942EC23-B2E5-D9AC-5645-FAB4830941C9}"/>
                            </a:ext>
                          </a:extLst>
                        </wps:cNvPr>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067470462" name="Freeform 1067470462">
                          <a:extLst>
                            <a:ext uri="{FF2B5EF4-FFF2-40B4-BE49-F238E27FC236}">
                              <a16:creationId xmlns:a16="http://schemas.microsoft.com/office/drawing/2014/main" id="{41D01D84-9BE0-F148-448E-B7F242F7A49E}"/>
                            </a:ext>
                          </a:extLst>
                        </wps:cNvPr>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288665802" name="Freeform 288665802">
                          <a:extLst>
                            <a:ext uri="{FF2B5EF4-FFF2-40B4-BE49-F238E27FC236}">
                              <a16:creationId xmlns:a16="http://schemas.microsoft.com/office/drawing/2014/main" id="{FFB92E8D-82F9-EEBD-231F-BE0ECF6ABEE5}"/>
                            </a:ext>
                          </a:extLst>
                        </wps:cNvPr>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682372593" name="Freeform 1682372593">
                          <a:extLst>
                            <a:ext uri="{FF2B5EF4-FFF2-40B4-BE49-F238E27FC236}">
                              <a16:creationId xmlns:a16="http://schemas.microsoft.com/office/drawing/2014/main" id="{892DC31E-DEB0-AB1E-9003-EFCCEEED1456}"/>
                            </a:ext>
                          </a:extLst>
                        </wps:cNvPr>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260664058" name="Freeform 260664058">
                          <a:extLst>
                            <a:ext uri="{FF2B5EF4-FFF2-40B4-BE49-F238E27FC236}">
                              <a16:creationId xmlns:a16="http://schemas.microsoft.com/office/drawing/2014/main" id="{AFD88F2D-F129-ACCF-F869-C271083FE781}"/>
                            </a:ext>
                          </a:extLst>
                        </wps:cNvPr>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1185716510" name="Freeform 1185716510">
                          <a:extLst>
                            <a:ext uri="{FF2B5EF4-FFF2-40B4-BE49-F238E27FC236}">
                              <a16:creationId xmlns:a16="http://schemas.microsoft.com/office/drawing/2014/main" id="{B4F9DB2C-26D9-A629-636B-47F11BF3867F}"/>
                            </a:ext>
                          </a:extLst>
                        </wps:cNvPr>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830146964" name="Freeform 1830146964">
                          <a:extLst>
                            <a:ext uri="{FF2B5EF4-FFF2-40B4-BE49-F238E27FC236}">
                              <a16:creationId xmlns:a16="http://schemas.microsoft.com/office/drawing/2014/main" id="{136FD615-F6B2-0438-41CC-3E10C5DDEACE}"/>
                            </a:ext>
                          </a:extLst>
                        </wps:cNvPr>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1837888458" name="Freeform 1837888458">
                          <a:extLst>
                            <a:ext uri="{FF2B5EF4-FFF2-40B4-BE49-F238E27FC236}">
                              <a16:creationId xmlns:a16="http://schemas.microsoft.com/office/drawing/2014/main" id="{FAA5FB05-4928-0E4C-CEA3-34A575000881}"/>
                            </a:ext>
                          </a:extLst>
                        </wps:cNvPr>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743867450" name="Freeform 743867450">
                          <a:extLst>
                            <a:ext uri="{FF2B5EF4-FFF2-40B4-BE49-F238E27FC236}">
                              <a16:creationId xmlns:a16="http://schemas.microsoft.com/office/drawing/2014/main" id="{E7703B1E-A235-60D3-AA8B-C483B6629A71}"/>
                            </a:ext>
                          </a:extLst>
                        </wps:cNvPr>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472686573" name="Freeform 1472686573">
                          <a:extLst>
                            <a:ext uri="{FF2B5EF4-FFF2-40B4-BE49-F238E27FC236}">
                              <a16:creationId xmlns:a16="http://schemas.microsoft.com/office/drawing/2014/main" id="{B97B74EF-554E-D6AE-5989-9E3FB8C7EEA5}"/>
                            </a:ext>
                          </a:extLst>
                        </wps:cNvPr>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1342188136" name="Freeform 1342188136">
                          <a:extLst>
                            <a:ext uri="{FF2B5EF4-FFF2-40B4-BE49-F238E27FC236}">
                              <a16:creationId xmlns:a16="http://schemas.microsoft.com/office/drawing/2014/main" id="{14DEA198-92A9-7471-CBBB-7293C695B7CC}"/>
                            </a:ext>
                          </a:extLst>
                        </wps:cNvPr>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1099276822" name="Freeform 1099276822">
                          <a:extLst>
                            <a:ext uri="{FF2B5EF4-FFF2-40B4-BE49-F238E27FC236}">
                              <a16:creationId xmlns:a16="http://schemas.microsoft.com/office/drawing/2014/main" id="{EDA4D47A-9B45-FF0F-97C5-5BE878DDC67D}"/>
                            </a:ext>
                          </a:extLst>
                        </wps:cNvPr>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856198983" name="Freeform 856198983">
                          <a:extLst>
                            <a:ext uri="{FF2B5EF4-FFF2-40B4-BE49-F238E27FC236}">
                              <a16:creationId xmlns:a16="http://schemas.microsoft.com/office/drawing/2014/main" id="{C63DF3C3-0ABA-B101-9D60-8C827E534F07}"/>
                            </a:ext>
                          </a:extLst>
                        </wps:cNvPr>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1244399076" name="Freeform 1244399076">
                          <a:extLst>
                            <a:ext uri="{FF2B5EF4-FFF2-40B4-BE49-F238E27FC236}">
                              <a16:creationId xmlns:a16="http://schemas.microsoft.com/office/drawing/2014/main" id="{D1C32E66-DFFB-8764-F62C-FD0CE3D029CC}"/>
                            </a:ext>
                          </a:extLst>
                        </wps:cNvPr>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1760162196" name="Freeform 1760162196">
                          <a:extLst>
                            <a:ext uri="{FF2B5EF4-FFF2-40B4-BE49-F238E27FC236}">
                              <a16:creationId xmlns:a16="http://schemas.microsoft.com/office/drawing/2014/main" id="{D9B8B9C3-F92F-064D-62F7-4FE0C7CA5C00}"/>
                            </a:ext>
                          </a:extLst>
                        </wps:cNvPr>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669315525" name="Freeform 1669315525">
                          <a:extLst>
                            <a:ext uri="{FF2B5EF4-FFF2-40B4-BE49-F238E27FC236}">
                              <a16:creationId xmlns:a16="http://schemas.microsoft.com/office/drawing/2014/main" id="{FDFD94EC-9A3C-04C2-069D-DFC3E713B6DA}"/>
                            </a:ext>
                          </a:extLst>
                        </wps:cNvPr>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939449125" name="Graphic 16">
                        <a:extLst>
                          <a:ext uri="{FF2B5EF4-FFF2-40B4-BE49-F238E27FC236}">
                            <a16:creationId xmlns:a16="http://schemas.microsoft.com/office/drawing/2014/main" id="{EF8B6EC1-731D-0364-E65D-43739842296C}"/>
                          </a:ext>
                        </a:extLst>
                      </wpg:cNvPr>
                      <wpg:cNvGrpSpPr/>
                      <wpg:grpSpPr>
                        <a:xfrm>
                          <a:off x="1026" y="674362"/>
                          <a:ext cx="765266" cy="80436"/>
                          <a:chOff x="0" y="7519068"/>
                          <a:chExt cx="8497154" cy="895262"/>
                        </a:xfrm>
                        <a:solidFill>
                          <a:schemeClr val="tx1"/>
                        </a:solidFill>
                      </wpg:grpSpPr>
                      <wps:wsp>
                        <wps:cNvPr id="202064582" name="Freeform 202064582">
                          <a:extLst>
                            <a:ext uri="{FF2B5EF4-FFF2-40B4-BE49-F238E27FC236}">
                              <a16:creationId xmlns:a16="http://schemas.microsoft.com/office/drawing/2014/main" id="{5D360F57-BF06-4596-E0AE-0F78CF3AFA86}"/>
                            </a:ext>
                          </a:extLst>
                        </wps:cNvPr>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139476645" name="Freeform 139476645">
                          <a:extLst>
                            <a:ext uri="{FF2B5EF4-FFF2-40B4-BE49-F238E27FC236}">
                              <a16:creationId xmlns:a16="http://schemas.microsoft.com/office/drawing/2014/main" id="{83C99B94-54A7-AC8E-9532-1434DF58CBCD}"/>
                            </a:ext>
                          </a:extLst>
                        </wps:cNvPr>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490112057" name="Freeform 490112057">
                          <a:extLst>
                            <a:ext uri="{FF2B5EF4-FFF2-40B4-BE49-F238E27FC236}">
                              <a16:creationId xmlns:a16="http://schemas.microsoft.com/office/drawing/2014/main" id="{E2234512-8777-065C-0163-FD6E16A4F371}"/>
                            </a:ext>
                          </a:extLst>
                        </wps:cNvPr>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1819473365" name="Freeform 1819473365">
                          <a:extLst>
                            <a:ext uri="{FF2B5EF4-FFF2-40B4-BE49-F238E27FC236}">
                              <a16:creationId xmlns:a16="http://schemas.microsoft.com/office/drawing/2014/main" id="{9F548C45-D84B-6C40-D6F8-A46095E6CBE6}"/>
                            </a:ext>
                          </a:extLst>
                        </wps:cNvPr>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984664040" name="Freeform 984664040">
                          <a:extLst>
                            <a:ext uri="{FF2B5EF4-FFF2-40B4-BE49-F238E27FC236}">
                              <a16:creationId xmlns:a16="http://schemas.microsoft.com/office/drawing/2014/main" id="{19E34D60-77B8-226C-4D90-3DBB7DCB8A40}"/>
                            </a:ext>
                          </a:extLst>
                        </wps:cNvPr>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1469490083" name="Freeform 1469490083">
                          <a:extLst>
                            <a:ext uri="{FF2B5EF4-FFF2-40B4-BE49-F238E27FC236}">
                              <a16:creationId xmlns:a16="http://schemas.microsoft.com/office/drawing/2014/main" id="{33EF04CF-BB24-368F-9046-33B44116D40F}"/>
                            </a:ext>
                          </a:extLst>
                        </wps:cNvPr>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465015015" name="Freeform 465015015">
                          <a:extLst>
                            <a:ext uri="{FF2B5EF4-FFF2-40B4-BE49-F238E27FC236}">
                              <a16:creationId xmlns:a16="http://schemas.microsoft.com/office/drawing/2014/main" id="{5819E6B0-9F72-B81C-6F25-AC8BCD5ED563}"/>
                            </a:ext>
                          </a:extLst>
                        </wps:cNvPr>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1552384236" name="Freeform 1552384236">
                          <a:extLst>
                            <a:ext uri="{FF2B5EF4-FFF2-40B4-BE49-F238E27FC236}">
                              <a16:creationId xmlns:a16="http://schemas.microsoft.com/office/drawing/2014/main" id="{D3475C16-0979-2B97-B5C1-DB6EB4367160}"/>
                            </a:ext>
                          </a:extLst>
                        </wps:cNvPr>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054180860" name="Freeform 1054180860">
                          <a:extLst>
                            <a:ext uri="{FF2B5EF4-FFF2-40B4-BE49-F238E27FC236}">
                              <a16:creationId xmlns:a16="http://schemas.microsoft.com/office/drawing/2014/main" id="{AFFC7E67-45CD-7510-28ED-80B9B9299D27}"/>
                            </a:ext>
                          </a:extLst>
                        </wps:cNvPr>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86984775" name="Freeform 86984775">
                          <a:extLst>
                            <a:ext uri="{FF2B5EF4-FFF2-40B4-BE49-F238E27FC236}">
                              <a16:creationId xmlns:a16="http://schemas.microsoft.com/office/drawing/2014/main" id="{032B2456-BDE7-AB96-5BF0-D757CC30B217}"/>
                            </a:ext>
                          </a:extLst>
                        </wps:cNvPr>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869776608" name="Freeform 869776608">
                          <a:extLst>
                            <a:ext uri="{FF2B5EF4-FFF2-40B4-BE49-F238E27FC236}">
                              <a16:creationId xmlns:a16="http://schemas.microsoft.com/office/drawing/2014/main" id="{BDB464CD-1856-2ACF-160C-5FB06AC875B5}"/>
                            </a:ext>
                          </a:extLst>
                        </wps:cNvPr>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1421723255" name="Freeform 1421723255">
                          <a:extLst>
                            <a:ext uri="{FF2B5EF4-FFF2-40B4-BE49-F238E27FC236}">
                              <a16:creationId xmlns:a16="http://schemas.microsoft.com/office/drawing/2014/main" id="{12E4A80B-8F37-023B-5A45-08E572DD4C2C}"/>
                            </a:ext>
                          </a:extLst>
                        </wps:cNvPr>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1753886671" name="Freeform 1753886671">
                          <a:extLst>
                            <a:ext uri="{FF2B5EF4-FFF2-40B4-BE49-F238E27FC236}">
                              <a16:creationId xmlns:a16="http://schemas.microsoft.com/office/drawing/2014/main" id="{709848CE-6146-9D85-B1E3-DB8C9862935F}"/>
                            </a:ext>
                          </a:extLst>
                        </wps:cNvPr>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260092841" name="Freeform 260092841">
                          <a:extLst>
                            <a:ext uri="{FF2B5EF4-FFF2-40B4-BE49-F238E27FC236}">
                              <a16:creationId xmlns:a16="http://schemas.microsoft.com/office/drawing/2014/main" id="{6FD0EA8C-6E4D-B0FE-286C-A6ED0547F5C7}"/>
                            </a:ext>
                          </a:extLst>
                        </wps:cNvPr>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157546517" name="Freeform 157546517">
                          <a:extLst>
                            <a:ext uri="{FF2B5EF4-FFF2-40B4-BE49-F238E27FC236}">
                              <a16:creationId xmlns:a16="http://schemas.microsoft.com/office/drawing/2014/main" id="{53CDFEE2-714F-8625-7E7E-C7018BE0908D}"/>
                            </a:ext>
                          </a:extLst>
                        </wps:cNvPr>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F441522" id="Group 5" o:spid="_x0000_s1026" style="position:absolute;margin-left:34pt;margin-top:34pt;width:60.4pt;height:59.55pt;z-index:251658240;mso-position-horizontal-relative:page;mso-position-vertical-relative:page;mso-width-relative:margin;mso-height-relative:margin" coordsize="7668,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">
              <v:shape id="Freeform 4" o:spid="_x0000_s1027" style="position:absolute;width:7668;height:6221;visibility:visible;mso-wrap-style:square;v-text-anchor:middle" coordsize="8514183,69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" path="m4257092,345639l3303503,,,,,6533148r3172953,l4257092,6924116,5341231,6533148r3172953,l8514184,,5210681,,4257092,345639xe" fillcolor="#325be7" stroked="f" strokeweight="1.57669mm">
                <v:stroke joinstyle="miter"/>
                <v:path arrowok="t" o:connecttype="custom" o:connectlocs="383400,31055;297518,0;0,0;0,586982;285761,586982;383400,622109;481039,586982;766800,586982;766800,0;469282,0;383400,31055" o:connectangles="0,0,0,0,0,0,0,0,0,0,0"/>
              </v:shape>
              <v:group id="Graphic 16" o:spid="_x0000_s1028" style="position:absolute;left:624;top:880;width:6329;height:4103" coordorigin="7038,9972" coordsize="7027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">
                <v:shape id="Freeform 1084191382" o:spid="_x0000_s1029" style="position:absolute;left:8230;top:9972;width:10387;height:12997;visibility:visible;mso-wrap-style:square;v-text-anchor:middle" coordsize="1038730,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"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stroked="f" strokeweight="1.57669mm">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67161786" o:spid="_x0000_s1030" style="position:absolute;left:20490;top:13428;width:8594;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"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stroked="f" strokeweight="1.57669mm">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129235833" o:spid="_x0000_s1031" style="position:absolute;left:29913;top:10822;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"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stroked="f" strokeweight="1.57669mm">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1778006139" o:spid="_x0000_s1032" style="position:absolute;left:38994;top:9972;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"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stroked="f" strokeweight="1.57669mm">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792122602" o:spid="_x0000_s1033" style="position:absolute;left:42854;top:13428;width:9990;height:9746;visibility:visible;mso-wrap-style:square;v-text-anchor:middle" coordsize="998997,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" path="m,487295c,203984,215693,,499499,,783305,,998997,203984,998997,487295v,283310,-215692,487294,-499498,487294c215693,974589,,770605,,487295xm760601,487295v,-169987,-107847,-283311,-261102,-283311c346243,203984,238397,317308,238397,487295v,169986,107846,283310,261102,283310c658430,770605,760601,657281,760601,487295xe" stroked="f" strokeweight="1.57669mm">
                  <v:stroke joinstyle="miter"/>
                  <v:path arrowok="t" o:connecttype="custom" o:connectlocs="0,487295;499499,0;998997,487295;499499,974589;0,487295;760601,487295;499499,203984;238397,487295;499499,770605;760601,487295" o:connectangles="0,0,0,0,0,0,0,0,0,0"/>
                </v:shape>
                <v:shape id="Freeform 1064696466" o:spid="_x0000_s1034" style="position:absolute;left:54263;top:13485;width:8344;height:9576;visibility:visible;mso-wrap-style:square;v-text-anchor:middle" coordsize="834390,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"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stroked="f" strokeweight="1.57669mm">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067470462" o:spid="_x0000_s1035" style="position:absolute;left:64196;top:13428;width:8594;height:9640;visibility:visible;mso-wrap-style:square;v-text-anchor:middle" coordsize="859320,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"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stroked="f" strokeweight="1.57669mm">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288665802" o:spid="_x0000_s1036" style="position:absolute;left:74641;top:9972;width:2213;height:12997;visibility:visible;mso-wrap-style:square;v-text-anchor:middle" coordsize="221368,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" path="m,1280565l,16999c,5666,5676,,17029,l204341,v11352,,17027,5666,17027,16999l221368,1280565v,11333,-5675,16999,-17027,16999l17029,1297564c5676,1303230,,1297564,,1280565xe" stroked="f" strokeweight="1.57669mm">
                  <v:stroke joinstyle="miter"/>
                  <v:path arrowok="t" o:connecttype="custom" o:connectlocs="0,1280565;0,16999;17029,0;204341,0;221368,16999;221368,1280565;204341,1297564;17029,1297564;0,1280565" o:connectangles="0,0,0,0,0,0,0,0,0"/>
                </v:shape>
                <v:shape id="Freeform 1682372593" o:spid="_x0000_s1037" style="position:absolute;left:8230;top:26177;width:8855;height:13033;visibility:visible;mso-wrap-style:square;v-text-anchor:middle" coordsize="885475,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" path="m,1280565l,16999c,5667,5676,,17028,l215693,v11352,,17028,5667,17028,16999l232721,1087914r635726,c879799,1087914,885475,1093580,885475,1104912r,181319c885475,1297564,879799,1303230,868447,1303230r-851419,c5676,1303230,,1297564,,1280565xe" stroked="f" strokeweight="1.57669mm">
                  <v:stroke joinstyle="miter"/>
                  <v:path arrowok="t" o:connecttype="custom" o:connectlocs="0,1280565;0,16999;17028,0;215693,0;232721,16999;232721,1087914;868447,1087914;885475,1104912;885475,1286231;868447,1303230;17028,1303230;0,1280565" o:connectangles="0,0,0,0,0,0,0,0,0,0,0,0"/>
                </v:shape>
                <v:shape id="Freeform 260664058" o:spid="_x0000_s1038" style="position:absolute;left:18560;top:26177;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"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stroked="f" strokeweight="1.57669mm">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1185716510" o:spid="_x0000_s1039" style="position:absolute;left:22363;top:27027;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"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stroked="f" strokeweight="1.57669mm">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830146964" o:spid="_x0000_s1040" style="position:absolute;left:30537;top:29634;width:9649;height:9690;visibility:visible;mso-wrap-style:square;v-text-anchor:middle" coordsize="964940,96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"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stroked="f" strokeweight="1.57669mm">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1837888458" o:spid="_x0000_s1041" style="position:absolute;left:41662;top:29690;width:6414;height:9484;visibility:visible;mso-wrap-style:square;v-text-anchor:middle" coordsize="641401,9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"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stroked="f" strokeweight="1.57669mm">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743867450" o:spid="_x0000_s1042" style="position:absolute;left:48814;top:29634;width:8593;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"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stroked="f" strokeweight="1.57669mm">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472686573" o:spid="_x0000_s1043" style="position:absolute;left:58407;top:29634;width:9331;height:9637;visibility:visible;mso-wrap-style:square;v-text-anchor:middle" coordsize="933110,96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"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stroked="f" strokeweight="1.57669mm">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342188136" o:spid="_x0000_s1044" style="position:absolute;left:68283;top:29917;width:9025;height:13202;visibility:visible;mso-wrap-style:square;v-text-anchor:middle" coordsize="902503,13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"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stroked="f" strokeweight="1.57669mm">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1099276822" o:spid="_x0000_s1045" style="position:absolute;left:7038;top:42383;width:9990;height:13032;visibility:visible;mso-wrap-style:square;v-text-anchor:middle" coordsize="998997,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" path="m380300,1286231r,-1070915l17028,215316c5676,215316,,209650,,198318l,16998c,5666,5676,,17028,l981969,v11352,,17028,5666,17028,16998l998997,198318v,11332,-5676,16998,-17028,16998l618697,215316r,1070915c618697,1297563,613021,1303230,601669,1303230r-198664,c385976,1303230,380300,1297563,380300,1286231xe" stroked="f" strokeweight="1.57669mm">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856198983" o:spid="_x0000_s1046" style="position:absolute;left:17652;top:45953;width:6414;height:9462;visibility:visible;mso-wrap-style:square;v-text-anchor:middle" coordsize="641402,94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"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stroked="f" strokeweight="1.57669mm">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244399076" o:spid="_x0000_s1047" style="position:absolute;left:25372;top:46066;width:8287;height:9464;visibility:visible;mso-wrap-style:square;v-text-anchor:middle" coordsize="828714,9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"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stroked="f" strokeweight="1.57669mm">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760162196" o:spid="_x0000_s1048" style="position:absolute;left:35021;top:45896;width:8004;height:9746;visibility:visible;mso-wrap-style:square;v-text-anchor:middle" coordsize="800333,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"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stroked="f" strokeweight="1.57669mm">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669315525" o:spid="_x0000_s1049" style="position:absolute;left:43819;top:43233;width:7152;height:12298;visibility:visible;mso-wrap-style:square;v-text-anchor:middle" coordsize="715191,122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"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stroked="f" strokeweight="1.57669mm">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o:spid="_x0000_s1050" style="position:absolute;left:10;top:6743;width:7652;height:804" coordorigin=",75190" coordsize="8497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">
                <v:shape id="Freeform 202064582" o:spid="_x0000_s1051" style="position:absolute;top:75190;width:6357;height:7026;visibility:visible;mso-wrap-style:square;v-text-anchor:middle" coordsize="635725,7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"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filled="f" stroked="f" strokeweight="1.57669mm">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39476645" o:spid="_x0000_s1052" style="position:absolute;left:7435;top:75247;width:4484;height:6856;visibility:visible;mso-wrap-style:square;v-text-anchor:middle" coordsize="448413,6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"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filled="f" stroked="f" strokeweight="1.57669mm">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490112057" o:spid="_x0000_s1053" style="position:absolute;left:12941;top:77117;width:4564;height:5046;visibility:visible;mso-wrap-style:square;v-text-anchor:middle" coordsize="456440,50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"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filled="f" stroked="f" strokeweight="1.57669mm">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819473365" o:spid="_x0000_s1054" style="position:absolute;left:18674;top:77060;width:4371;height:5010;visibility:visible;mso-wrap-style:square;v-text-anchor:middle" coordsize="437061,50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"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filled="f" stroked="f" strokeweight="1.57669mm">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984664040" o:spid="_x0000_s1055" style="position:absolute;left:24123;top:77060;width:4825;height:7030;visibility:visible;mso-wrap-style:square;v-text-anchor:middle" coordsize="482470,70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"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filled="f" stroked="f" strokeweight="1.57669mm">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1469490083" o:spid="_x0000_s1056" style="position:absolute;left:30083;top:77117;width:5108;height:5099;visibility:visible;mso-wrap-style:square;v-text-anchor:middle" coordsize="510851,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"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filled="f" stroked="f" strokeweight="1.57669mm">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465015015" o:spid="_x0000_s1057" style="position:absolute;left:37746;top:77230;width:4881;height:6913;visibility:visible;mso-wrap-style:square;v-text-anchor:middle" coordsize="488146,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"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filled="f" stroked="f" strokeweight="1.57669mm">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1552384236" o:spid="_x0000_s1058" style="position:absolute;left:43025;top:77117;width:5335;height:5099;visibility:visible;mso-wrap-style:square;v-text-anchor:middle" coordsize="533555,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" path="m,254980c,107658,113522,,266778,,420033,,533555,107658,533555,254980v,147321,-113522,254979,-266777,254979c113522,509959,,402301,,254980xm403005,254980v,-90660,-56762,-147322,-136227,-147322c187312,107658,130551,164320,130551,254980v,90659,56761,147321,136227,147321c346243,402301,403005,345639,403005,254980xe" filled="f" stroked="f" strokeweight="1.57669mm">
                  <v:stroke joinstyle="miter"/>
                  <v:path arrowok="t" o:connecttype="custom" o:connectlocs="0,254980;266778,0;533555,254980;266778,509959;0,254980;403005,254980;266778,107658;130551,254980;266778,402301;403005,254980" o:connectangles="0,0,0,0,0,0,0,0,0,0"/>
                </v:shape>
                <v:shape id="Freeform 1054180860" o:spid="_x0000_s1059" style="position:absolute;left:49211;top:77230;width:4428;height:5043;visibility:visible;mso-wrap-style:square;v-text-anchor:middle" coordsize="442737,5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"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filled="f" stroked="f" strokeweight="1.57669mm">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86984775" o:spid="_x0000_s1060" style="position:absolute;left:54888;top:77117;width:3405;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"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filled="f" stroked="f" strokeweight="1.57669mm">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869776608" o:spid="_x0000_s1061" style="position:absolute;left:61075;top:77117;width:4313;height:4998;visibility:visible;mso-wrap-style:square;v-text-anchor:middle" coordsize="431384,49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"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filled="f" stroked="f" strokeweight="1.57669mm">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1421723255" o:spid="_x0000_s1062" style="position:absolute;left:65786;top:75643;width:3860;height:6630;visibility:visible;mso-wrap-style:square;v-text-anchor:middle" coordsize="385976,6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"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filled="f" stroked="f" strokeweight="1.57669mm">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1753886671" o:spid="_x0000_s1063" style="position:absolute;left:70213;top:77117;width:5336;height:5099;visibility:visible;mso-wrap-style:square;v-text-anchor:middle" coordsize="533556,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" path="m,254980c,107658,113522,,266778,,420034,,533556,107658,533556,254980v,147321,-113522,254979,-266778,254979c113522,509959,,402301,,254980xm403005,254980v,-90660,-56761,-147322,-136227,-147322c187312,107658,130551,164320,130551,254980v,90659,56761,147321,136227,147321c346244,402301,403005,345639,403005,254980xe" filled="f" stroked="f" strokeweight="1.57669mm">
                  <v:stroke joinstyle="miter"/>
                  <v:path arrowok="t" o:connecttype="custom" o:connectlocs="0,254980;266778,0;533556,254980;266778,509959;0,254980;403005,254980;266778,107658;130551,254980;266778,402301;403005,254980" o:connectangles="0,0,0,0,0,0,0,0,0,0"/>
                </v:shape>
                <v:shape id="Freeform 260092841" o:spid="_x0000_s1064" style="position:absolute;left:76343;top:77117;width:3406;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"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filled="f" stroked="f" strokeweight="1.57669mm">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157546517" o:spid="_x0000_s1065" style="position:absolute;left:80260;top:77230;width:4711;height:6913;visibility:visible;mso-wrap-style:square;v-text-anchor:middle" coordsize="471118,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"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filled="f" stroked="f" strokeweight="1.57669mm">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7B6833E"/>
    <w:lvl w:ilvl="0">
      <w:start w:val="1"/>
      <w:numFmt w:val="bullet"/>
      <w:pStyle w:val="ListBullet2"/>
      <w:lvlText w:val="–"/>
      <w:lvlJc w:val="left"/>
      <w:pPr>
        <w:tabs>
          <w:tab w:val="num" w:pos="643"/>
        </w:tabs>
        <w:ind w:left="643" w:hanging="360"/>
      </w:pPr>
      <w:rPr>
        <w:rFonts w:ascii="Times New Roman" w:hAnsi="Times New Roman" w:cs="Times New Roman" w:hint="default"/>
        <w:color w:val="auto"/>
      </w:rPr>
    </w:lvl>
  </w:abstractNum>
  <w:abstractNum w:abstractNumId="1" w15:restartNumberingAfterBreak="0">
    <w:nsid w:val="FFFFFF89"/>
    <w:multiLevelType w:val="singleLevel"/>
    <w:tmpl w:val="D8A6F9A6"/>
    <w:lvl w:ilvl="0">
      <w:start w:val="1"/>
      <w:numFmt w:val="bullet"/>
      <w:pStyle w:val="ListBullet"/>
      <w:lvlText w:val=""/>
      <w:lvlJc w:val="left"/>
      <w:pPr>
        <w:tabs>
          <w:tab w:val="num" w:pos="360"/>
        </w:tabs>
        <w:ind w:left="360" w:hanging="360"/>
      </w:pPr>
      <w:rPr>
        <w:rFonts w:ascii="Symbol" w:hAnsi="Symbol" w:hint="default"/>
      </w:rPr>
    </w:lvl>
  </w:abstractNum>
  <w:num w:numId="1" w16cid:durableId="50930455">
    <w:abstractNumId w:val="1"/>
  </w:num>
  <w:num w:numId="2" w16cid:durableId="105068806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0C2"/>
    <w:rsid w:val="00010859"/>
    <w:rsid w:val="0004172D"/>
    <w:rsid w:val="00095782"/>
    <w:rsid w:val="000976D5"/>
    <w:rsid w:val="000C0E9F"/>
    <w:rsid w:val="000C15AB"/>
    <w:rsid w:val="000C6B87"/>
    <w:rsid w:val="000F2C25"/>
    <w:rsid w:val="0012056C"/>
    <w:rsid w:val="0012456B"/>
    <w:rsid w:val="0013158B"/>
    <w:rsid w:val="001367A4"/>
    <w:rsid w:val="001434E9"/>
    <w:rsid w:val="00153A6B"/>
    <w:rsid w:val="00164AFE"/>
    <w:rsid w:val="00186AF0"/>
    <w:rsid w:val="00192B94"/>
    <w:rsid w:val="001A045E"/>
    <w:rsid w:val="001B7E0A"/>
    <w:rsid w:val="001D63C8"/>
    <w:rsid w:val="002079C8"/>
    <w:rsid w:val="00210FC6"/>
    <w:rsid w:val="002259B3"/>
    <w:rsid w:val="00230A2B"/>
    <w:rsid w:val="00231268"/>
    <w:rsid w:val="00253FE7"/>
    <w:rsid w:val="00273138"/>
    <w:rsid w:val="00286337"/>
    <w:rsid w:val="002A17F7"/>
    <w:rsid w:val="002C1B87"/>
    <w:rsid w:val="002C2E79"/>
    <w:rsid w:val="002D59F5"/>
    <w:rsid w:val="002D6F1B"/>
    <w:rsid w:val="002E6FD2"/>
    <w:rsid w:val="002F170E"/>
    <w:rsid w:val="00301AD4"/>
    <w:rsid w:val="003040C0"/>
    <w:rsid w:val="00322572"/>
    <w:rsid w:val="0032693F"/>
    <w:rsid w:val="00364B5B"/>
    <w:rsid w:val="00366DE8"/>
    <w:rsid w:val="00381A8B"/>
    <w:rsid w:val="003A4FBD"/>
    <w:rsid w:val="003E335D"/>
    <w:rsid w:val="003F6B18"/>
    <w:rsid w:val="00404990"/>
    <w:rsid w:val="00413DA6"/>
    <w:rsid w:val="00421FF3"/>
    <w:rsid w:val="004333BA"/>
    <w:rsid w:val="00441E32"/>
    <w:rsid w:val="00443672"/>
    <w:rsid w:val="00452F91"/>
    <w:rsid w:val="0048317E"/>
    <w:rsid w:val="00486402"/>
    <w:rsid w:val="004934B0"/>
    <w:rsid w:val="00494123"/>
    <w:rsid w:val="004A35C2"/>
    <w:rsid w:val="004A3F86"/>
    <w:rsid w:val="004C5EC8"/>
    <w:rsid w:val="004D39E7"/>
    <w:rsid w:val="004E527D"/>
    <w:rsid w:val="00517DF0"/>
    <w:rsid w:val="0054205C"/>
    <w:rsid w:val="00542E7E"/>
    <w:rsid w:val="00565C99"/>
    <w:rsid w:val="00570CDE"/>
    <w:rsid w:val="005B4082"/>
    <w:rsid w:val="005E0110"/>
    <w:rsid w:val="00601889"/>
    <w:rsid w:val="00613293"/>
    <w:rsid w:val="006256D2"/>
    <w:rsid w:val="00640AF4"/>
    <w:rsid w:val="00661977"/>
    <w:rsid w:val="006643FC"/>
    <w:rsid w:val="00682047"/>
    <w:rsid w:val="006D4862"/>
    <w:rsid w:val="006F2FB0"/>
    <w:rsid w:val="006F7C2A"/>
    <w:rsid w:val="0071356A"/>
    <w:rsid w:val="007219F3"/>
    <w:rsid w:val="007255B4"/>
    <w:rsid w:val="00731B87"/>
    <w:rsid w:val="00741A36"/>
    <w:rsid w:val="00757601"/>
    <w:rsid w:val="00765F69"/>
    <w:rsid w:val="007A5AA5"/>
    <w:rsid w:val="007A7441"/>
    <w:rsid w:val="007D0161"/>
    <w:rsid w:val="007E0008"/>
    <w:rsid w:val="00813124"/>
    <w:rsid w:val="0083527F"/>
    <w:rsid w:val="008628F2"/>
    <w:rsid w:val="008671C4"/>
    <w:rsid w:val="00894D72"/>
    <w:rsid w:val="008A4757"/>
    <w:rsid w:val="008B1E68"/>
    <w:rsid w:val="008D63BF"/>
    <w:rsid w:val="008E7358"/>
    <w:rsid w:val="008F15FA"/>
    <w:rsid w:val="009325B1"/>
    <w:rsid w:val="009700E6"/>
    <w:rsid w:val="009822E0"/>
    <w:rsid w:val="00982FD1"/>
    <w:rsid w:val="0099069B"/>
    <w:rsid w:val="009A538E"/>
    <w:rsid w:val="00A06E6C"/>
    <w:rsid w:val="00A409E6"/>
    <w:rsid w:val="00A60D55"/>
    <w:rsid w:val="00A82867"/>
    <w:rsid w:val="00A8539C"/>
    <w:rsid w:val="00A92EF3"/>
    <w:rsid w:val="00AB0BD7"/>
    <w:rsid w:val="00AC0B90"/>
    <w:rsid w:val="00AC0D94"/>
    <w:rsid w:val="00AD2FCA"/>
    <w:rsid w:val="00AD73EC"/>
    <w:rsid w:val="00B20129"/>
    <w:rsid w:val="00B21E87"/>
    <w:rsid w:val="00B35C3E"/>
    <w:rsid w:val="00B4727B"/>
    <w:rsid w:val="00B9789C"/>
    <w:rsid w:val="00BA1BD7"/>
    <w:rsid w:val="00BB1B03"/>
    <w:rsid w:val="00BB41A4"/>
    <w:rsid w:val="00BE1920"/>
    <w:rsid w:val="00BE7868"/>
    <w:rsid w:val="00C02C71"/>
    <w:rsid w:val="00C06D62"/>
    <w:rsid w:val="00C46455"/>
    <w:rsid w:val="00C540C2"/>
    <w:rsid w:val="00C7641F"/>
    <w:rsid w:val="00D235BA"/>
    <w:rsid w:val="00D54DEB"/>
    <w:rsid w:val="00D711D8"/>
    <w:rsid w:val="00D746E7"/>
    <w:rsid w:val="00DB3B10"/>
    <w:rsid w:val="00DC357B"/>
    <w:rsid w:val="00DC37E9"/>
    <w:rsid w:val="00DD1E1B"/>
    <w:rsid w:val="00E06002"/>
    <w:rsid w:val="00E53511"/>
    <w:rsid w:val="00E54CFC"/>
    <w:rsid w:val="00E62BDC"/>
    <w:rsid w:val="00E739AB"/>
    <w:rsid w:val="00E77F51"/>
    <w:rsid w:val="00E83B1E"/>
    <w:rsid w:val="00E91DE3"/>
    <w:rsid w:val="00E91F8B"/>
    <w:rsid w:val="00EB0D1B"/>
    <w:rsid w:val="00EB199B"/>
    <w:rsid w:val="00F26D6C"/>
    <w:rsid w:val="00F35381"/>
    <w:rsid w:val="00F35DC5"/>
    <w:rsid w:val="00F3602C"/>
    <w:rsid w:val="00F37ED5"/>
    <w:rsid w:val="00F60036"/>
    <w:rsid w:val="00F81233"/>
    <w:rsid w:val="00FA424D"/>
    <w:rsid w:val="00FA51B3"/>
    <w:rsid w:val="00FB4B05"/>
    <w:rsid w:val="00FC1F24"/>
    <w:rsid w:val="00FD70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5A9D8"/>
  <w15:chartTrackingRefBased/>
  <w15:docId w15:val="{F140BC01-356B-45E0-81EA-C9A99660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23"/>
    <w:pPr>
      <w:tabs>
        <w:tab w:val="left" w:pos="283"/>
        <w:tab w:val="left" w:pos="680"/>
        <w:tab w:val="left" w:pos="964"/>
      </w:tabs>
      <w:suppressAutoHyphens/>
      <w:autoSpaceDE w:val="0"/>
      <w:autoSpaceDN w:val="0"/>
      <w:adjustRightInd w:val="0"/>
      <w:spacing w:after="240"/>
      <w:textAlignment w:val="center"/>
    </w:pPr>
    <w:rPr>
      <w:rFonts w:cstheme="minorHAnsi"/>
      <w:color w:val="000000"/>
      <w:kern w:val="0"/>
      <w:sz w:val="32"/>
      <w:szCs w:val="32"/>
    </w:rPr>
  </w:style>
  <w:style w:type="paragraph" w:styleId="Heading1">
    <w:name w:val="heading 1"/>
    <w:basedOn w:val="Normal"/>
    <w:next w:val="Normal"/>
    <w:link w:val="Heading1Char"/>
    <w:uiPriority w:val="9"/>
    <w:qFormat/>
    <w:rsid w:val="00FB4B05"/>
    <w:pPr>
      <w:tabs>
        <w:tab w:val="clear" w:pos="283"/>
        <w:tab w:val="clear" w:pos="680"/>
        <w:tab w:val="clear" w:pos="964"/>
      </w:tabs>
      <w:outlineLvl w:val="0"/>
    </w:pPr>
    <w:rPr>
      <w:rFonts w:asciiTheme="majorHAnsi" w:hAnsiTheme="majorHAnsi"/>
      <w:b/>
      <w:bCs/>
      <w:sz w:val="60"/>
      <w:szCs w:val="60"/>
    </w:rPr>
  </w:style>
  <w:style w:type="paragraph" w:styleId="Heading2">
    <w:name w:val="heading 2"/>
    <w:basedOn w:val="Normal"/>
    <w:next w:val="Normal"/>
    <w:link w:val="Heading2Char"/>
    <w:uiPriority w:val="9"/>
    <w:unhideWhenUsed/>
    <w:qFormat/>
    <w:rsid w:val="00FB4B05"/>
    <w:pPr>
      <w:tabs>
        <w:tab w:val="clear" w:pos="283"/>
        <w:tab w:val="clear" w:pos="680"/>
        <w:tab w:val="clear" w:pos="964"/>
        <w:tab w:val="left" w:pos="6757"/>
      </w:tabs>
      <w:outlineLvl w:val="1"/>
    </w:pPr>
    <w:rPr>
      <w:rFonts w:asciiTheme="majorHAnsi" w:hAnsiTheme="majorHAnsi"/>
      <w:b/>
      <w:bCs/>
      <w:sz w:val="48"/>
      <w:szCs w:val="48"/>
    </w:rPr>
  </w:style>
  <w:style w:type="paragraph" w:styleId="Heading3">
    <w:name w:val="heading 3"/>
    <w:basedOn w:val="Normal"/>
    <w:next w:val="Normal"/>
    <w:link w:val="Heading3Char"/>
    <w:uiPriority w:val="9"/>
    <w:unhideWhenUsed/>
    <w:qFormat/>
    <w:rsid w:val="00FB4B05"/>
    <w:pPr>
      <w:outlineLvl w:val="2"/>
    </w:pPr>
    <w:rPr>
      <w:rFonts w:asciiTheme="majorHAnsi" w:hAnsiTheme="majorHAnsi"/>
      <w:b/>
      <w:bCs/>
      <w:sz w:val="36"/>
      <w:szCs w:val="36"/>
    </w:rPr>
  </w:style>
  <w:style w:type="paragraph" w:styleId="Heading4">
    <w:name w:val="heading 4"/>
    <w:basedOn w:val="Normal"/>
    <w:next w:val="Normal"/>
    <w:link w:val="Heading4Char"/>
    <w:uiPriority w:val="9"/>
    <w:unhideWhenUsed/>
    <w:qFormat/>
    <w:rsid w:val="001B7E0A"/>
    <w:pPr>
      <w:tabs>
        <w:tab w:val="clear" w:pos="283"/>
        <w:tab w:val="clear" w:pos="680"/>
        <w:tab w:val="clear" w:pos="964"/>
      </w:tabs>
      <w:spacing w:after="0"/>
      <w:outlineLvl w:val="3"/>
    </w:pPr>
    <w:rPr>
      <w:rFonts w:asciiTheme="majorHAnsi" w:hAnsiTheme="majorHAnsi"/>
      <w:b/>
      <w:bCs/>
      <w:color w:val="4D60FF" w:themeColor="accent6"/>
    </w:rPr>
  </w:style>
  <w:style w:type="paragraph" w:styleId="Heading5">
    <w:name w:val="heading 5"/>
    <w:basedOn w:val="Heading4"/>
    <w:next w:val="Normal"/>
    <w:link w:val="Heading5Char"/>
    <w:uiPriority w:val="9"/>
    <w:unhideWhenUsed/>
    <w:qFormat/>
    <w:rsid w:val="00FB4B05"/>
    <w:pPr>
      <w:outlineLvl w:val="4"/>
    </w:pPr>
    <w:rPr>
      <w:sz w:val="28"/>
      <w:szCs w:val="28"/>
    </w:rPr>
  </w:style>
  <w:style w:type="paragraph" w:styleId="Heading6">
    <w:name w:val="heading 6"/>
    <w:basedOn w:val="Heading5"/>
    <w:next w:val="Normal"/>
    <w:link w:val="Heading6Char"/>
    <w:uiPriority w:val="9"/>
    <w:unhideWhenUsed/>
    <w:qFormat/>
    <w:rsid w:val="001B7E0A"/>
    <w:pP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F26D6C"/>
    <w:rPr>
      <w:sz w:val="28"/>
    </w:rPr>
  </w:style>
  <w:style w:type="table" w:styleId="GridTable4-Accent1">
    <w:name w:val="Grid Table 4 Accent 1"/>
    <w:basedOn w:val="TableNormal"/>
    <w:uiPriority w:val="49"/>
    <w:rsid w:val="00DC357B"/>
    <w:rPr>
      <w:rFonts w:eastAsiaTheme="minorHAnsi"/>
      <w:kern w:val="0"/>
      <w:lang w:eastAsia="en-US"/>
      <w14:ligatures w14:val="none"/>
    </w:rPr>
    <w:tblPr>
      <w:tblBorders>
        <w:top w:val="single" w:sz="4" w:space="0" w:color="4C6EC2" w:themeColor="accent1" w:themeTint="99"/>
        <w:left w:val="single" w:sz="4" w:space="0" w:color="4C6EC2" w:themeColor="accent1" w:themeTint="99"/>
        <w:bottom w:val="single" w:sz="4" w:space="0" w:color="4C6EC2" w:themeColor="accent1" w:themeTint="99"/>
        <w:right w:val="single" w:sz="4" w:space="0" w:color="4C6EC2" w:themeColor="accent1" w:themeTint="99"/>
        <w:insideH w:val="single" w:sz="4" w:space="0" w:color="4C6EC2" w:themeColor="accent1" w:themeTint="99"/>
        <w:insideV w:val="single" w:sz="4" w:space="0" w:color="4C6EC2" w:themeColor="accent1" w:themeTint="99"/>
      </w:tblBorders>
      <w:tblCellMar>
        <w:top w:w="57" w:type="dxa"/>
        <w:bottom w:w="57" w:type="dxa"/>
      </w:tblCellMar>
    </w:tblPr>
    <w:tcPr>
      <w:shd w:val="clear" w:color="auto" w:fill="auto"/>
    </w:tcPr>
    <w:tblStylePr w:type="firstRow">
      <w:rPr>
        <w:b/>
        <w:bCs/>
        <w:color w:val="FFFFFF" w:themeColor="background1"/>
      </w:rPr>
      <w:tblPr/>
      <w:tcPr>
        <w:tcBorders>
          <w:top w:val="single" w:sz="4" w:space="0" w:color="1C2C52" w:themeColor="accent1"/>
          <w:left w:val="single" w:sz="4" w:space="0" w:color="1C2C52" w:themeColor="accent1"/>
          <w:bottom w:val="single" w:sz="4" w:space="0" w:color="1C2C52" w:themeColor="accent1"/>
          <w:right w:val="single" w:sz="4" w:space="0" w:color="1C2C52" w:themeColor="accent1"/>
          <w:insideH w:val="nil"/>
          <w:insideV w:val="nil"/>
        </w:tcBorders>
        <w:shd w:val="clear" w:color="auto" w:fill="1C2C52" w:themeFill="accent1"/>
      </w:tcPr>
    </w:tblStylePr>
    <w:tblStylePr w:type="lastRow">
      <w:rPr>
        <w:b/>
        <w:bCs/>
      </w:rPr>
      <w:tblPr/>
      <w:tcPr>
        <w:tcBorders>
          <w:top w:val="double" w:sz="4" w:space="0" w:color="1C2C52" w:themeColor="accent1"/>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00381A8B"/>
    <w:rPr>
      <w:rFonts w:ascii="Minion Pro" w:hAnsi="Minion Pro" w:cs="Minion Pro"/>
    </w:rPr>
  </w:style>
  <w:style w:type="paragraph" w:styleId="Title">
    <w:name w:val="Title"/>
    <w:basedOn w:val="Normal"/>
    <w:next w:val="Normal"/>
    <w:link w:val="TitleChar"/>
    <w:uiPriority w:val="10"/>
    <w:qFormat/>
    <w:rsid w:val="009822E0"/>
    <w:pPr>
      <w:jc w:val="center"/>
    </w:pPr>
    <w:rPr>
      <w:b/>
      <w:bCs/>
      <w:color w:val="000000" w:themeColor="text1"/>
      <w:sz w:val="136"/>
      <w:szCs w:val="136"/>
    </w:rPr>
  </w:style>
  <w:style w:type="character" w:customStyle="1" w:styleId="TitleChar">
    <w:name w:val="Title Char"/>
    <w:basedOn w:val="DefaultParagraphFont"/>
    <w:link w:val="Title"/>
    <w:uiPriority w:val="10"/>
    <w:rsid w:val="009822E0"/>
    <w:rPr>
      <w:rFonts w:cstheme="minorHAnsi"/>
      <w:b/>
      <w:bCs/>
      <w:color w:val="000000" w:themeColor="text1"/>
      <w:kern w:val="0"/>
      <w:sz w:val="136"/>
      <w:szCs w:val="136"/>
    </w:rPr>
  </w:style>
  <w:style w:type="character" w:customStyle="1" w:styleId="Heading1Char">
    <w:name w:val="Heading 1 Char"/>
    <w:basedOn w:val="DefaultParagraphFont"/>
    <w:link w:val="Heading1"/>
    <w:uiPriority w:val="9"/>
    <w:rsid w:val="00FB4B05"/>
    <w:rPr>
      <w:rFonts w:asciiTheme="majorHAnsi" w:hAnsiTheme="majorHAnsi" w:cstheme="minorHAnsi"/>
      <w:b/>
      <w:bCs/>
      <w:color w:val="000000"/>
      <w:kern w:val="0"/>
      <w:sz w:val="60"/>
      <w:szCs w:val="60"/>
    </w:rPr>
  </w:style>
  <w:style w:type="character" w:customStyle="1" w:styleId="Heading2Char">
    <w:name w:val="Heading 2 Char"/>
    <w:basedOn w:val="DefaultParagraphFont"/>
    <w:link w:val="Heading2"/>
    <w:uiPriority w:val="9"/>
    <w:rsid w:val="00FB4B05"/>
    <w:rPr>
      <w:rFonts w:asciiTheme="majorHAnsi" w:hAnsiTheme="majorHAnsi" w:cstheme="minorHAnsi"/>
      <w:b/>
      <w:bCs/>
      <w:color w:val="000000"/>
      <w:kern w:val="0"/>
      <w:sz w:val="48"/>
      <w:szCs w:val="48"/>
    </w:rPr>
  </w:style>
  <w:style w:type="character" w:customStyle="1" w:styleId="Heading3Char">
    <w:name w:val="Heading 3 Char"/>
    <w:basedOn w:val="DefaultParagraphFont"/>
    <w:link w:val="Heading3"/>
    <w:uiPriority w:val="9"/>
    <w:rsid w:val="00FB4B05"/>
    <w:rPr>
      <w:rFonts w:asciiTheme="majorHAnsi" w:hAnsiTheme="majorHAnsi" w:cstheme="minorHAnsi"/>
      <w:b/>
      <w:bCs/>
      <w:color w:val="000000"/>
      <w:kern w:val="0"/>
      <w:sz w:val="36"/>
      <w:szCs w:val="36"/>
    </w:rPr>
  </w:style>
  <w:style w:type="paragraph" w:styleId="Subtitle">
    <w:name w:val="Subtitle"/>
    <w:basedOn w:val="Normal"/>
    <w:next w:val="Normal"/>
    <w:link w:val="SubtitleChar"/>
    <w:uiPriority w:val="11"/>
    <w:qFormat/>
    <w:rsid w:val="009822E0"/>
    <w:pPr>
      <w:jc w:val="center"/>
    </w:pPr>
    <w:rPr>
      <w:b/>
      <w:bCs/>
      <w:color w:val="000000" w:themeColor="text1"/>
      <w:sz w:val="36"/>
      <w:szCs w:val="36"/>
    </w:rPr>
  </w:style>
  <w:style w:type="character" w:customStyle="1" w:styleId="SubtitleChar">
    <w:name w:val="Subtitle Char"/>
    <w:basedOn w:val="DefaultParagraphFont"/>
    <w:link w:val="Subtitle"/>
    <w:uiPriority w:val="11"/>
    <w:rsid w:val="009822E0"/>
    <w:rPr>
      <w:rFonts w:cstheme="minorHAnsi"/>
      <w:b/>
      <w:bCs/>
      <w:color w:val="000000" w:themeColor="text1"/>
      <w:kern w:val="0"/>
      <w:sz w:val="36"/>
      <w:szCs w:val="36"/>
    </w:rPr>
  </w:style>
  <w:style w:type="paragraph" w:styleId="NoSpacing">
    <w:name w:val="No Spacing"/>
    <w:basedOn w:val="Normal"/>
    <w:link w:val="NoSpacingChar"/>
    <w:uiPriority w:val="1"/>
    <w:qFormat/>
    <w:rsid w:val="00381A8B"/>
    <w:pPr>
      <w:spacing w:after="0"/>
      <w:contextualSpacing/>
    </w:pPr>
  </w:style>
  <w:style w:type="character" w:customStyle="1" w:styleId="Heading4Char">
    <w:name w:val="Heading 4 Char"/>
    <w:basedOn w:val="DefaultParagraphFont"/>
    <w:link w:val="Heading4"/>
    <w:uiPriority w:val="9"/>
    <w:rsid w:val="001B7E0A"/>
    <w:rPr>
      <w:rFonts w:asciiTheme="majorHAnsi" w:hAnsiTheme="majorHAnsi" w:cstheme="minorHAnsi"/>
      <w:b/>
      <w:bCs/>
      <w:color w:val="4D60FF" w:themeColor="accent6"/>
      <w:kern w:val="0"/>
      <w:sz w:val="32"/>
      <w:szCs w:val="32"/>
    </w:rPr>
  </w:style>
  <w:style w:type="paragraph" w:customStyle="1" w:styleId="IntroText1">
    <w:name w:val="Intro Text 1"/>
    <w:basedOn w:val="Normal"/>
    <w:next w:val="Normal"/>
    <w:qFormat/>
    <w:rsid w:val="00A8539C"/>
    <w:rPr>
      <w:rFonts w:ascii="Relative NLT" w:hAnsi="Relative NLT"/>
      <w:sz w:val="48"/>
      <w:szCs w:val="48"/>
      <w:lang w:val="sv-SE"/>
    </w:rPr>
  </w:style>
  <w:style w:type="paragraph" w:customStyle="1" w:styleId="IntroText2">
    <w:name w:val="Intro Text 2"/>
    <w:basedOn w:val="Normal"/>
    <w:next w:val="Normal"/>
    <w:qFormat/>
    <w:rsid w:val="00FB4B05"/>
    <w:rPr>
      <w:rFonts w:ascii="Relative NLT" w:hAnsi="Relative NLT"/>
      <w:sz w:val="36"/>
      <w:szCs w:val="36"/>
      <w:lang w:val="sv-SE"/>
    </w:rPr>
  </w:style>
  <w:style w:type="paragraph" w:customStyle="1" w:styleId="IntroText3">
    <w:name w:val="Intro Text 3"/>
    <w:basedOn w:val="Normal"/>
    <w:qFormat/>
    <w:rsid w:val="00FB4B05"/>
    <w:pPr>
      <w:tabs>
        <w:tab w:val="clear" w:pos="283"/>
        <w:tab w:val="clear" w:pos="680"/>
        <w:tab w:val="clear" w:pos="964"/>
      </w:tabs>
    </w:pPr>
    <w:rPr>
      <w:rFonts w:ascii="Relative NLT" w:hAnsi="Relative NLT"/>
      <w:lang w:val="sv-SE"/>
    </w:rPr>
  </w:style>
  <w:style w:type="character" w:customStyle="1" w:styleId="Heading5Char">
    <w:name w:val="Heading 5 Char"/>
    <w:basedOn w:val="DefaultParagraphFont"/>
    <w:link w:val="Heading5"/>
    <w:uiPriority w:val="9"/>
    <w:rsid w:val="00FB4B05"/>
    <w:rPr>
      <w:rFonts w:asciiTheme="majorHAnsi" w:hAnsiTheme="majorHAnsi" w:cstheme="minorHAnsi"/>
      <w:b/>
      <w:bCs/>
      <w:color w:val="000000"/>
      <w:kern w:val="0"/>
      <w:sz w:val="28"/>
      <w:szCs w:val="28"/>
    </w:rPr>
  </w:style>
  <w:style w:type="paragraph" w:customStyle="1" w:styleId="Normal2">
    <w:name w:val="Normal 2"/>
    <w:basedOn w:val="Normal"/>
    <w:qFormat/>
    <w:rsid w:val="003A4FBD"/>
    <w:rPr>
      <w:sz w:val="28"/>
      <w:szCs w:val="28"/>
    </w:rPr>
  </w:style>
  <w:style w:type="character" w:customStyle="1" w:styleId="Heading6Char">
    <w:name w:val="Heading 6 Char"/>
    <w:basedOn w:val="DefaultParagraphFont"/>
    <w:link w:val="Heading6"/>
    <w:uiPriority w:val="9"/>
    <w:rsid w:val="001B7E0A"/>
    <w:rPr>
      <w:rFonts w:asciiTheme="majorHAnsi" w:hAnsiTheme="majorHAnsi" w:cstheme="minorHAnsi"/>
      <w:b/>
      <w:bCs/>
      <w:color w:val="4D60FF" w:themeColor="accent6"/>
      <w:kern w:val="0"/>
    </w:rPr>
  </w:style>
  <w:style w:type="paragraph" w:customStyle="1" w:styleId="Normal3">
    <w:name w:val="Normal 3"/>
    <w:basedOn w:val="Normal2"/>
    <w:qFormat/>
    <w:rsid w:val="003A4FBD"/>
    <w:rPr>
      <w:sz w:val="24"/>
      <w:szCs w:val="24"/>
    </w:rPr>
  </w:style>
  <w:style w:type="paragraph" w:styleId="ListParagraph">
    <w:name w:val="List Paragraph"/>
    <w:basedOn w:val="Normal"/>
    <w:uiPriority w:val="34"/>
    <w:rsid w:val="003A4FBD"/>
    <w:pPr>
      <w:ind w:left="720"/>
      <w:contextualSpacing/>
    </w:pPr>
  </w:style>
  <w:style w:type="paragraph" w:styleId="ListBullet">
    <w:name w:val="List Bullet"/>
    <w:basedOn w:val="Normal"/>
    <w:uiPriority w:val="99"/>
    <w:unhideWhenUsed/>
    <w:qFormat/>
    <w:rsid w:val="003A4FBD"/>
    <w:pPr>
      <w:numPr>
        <w:numId w:val="1"/>
      </w:numPr>
      <w:ind w:left="357" w:hanging="357"/>
      <w:contextualSpacing/>
    </w:pPr>
  </w:style>
  <w:style w:type="paragraph" w:styleId="ListBullet2">
    <w:name w:val="List Bullet 2"/>
    <w:basedOn w:val="Normal"/>
    <w:uiPriority w:val="99"/>
    <w:unhideWhenUsed/>
    <w:qFormat/>
    <w:rsid w:val="003A4FBD"/>
    <w:pPr>
      <w:numPr>
        <w:numId w:val="2"/>
      </w:numPr>
      <w:contextualSpacing/>
    </w:pPr>
  </w:style>
  <w:style w:type="paragraph" w:styleId="ListBullet3">
    <w:name w:val="List Bullet 3"/>
    <w:basedOn w:val="ListBullet"/>
    <w:uiPriority w:val="99"/>
    <w:unhideWhenUsed/>
    <w:qFormat/>
    <w:rsid w:val="003A4FBD"/>
    <w:rPr>
      <w:sz w:val="28"/>
      <w:szCs w:val="28"/>
    </w:rPr>
  </w:style>
  <w:style w:type="paragraph" w:styleId="ListBullet4">
    <w:name w:val="List Bullet 4"/>
    <w:basedOn w:val="ListBullet2"/>
    <w:uiPriority w:val="99"/>
    <w:unhideWhenUsed/>
    <w:qFormat/>
    <w:rsid w:val="003A4FBD"/>
    <w:rPr>
      <w:sz w:val="28"/>
      <w:szCs w:val="28"/>
    </w:rPr>
  </w:style>
  <w:style w:type="paragraph" w:styleId="ListBullet5">
    <w:name w:val="List Bullet 5"/>
    <w:basedOn w:val="ListBullet3"/>
    <w:uiPriority w:val="99"/>
    <w:unhideWhenUsed/>
    <w:qFormat/>
    <w:rsid w:val="00D54DEB"/>
    <w:rPr>
      <w:sz w:val="24"/>
      <w:szCs w:val="24"/>
    </w:rPr>
  </w:style>
  <w:style w:type="paragraph" w:customStyle="1" w:styleId="ListBullet6">
    <w:name w:val="List Bullet 6"/>
    <w:basedOn w:val="ListBullet4"/>
    <w:qFormat/>
    <w:rsid w:val="00D54DEB"/>
    <w:rPr>
      <w:sz w:val="24"/>
      <w:szCs w:val="24"/>
    </w:rPr>
  </w:style>
  <w:style w:type="paragraph" w:styleId="Footer">
    <w:name w:val="footer"/>
    <w:basedOn w:val="Normal"/>
    <w:link w:val="FooterChar"/>
    <w:uiPriority w:val="99"/>
    <w:unhideWhenUsed/>
    <w:qFormat/>
    <w:rsid w:val="00D54DEB"/>
    <w:rPr>
      <w:sz w:val="16"/>
      <w:szCs w:val="16"/>
    </w:rPr>
  </w:style>
  <w:style w:type="character" w:customStyle="1" w:styleId="FooterChar">
    <w:name w:val="Footer Char"/>
    <w:basedOn w:val="DefaultParagraphFont"/>
    <w:link w:val="Footer"/>
    <w:uiPriority w:val="99"/>
    <w:rsid w:val="00D54DEB"/>
    <w:rPr>
      <w:rFonts w:cstheme="minorHAnsi"/>
      <w:color w:val="000000"/>
      <w:kern w:val="0"/>
      <w:sz w:val="16"/>
      <w:szCs w:val="16"/>
    </w:rPr>
  </w:style>
  <w:style w:type="paragraph" w:styleId="Quote">
    <w:name w:val="Quote"/>
    <w:basedOn w:val="Heading1"/>
    <w:next w:val="Normal"/>
    <w:link w:val="QuoteChar"/>
    <w:uiPriority w:val="29"/>
    <w:qFormat/>
    <w:rsid w:val="004E527D"/>
    <w:pPr>
      <w:spacing w:line="288" w:lineRule="auto"/>
      <w:jc w:val="center"/>
    </w:pPr>
  </w:style>
  <w:style w:type="character" w:customStyle="1" w:styleId="QuoteChar">
    <w:name w:val="Quote Char"/>
    <w:basedOn w:val="DefaultParagraphFont"/>
    <w:link w:val="Quote"/>
    <w:uiPriority w:val="29"/>
    <w:rsid w:val="004E527D"/>
    <w:rPr>
      <w:rFonts w:asciiTheme="majorHAnsi" w:hAnsiTheme="majorHAnsi" w:cstheme="minorHAnsi"/>
      <w:b/>
      <w:bCs/>
      <w:color w:val="000000"/>
      <w:kern w:val="0"/>
      <w:sz w:val="60"/>
      <w:szCs w:val="60"/>
    </w:rPr>
  </w:style>
  <w:style w:type="paragraph" w:customStyle="1" w:styleId="Quote2">
    <w:name w:val="Quote 2"/>
    <w:basedOn w:val="Normal"/>
    <w:next w:val="Normal"/>
    <w:qFormat/>
    <w:rsid w:val="00A8539C"/>
    <w:pPr>
      <w:spacing w:before="480" w:line="288" w:lineRule="auto"/>
      <w:jc w:val="center"/>
    </w:pPr>
    <w:rPr>
      <w:b/>
      <w:bCs/>
      <w:sz w:val="48"/>
      <w:szCs w:val="40"/>
    </w:rPr>
  </w:style>
  <w:style w:type="paragraph" w:styleId="Header">
    <w:name w:val="header"/>
    <w:basedOn w:val="Normal"/>
    <w:link w:val="HeaderChar"/>
    <w:uiPriority w:val="99"/>
    <w:unhideWhenUsed/>
    <w:rsid w:val="0048317E"/>
    <w:pPr>
      <w:tabs>
        <w:tab w:val="clear" w:pos="283"/>
        <w:tab w:val="clear" w:pos="680"/>
        <w:tab w:val="clear" w:pos="964"/>
        <w:tab w:val="center" w:pos="4513"/>
        <w:tab w:val="right" w:pos="9026"/>
      </w:tabs>
      <w:spacing w:after="0"/>
    </w:pPr>
  </w:style>
  <w:style w:type="character" w:customStyle="1" w:styleId="HeaderChar">
    <w:name w:val="Header Char"/>
    <w:basedOn w:val="DefaultParagraphFont"/>
    <w:link w:val="Header"/>
    <w:uiPriority w:val="99"/>
    <w:rsid w:val="0048317E"/>
    <w:rPr>
      <w:rFonts w:cstheme="minorHAnsi"/>
      <w:color w:val="000000"/>
      <w:kern w:val="0"/>
      <w:sz w:val="32"/>
      <w:szCs w:val="32"/>
    </w:rPr>
  </w:style>
  <w:style w:type="character" w:customStyle="1" w:styleId="NoSpacingChar">
    <w:name w:val="No Spacing Char"/>
    <w:basedOn w:val="DefaultParagraphFont"/>
    <w:link w:val="NoSpacing"/>
    <w:uiPriority w:val="1"/>
    <w:rsid w:val="0048317E"/>
    <w:rPr>
      <w:rFonts w:cstheme="minorHAnsi"/>
      <w:color w:val="000000"/>
      <w:kern w:val="0"/>
      <w:sz w:val="32"/>
      <w:szCs w:val="32"/>
    </w:rPr>
  </w:style>
  <w:style w:type="paragraph" w:styleId="TOCHeading">
    <w:name w:val="TOC Heading"/>
    <w:basedOn w:val="Heading1"/>
    <w:next w:val="Normal"/>
    <w:uiPriority w:val="39"/>
    <w:unhideWhenUsed/>
    <w:qFormat/>
    <w:rsid w:val="00682047"/>
    <w:pPr>
      <w:keepNext/>
      <w:keepLines/>
      <w:suppressAutoHyphens w:val="0"/>
      <w:autoSpaceDE/>
      <w:autoSpaceDN/>
      <w:adjustRightInd/>
      <w:spacing w:before="480" w:after="720" w:line="276" w:lineRule="auto"/>
      <w:textAlignment w:val="auto"/>
      <w:outlineLvl w:val="9"/>
    </w:pPr>
    <w:rPr>
      <w:rFonts w:cstheme="minorBidi"/>
      <w:bCs w:val="0"/>
      <w:color w:val="auto"/>
      <w:kern w:val="2"/>
      <w:lang w:val="en-US" w:eastAsia="ja-JP"/>
      <w14:ligatures w14:val="none"/>
    </w:rPr>
  </w:style>
  <w:style w:type="paragraph" w:styleId="TOC2">
    <w:name w:val="toc 2"/>
    <w:basedOn w:val="Normal"/>
    <w:next w:val="Normal"/>
    <w:autoRedefine/>
    <w:uiPriority w:val="39"/>
    <w:unhideWhenUsed/>
    <w:rsid w:val="00B35C3E"/>
    <w:pPr>
      <w:tabs>
        <w:tab w:val="clear" w:pos="283"/>
        <w:tab w:val="clear" w:pos="680"/>
        <w:tab w:val="clear" w:pos="964"/>
        <w:tab w:val="right" w:pos="9345"/>
      </w:tabs>
      <w:spacing w:before="120" w:after="0"/>
    </w:pPr>
    <w:rPr>
      <w:rFonts w:cs="Times New Roman"/>
      <w:iCs/>
      <w:noProof/>
      <w:szCs w:val="24"/>
    </w:rPr>
  </w:style>
  <w:style w:type="paragraph" w:styleId="TOC1">
    <w:name w:val="toc 1"/>
    <w:basedOn w:val="Normal"/>
    <w:next w:val="Normal"/>
    <w:autoRedefine/>
    <w:uiPriority w:val="39"/>
    <w:unhideWhenUsed/>
    <w:rsid w:val="007A7441"/>
    <w:pPr>
      <w:tabs>
        <w:tab w:val="clear" w:pos="283"/>
        <w:tab w:val="clear" w:pos="680"/>
        <w:tab w:val="clear" w:pos="964"/>
        <w:tab w:val="right" w:pos="9345"/>
      </w:tabs>
      <w:spacing w:before="240" w:after="120"/>
    </w:pPr>
    <w:rPr>
      <w:rFonts w:cs="Times New Roman"/>
      <w:b/>
      <w:bCs/>
      <w:noProof/>
      <w:sz w:val="36"/>
      <w:szCs w:val="24"/>
    </w:rPr>
  </w:style>
  <w:style w:type="paragraph" w:styleId="TOC3">
    <w:name w:val="toc 3"/>
    <w:basedOn w:val="Normal"/>
    <w:next w:val="Normal"/>
    <w:autoRedefine/>
    <w:uiPriority w:val="39"/>
    <w:unhideWhenUsed/>
    <w:rsid w:val="00682047"/>
    <w:pPr>
      <w:tabs>
        <w:tab w:val="clear" w:pos="283"/>
        <w:tab w:val="clear" w:pos="680"/>
        <w:tab w:val="clear" w:pos="964"/>
      </w:tabs>
      <w:spacing w:after="0"/>
      <w:ind w:left="640"/>
    </w:pPr>
    <w:rPr>
      <w:rFonts w:cs="Times New Roman"/>
      <w:sz w:val="20"/>
      <w:szCs w:val="24"/>
    </w:rPr>
  </w:style>
  <w:style w:type="paragraph" w:styleId="TOC4">
    <w:name w:val="toc 4"/>
    <w:basedOn w:val="Normal"/>
    <w:next w:val="Normal"/>
    <w:autoRedefine/>
    <w:uiPriority w:val="39"/>
    <w:semiHidden/>
    <w:unhideWhenUsed/>
    <w:rsid w:val="0048317E"/>
    <w:pPr>
      <w:tabs>
        <w:tab w:val="clear" w:pos="283"/>
        <w:tab w:val="clear" w:pos="680"/>
        <w:tab w:val="clear" w:pos="964"/>
      </w:tabs>
      <w:spacing w:after="0"/>
      <w:ind w:left="960"/>
    </w:pPr>
    <w:rPr>
      <w:rFonts w:cs="Times New Roman"/>
      <w:sz w:val="20"/>
      <w:szCs w:val="24"/>
    </w:rPr>
  </w:style>
  <w:style w:type="paragraph" w:styleId="TOC5">
    <w:name w:val="toc 5"/>
    <w:basedOn w:val="Normal"/>
    <w:next w:val="Normal"/>
    <w:autoRedefine/>
    <w:uiPriority w:val="39"/>
    <w:semiHidden/>
    <w:unhideWhenUsed/>
    <w:rsid w:val="0048317E"/>
    <w:pPr>
      <w:tabs>
        <w:tab w:val="clear" w:pos="283"/>
        <w:tab w:val="clear" w:pos="680"/>
        <w:tab w:val="clear" w:pos="964"/>
      </w:tabs>
      <w:spacing w:after="0"/>
      <w:ind w:left="1280"/>
    </w:pPr>
    <w:rPr>
      <w:rFonts w:cs="Times New Roman"/>
      <w:sz w:val="20"/>
      <w:szCs w:val="24"/>
    </w:rPr>
  </w:style>
  <w:style w:type="paragraph" w:styleId="TOC6">
    <w:name w:val="toc 6"/>
    <w:basedOn w:val="Normal"/>
    <w:next w:val="Normal"/>
    <w:autoRedefine/>
    <w:uiPriority w:val="39"/>
    <w:semiHidden/>
    <w:unhideWhenUsed/>
    <w:rsid w:val="0048317E"/>
    <w:pPr>
      <w:tabs>
        <w:tab w:val="clear" w:pos="283"/>
        <w:tab w:val="clear" w:pos="680"/>
        <w:tab w:val="clear" w:pos="964"/>
      </w:tabs>
      <w:spacing w:after="0"/>
      <w:ind w:left="1600"/>
    </w:pPr>
    <w:rPr>
      <w:rFonts w:cs="Times New Roman"/>
      <w:sz w:val="20"/>
      <w:szCs w:val="24"/>
    </w:rPr>
  </w:style>
  <w:style w:type="paragraph" w:styleId="TOC7">
    <w:name w:val="toc 7"/>
    <w:basedOn w:val="Normal"/>
    <w:next w:val="Normal"/>
    <w:autoRedefine/>
    <w:uiPriority w:val="39"/>
    <w:semiHidden/>
    <w:unhideWhenUsed/>
    <w:rsid w:val="0048317E"/>
    <w:pPr>
      <w:tabs>
        <w:tab w:val="clear" w:pos="283"/>
        <w:tab w:val="clear" w:pos="680"/>
        <w:tab w:val="clear" w:pos="964"/>
      </w:tabs>
      <w:spacing w:after="0"/>
      <w:ind w:left="1920"/>
    </w:pPr>
    <w:rPr>
      <w:rFonts w:cs="Times New Roman"/>
      <w:sz w:val="20"/>
      <w:szCs w:val="24"/>
    </w:rPr>
  </w:style>
  <w:style w:type="paragraph" w:styleId="TOC8">
    <w:name w:val="toc 8"/>
    <w:basedOn w:val="Normal"/>
    <w:next w:val="Normal"/>
    <w:autoRedefine/>
    <w:uiPriority w:val="39"/>
    <w:semiHidden/>
    <w:unhideWhenUsed/>
    <w:rsid w:val="0048317E"/>
    <w:pPr>
      <w:tabs>
        <w:tab w:val="clear" w:pos="283"/>
        <w:tab w:val="clear" w:pos="680"/>
        <w:tab w:val="clear" w:pos="964"/>
      </w:tabs>
      <w:spacing w:after="0"/>
      <w:ind w:left="2240"/>
    </w:pPr>
    <w:rPr>
      <w:rFonts w:cs="Times New Roman"/>
      <w:sz w:val="20"/>
      <w:szCs w:val="24"/>
    </w:rPr>
  </w:style>
  <w:style w:type="paragraph" w:styleId="TOC9">
    <w:name w:val="toc 9"/>
    <w:basedOn w:val="Normal"/>
    <w:next w:val="Normal"/>
    <w:autoRedefine/>
    <w:uiPriority w:val="39"/>
    <w:semiHidden/>
    <w:unhideWhenUsed/>
    <w:rsid w:val="0048317E"/>
    <w:pPr>
      <w:tabs>
        <w:tab w:val="clear" w:pos="283"/>
        <w:tab w:val="clear" w:pos="680"/>
        <w:tab w:val="clear" w:pos="964"/>
      </w:tabs>
      <w:spacing w:after="0"/>
      <w:ind w:left="2560"/>
    </w:pPr>
    <w:rPr>
      <w:rFonts w:cs="Times New Roman"/>
      <w:sz w:val="20"/>
      <w:szCs w:val="24"/>
    </w:rPr>
  </w:style>
  <w:style w:type="character" w:customStyle="1" w:styleId="BigHeading80ptMedUnderlineMONO">
    <w:name w:val="Big Heading 80pt Med Underline MONO"/>
    <w:basedOn w:val="DefaultParagraphFont"/>
    <w:uiPriority w:val="99"/>
    <w:rsid w:val="00BE7868"/>
    <w:rPr>
      <w:rFonts w:ascii="ApercuMonoPro-Medium" w:hAnsi="ApercuMonoPro-Medium" w:cs="ApercuMonoPro-Medium"/>
      <w:color w:val="325BE7"/>
      <w:spacing w:val="0"/>
      <w:sz w:val="160"/>
      <w:szCs w:val="160"/>
      <w:u w:val="thick"/>
    </w:rPr>
  </w:style>
  <w:style w:type="table" w:styleId="TableGrid">
    <w:name w:val="Table Grid"/>
    <w:basedOn w:val="TableNormal"/>
    <w:uiPriority w:val="39"/>
    <w:rsid w:val="00322572"/>
    <w:tblPr>
      <w:tblCellMar>
        <w:top w:w="284" w:type="dxa"/>
        <w:left w:w="284" w:type="dxa"/>
        <w:bottom w:w="284" w:type="dxa"/>
        <w:right w:w="284" w:type="dxa"/>
      </w:tblCellMar>
    </w:tblPr>
  </w:style>
  <w:style w:type="table" w:styleId="ListTable1Light-Accent1">
    <w:name w:val="List Table 1 Light Accent 1"/>
    <w:basedOn w:val="TableNormal"/>
    <w:uiPriority w:val="46"/>
    <w:rsid w:val="00B4727B"/>
    <w:tblPr>
      <w:tblStyleRowBandSize w:val="1"/>
      <w:tblStyleColBandSize w:val="1"/>
    </w:tblPr>
    <w:tblStylePr w:type="firstRow">
      <w:rPr>
        <w:b/>
        <w:bCs/>
      </w:rPr>
      <w:tblPr/>
      <w:tcPr>
        <w:tcBorders>
          <w:bottom w:val="single" w:sz="4" w:space="0" w:color="4C6EC2" w:themeColor="accent1" w:themeTint="99"/>
        </w:tcBorders>
      </w:tcPr>
    </w:tblStylePr>
    <w:tblStylePr w:type="lastRow">
      <w:rPr>
        <w:b/>
        <w:bCs/>
      </w:rPr>
      <w:tblPr/>
      <w:tcPr>
        <w:tcBorders>
          <w:top w:val="single" w:sz="4" w:space="0" w:color="4C6EC2" w:themeColor="accent1" w:themeTint="99"/>
        </w:tcBorders>
      </w:tcPr>
    </w:tblStylePr>
    <w:tblStylePr w:type="firstCol">
      <w:rPr>
        <w:b/>
        <w:bCs/>
      </w:rPr>
    </w:tblStylePr>
    <w:tblStylePr w:type="lastCol">
      <w:rPr>
        <w:b/>
        <w:bCs/>
      </w:rPr>
    </w:tblStylePr>
    <w:tblStylePr w:type="band1Vert">
      <w:tblPr/>
      <w:tcPr>
        <w:shd w:val="clear" w:color="auto" w:fill="C3CEEA" w:themeFill="accent1" w:themeFillTint="33"/>
      </w:tcPr>
    </w:tblStylePr>
    <w:tblStylePr w:type="band1Horz">
      <w:tblPr/>
      <w:tcPr>
        <w:shd w:val="clear" w:color="auto" w:fill="C3CEEA" w:themeFill="accent1" w:themeFillTint="33"/>
      </w:tcPr>
    </w:tblStylePr>
  </w:style>
  <w:style w:type="table" w:customStyle="1" w:styleId="Table1">
    <w:name w:val="Table 1"/>
    <w:basedOn w:val="TableNormal"/>
    <w:uiPriority w:val="99"/>
    <w:rsid w:val="00B4727B"/>
    <w:tblPr>
      <w:tblBorders>
        <w:insideH w:val="single" w:sz="4" w:space="0" w:color="auto"/>
      </w:tblBorders>
      <w:tblCellMar>
        <w:top w:w="113" w:type="dxa"/>
        <w:bottom w:w="113" w:type="dxa"/>
      </w:tblCellMar>
    </w:tblPr>
    <w:tcPr>
      <w:shd w:val="clear" w:color="auto" w:fill="FFFFFF" w:themeFill="background1"/>
    </w:tcPr>
  </w:style>
  <w:style w:type="character" w:customStyle="1" w:styleId="Body14ptMedium">
    <w:name w:val="Body 14pt – Medium"/>
    <w:basedOn w:val="DefaultParagraphFont"/>
    <w:uiPriority w:val="99"/>
    <w:rsid w:val="00231268"/>
    <w:rPr>
      <w:rFonts w:ascii="CircularStd-Book" w:hAnsi="CircularStd-Book" w:cs="CircularStd-Book"/>
      <w:color w:val="000000"/>
      <w:spacing w:val="0"/>
      <w:sz w:val="28"/>
      <w:szCs w:val="28"/>
      <w:vertAlign w:val="baseline"/>
      <w:lang w:val="en-GB"/>
    </w:rPr>
  </w:style>
  <w:style w:type="paragraph" w:customStyle="1" w:styleId="Caption12pt">
    <w:name w:val="Caption 12pt"/>
    <w:basedOn w:val="Normal"/>
    <w:uiPriority w:val="99"/>
    <w:rsid w:val="002C2E79"/>
    <w:pPr>
      <w:tabs>
        <w:tab w:val="clear" w:pos="283"/>
        <w:tab w:val="clear" w:pos="680"/>
        <w:tab w:val="clear" w:pos="964"/>
      </w:tabs>
      <w:spacing w:after="0" w:line="320" w:lineRule="atLeast"/>
      <w:jc w:val="center"/>
    </w:pPr>
    <w:rPr>
      <w:rFonts w:ascii="RelativeTrial-Book" w:hAnsi="RelativeTrial-Book" w:cs="RelativeTrial-Book"/>
      <w:sz w:val="24"/>
      <w:szCs w:val="24"/>
    </w:rPr>
  </w:style>
  <w:style w:type="paragraph" w:customStyle="1" w:styleId="Normal4">
    <w:name w:val="Normal 4"/>
    <w:basedOn w:val="Normal3"/>
    <w:qFormat/>
    <w:rsid w:val="00565C99"/>
    <w:rPr>
      <w:sz w:val="20"/>
    </w:rPr>
  </w:style>
  <w:style w:type="character" w:styleId="Hyperlink">
    <w:name w:val="Hyperlink"/>
    <w:basedOn w:val="DefaultParagraphFont"/>
    <w:uiPriority w:val="99"/>
    <w:unhideWhenUsed/>
    <w:rsid w:val="007A7441"/>
    <w:rPr>
      <w:color w:val="000000" w:themeColor="hyperlink"/>
      <w:u w:val="single"/>
    </w:rPr>
  </w:style>
  <w:style w:type="paragraph" w:customStyle="1" w:styleId="Quote3">
    <w:name w:val="Quote 3"/>
    <w:basedOn w:val="Quote2"/>
    <w:qFormat/>
    <w:rsid w:val="00A8539C"/>
    <w:pPr>
      <w:spacing w:line="240" w:lineRule="auto"/>
    </w:pPr>
    <w:rPr>
      <w:color w:val="4D60FF" w:themeColor="accent6"/>
      <w:sz w:val="32"/>
    </w:rPr>
  </w:style>
  <w:style w:type="table" w:styleId="ListTable1Light">
    <w:name w:val="List Table 1 Light"/>
    <w:basedOn w:val="TableNormal"/>
    <w:uiPriority w:val="46"/>
    <w:rsid w:val="000C15A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6F2F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C5E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C5EC8"/>
    <w:pPr>
      <w:tabs>
        <w:tab w:val="clear" w:pos="283"/>
        <w:tab w:val="clear" w:pos="680"/>
        <w:tab w:val="clear" w:pos="964"/>
      </w:tabs>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eastAsia="en-GB"/>
      <w14:ligatures w14:val="none"/>
    </w:rPr>
  </w:style>
  <w:style w:type="paragraph" w:styleId="Revision">
    <w:name w:val="Revision"/>
    <w:hidden/>
    <w:uiPriority w:val="99"/>
    <w:semiHidden/>
    <w:rsid w:val="00E91F8B"/>
    <w:rPr>
      <w:rFonts w:cstheme="minorHAnsi"/>
      <w:color w:val="00000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0046">
      <w:bodyDiv w:val="1"/>
      <w:marLeft w:val="0"/>
      <w:marRight w:val="0"/>
      <w:marTop w:val="0"/>
      <w:marBottom w:val="0"/>
      <w:divBdr>
        <w:top w:val="none" w:sz="0" w:space="0" w:color="auto"/>
        <w:left w:val="none" w:sz="0" w:space="0" w:color="auto"/>
        <w:bottom w:val="none" w:sz="0" w:space="0" w:color="auto"/>
        <w:right w:val="none" w:sz="0" w:space="0" w:color="auto"/>
      </w:divBdr>
    </w:div>
    <w:div w:id="82529258">
      <w:bodyDiv w:val="1"/>
      <w:marLeft w:val="0"/>
      <w:marRight w:val="0"/>
      <w:marTop w:val="0"/>
      <w:marBottom w:val="0"/>
      <w:divBdr>
        <w:top w:val="none" w:sz="0" w:space="0" w:color="auto"/>
        <w:left w:val="none" w:sz="0" w:space="0" w:color="auto"/>
        <w:bottom w:val="none" w:sz="0" w:space="0" w:color="auto"/>
        <w:right w:val="none" w:sz="0" w:space="0" w:color="auto"/>
      </w:divBdr>
    </w:div>
    <w:div w:id="94056940">
      <w:bodyDiv w:val="1"/>
      <w:marLeft w:val="0"/>
      <w:marRight w:val="0"/>
      <w:marTop w:val="0"/>
      <w:marBottom w:val="0"/>
      <w:divBdr>
        <w:top w:val="none" w:sz="0" w:space="0" w:color="auto"/>
        <w:left w:val="none" w:sz="0" w:space="0" w:color="auto"/>
        <w:bottom w:val="none" w:sz="0" w:space="0" w:color="auto"/>
        <w:right w:val="none" w:sz="0" w:space="0" w:color="auto"/>
      </w:divBdr>
    </w:div>
    <w:div w:id="316302773">
      <w:bodyDiv w:val="1"/>
      <w:marLeft w:val="0"/>
      <w:marRight w:val="0"/>
      <w:marTop w:val="0"/>
      <w:marBottom w:val="0"/>
      <w:divBdr>
        <w:top w:val="none" w:sz="0" w:space="0" w:color="auto"/>
        <w:left w:val="none" w:sz="0" w:space="0" w:color="auto"/>
        <w:bottom w:val="none" w:sz="0" w:space="0" w:color="auto"/>
        <w:right w:val="none" w:sz="0" w:space="0" w:color="auto"/>
      </w:divBdr>
    </w:div>
    <w:div w:id="423503367">
      <w:bodyDiv w:val="1"/>
      <w:marLeft w:val="0"/>
      <w:marRight w:val="0"/>
      <w:marTop w:val="0"/>
      <w:marBottom w:val="0"/>
      <w:divBdr>
        <w:top w:val="none" w:sz="0" w:space="0" w:color="auto"/>
        <w:left w:val="none" w:sz="0" w:space="0" w:color="auto"/>
        <w:bottom w:val="none" w:sz="0" w:space="0" w:color="auto"/>
        <w:right w:val="none" w:sz="0" w:space="0" w:color="auto"/>
      </w:divBdr>
    </w:div>
    <w:div w:id="716970780">
      <w:bodyDiv w:val="1"/>
      <w:marLeft w:val="0"/>
      <w:marRight w:val="0"/>
      <w:marTop w:val="0"/>
      <w:marBottom w:val="0"/>
      <w:divBdr>
        <w:top w:val="none" w:sz="0" w:space="0" w:color="auto"/>
        <w:left w:val="none" w:sz="0" w:space="0" w:color="auto"/>
        <w:bottom w:val="none" w:sz="0" w:space="0" w:color="auto"/>
        <w:right w:val="none" w:sz="0" w:space="0" w:color="auto"/>
      </w:divBdr>
    </w:div>
    <w:div w:id="1069496392">
      <w:bodyDiv w:val="1"/>
      <w:marLeft w:val="0"/>
      <w:marRight w:val="0"/>
      <w:marTop w:val="0"/>
      <w:marBottom w:val="0"/>
      <w:divBdr>
        <w:top w:val="none" w:sz="0" w:space="0" w:color="auto"/>
        <w:left w:val="none" w:sz="0" w:space="0" w:color="auto"/>
        <w:bottom w:val="none" w:sz="0" w:space="0" w:color="auto"/>
        <w:right w:val="none" w:sz="0" w:space="0" w:color="auto"/>
      </w:divBdr>
    </w:div>
    <w:div w:id="1165587915">
      <w:bodyDiv w:val="1"/>
      <w:marLeft w:val="0"/>
      <w:marRight w:val="0"/>
      <w:marTop w:val="0"/>
      <w:marBottom w:val="0"/>
      <w:divBdr>
        <w:top w:val="none" w:sz="0" w:space="0" w:color="auto"/>
        <w:left w:val="none" w:sz="0" w:space="0" w:color="auto"/>
        <w:bottom w:val="none" w:sz="0" w:space="0" w:color="auto"/>
        <w:right w:val="none" w:sz="0" w:space="0" w:color="auto"/>
      </w:divBdr>
    </w:div>
    <w:div w:id="1283342636">
      <w:bodyDiv w:val="1"/>
      <w:marLeft w:val="0"/>
      <w:marRight w:val="0"/>
      <w:marTop w:val="0"/>
      <w:marBottom w:val="0"/>
      <w:divBdr>
        <w:top w:val="none" w:sz="0" w:space="0" w:color="auto"/>
        <w:left w:val="none" w:sz="0" w:space="0" w:color="auto"/>
        <w:bottom w:val="none" w:sz="0" w:space="0" w:color="auto"/>
        <w:right w:val="none" w:sz="0" w:space="0" w:color="auto"/>
      </w:divBdr>
    </w:div>
    <w:div w:id="1349212552">
      <w:bodyDiv w:val="1"/>
      <w:marLeft w:val="0"/>
      <w:marRight w:val="0"/>
      <w:marTop w:val="0"/>
      <w:marBottom w:val="0"/>
      <w:divBdr>
        <w:top w:val="none" w:sz="0" w:space="0" w:color="auto"/>
        <w:left w:val="none" w:sz="0" w:space="0" w:color="auto"/>
        <w:bottom w:val="none" w:sz="0" w:space="0" w:color="auto"/>
        <w:right w:val="none" w:sz="0" w:space="0" w:color="auto"/>
      </w:divBdr>
    </w:div>
    <w:div w:id="200720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brownsbfs.co.uk/search/?groupcode=NLT_Year4"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LT-FILE01\Office_Templates\NLT__Blank.dotx" TargetMode="External"/></Relationships>
</file>

<file path=word/theme/theme1.xml><?xml version="1.0" encoding="utf-8"?>
<a:theme xmlns:a="http://schemas.openxmlformats.org/drawingml/2006/main" name="Office Theme">
  <a:themeElements>
    <a:clrScheme name="NLT 2">
      <a:dk1>
        <a:srgbClr val="000000"/>
      </a:dk1>
      <a:lt1>
        <a:srgbClr val="FFFFFF"/>
      </a:lt1>
      <a:dk2>
        <a:srgbClr val="055129"/>
      </a:dk2>
      <a:lt2>
        <a:srgbClr val="F8F6F2"/>
      </a:lt2>
      <a:accent1>
        <a:srgbClr val="1C2C52"/>
      </a:accent1>
      <a:accent2>
        <a:srgbClr val="31D59F"/>
      </a:accent2>
      <a:accent3>
        <a:srgbClr val="EDB3F5"/>
      </a:accent3>
      <a:accent4>
        <a:srgbClr val="D28204"/>
      </a:accent4>
      <a:accent5>
        <a:srgbClr val="F26D69"/>
      </a:accent5>
      <a:accent6>
        <a:srgbClr val="4D60FF"/>
      </a:accent6>
      <a:hlink>
        <a:srgbClr val="000000"/>
      </a:hlink>
      <a:folHlink>
        <a:srgbClr val="000000"/>
      </a:folHlink>
    </a:clrScheme>
    <a:fontScheme name="NLT">
      <a:majorFont>
        <a:latin typeface="Relative NLT Book"/>
        <a:ea typeface=""/>
        <a:cs typeface=""/>
      </a:majorFont>
      <a:minorFont>
        <a:latin typeface="Relative NLT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umbnail xmlns="d911565a-1a32-4f93-a85f-6f967df3f617">
      <Url xsi:nil="true"/>
      <Description xsi:nil="true"/>
    </Thumbnail>
    <TaxCatchAll xmlns="3c79f856-d49a-4f8c-a99d-f650fcce1a80" xsi:nil="true"/>
    <Doccategory xmlns="d911565a-1a32-4f93-a85f-6f967df3f617" xsi:nil="true"/>
    <Notes xmlns="d911565a-1a32-4f93-a85f-6f967df3f617" xsi:nil="true"/>
    <lcf76f155ced4ddcb4097134ff3c332f xmlns="d911565a-1a32-4f93-a85f-6f967df3f61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E2387F026D6747BE43281F8F9247DB" ma:contentTypeVersion="18" ma:contentTypeDescription="Create a new document." ma:contentTypeScope="" ma:versionID="cd3b5974311a1c5ee1c520854b5ffe72">
  <xsd:schema xmlns:xsd="http://www.w3.org/2001/XMLSchema" xmlns:xs="http://www.w3.org/2001/XMLSchema" xmlns:p="http://schemas.microsoft.com/office/2006/metadata/properties" xmlns:ns2="d911565a-1a32-4f93-a85f-6f967df3f617" xmlns:ns3="3c79f856-d49a-4f8c-a99d-f650fcce1a80" targetNamespace="http://schemas.microsoft.com/office/2006/metadata/properties" ma:root="true" ma:fieldsID="44cf0b6393776afbfe212fffbda0cb02" ns2:_="" ns3:_="">
    <xsd:import namespace="d911565a-1a32-4f93-a85f-6f967df3f617"/>
    <xsd:import namespace="3c79f856-d49a-4f8c-a99d-f650fcce1a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Thumbnail" minOccurs="0"/>
                <xsd:element ref="ns3:SharedWithUsers" minOccurs="0"/>
                <xsd:element ref="ns3:SharedWithDetails" minOccurs="0"/>
                <xsd:element ref="ns2:MediaServiceDateTaken" minOccurs="0"/>
                <xsd:element ref="ns2:MediaLengthInSeconds" minOccurs="0"/>
                <xsd:element ref="ns2:Doccategory"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1565a-1a32-4f93-a85f-6f967df3f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4a7b7b2-1d65-422c-88e1-7b4579bfad1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Thumbnail" ma:index="17"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Doccategory" ma:index="22" nillable="true" ma:displayName="Doc category" ma:format="Dropdown" ma:internalName="Doccategory">
      <xsd:simpleType>
        <xsd:restriction base="dms:Choice">
          <xsd:enumeration value="Templates"/>
          <xsd:enumeration value="Training"/>
          <xsd:enumeration value="Screenshots"/>
          <xsd:enumeration value="Examples of work"/>
        </xsd:restriction>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9f856-d49a-4f8c-a99d-f650fcce1a8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7434c36-4a17-47ae-a04a-23b0075bbc43}" ma:internalName="TaxCatchAll" ma:showField="CatchAllData" ma:web="3c79f856-d49a-4f8c-a99d-f650fcce1a8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3247C-E908-4FF9-9563-820D94C9DDFC}">
  <ds:schemaRefs>
    <ds:schemaRef ds:uri="http://purl.org/dc/elements/1.1/"/>
    <ds:schemaRef ds:uri="http://purl.org/dc/dcmitype/"/>
    <ds:schemaRef ds:uri="3c79f856-d49a-4f8c-a99d-f650fcce1a80"/>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d911565a-1a32-4f93-a85f-6f967df3f617"/>
    <ds:schemaRef ds:uri="http://schemas.microsoft.com/office/2006/metadata/properties"/>
  </ds:schemaRefs>
</ds:datastoreItem>
</file>

<file path=customXml/itemProps2.xml><?xml version="1.0" encoding="utf-8"?>
<ds:datastoreItem xmlns:ds="http://schemas.openxmlformats.org/officeDocument/2006/customXml" ds:itemID="{31DE4F26-BADF-479A-925F-8589033771A3}">
  <ds:schemaRefs>
    <ds:schemaRef ds:uri="http://schemas.microsoft.com/sharepoint/v3/contenttype/forms"/>
  </ds:schemaRefs>
</ds:datastoreItem>
</file>

<file path=customXml/itemProps3.xml><?xml version="1.0" encoding="utf-8"?>
<ds:datastoreItem xmlns:ds="http://schemas.openxmlformats.org/officeDocument/2006/customXml" ds:itemID="{6B7E2E3F-150D-4572-B86B-51796AD54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1565a-1a32-4f93-a85f-6f967df3f617"/>
    <ds:schemaRef ds:uri="3c79f856-d49a-4f8c-a99d-f650fcce1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234D5-7C46-4C9B-8392-EF53E73A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NLT__Blank</Template>
  <TotalTime>297</TotalTime>
  <Pages>7</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Wright</dc:creator>
  <cp:keywords/>
  <dc:description/>
  <cp:lastModifiedBy>Josie Dibnah</cp:lastModifiedBy>
  <cp:revision>11</cp:revision>
  <cp:lastPrinted>2023-07-21T15:42:00Z</cp:lastPrinted>
  <dcterms:created xsi:type="dcterms:W3CDTF">2024-06-03T12:36:00Z</dcterms:created>
  <dcterms:modified xsi:type="dcterms:W3CDTF">2024-11-21T14:51:00Z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0x01010072E2387F026D6747BE43281F8F9247DB</vt:lpwstr>
  </property>
</Properties>
</file>